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649534" w14:textId="318FE187" w:rsidR="00021C04" w:rsidRDefault="00301C09">
      <w:r>
        <w:rPr>
          <w:noProof/>
          <w:lang w:val="en-GB" w:eastAsia="en-GB"/>
        </w:rPr>
        <w:drawing>
          <wp:inline distT="0" distB="0" distL="0" distR="0" wp14:anchorId="77CBC2AB" wp14:editId="11E17893">
            <wp:extent cx="1143000" cy="1143000"/>
            <wp:effectExtent l="0" t="0" r="0" b="0"/>
            <wp:docPr id="2" name="Picture 2" descr="A picture containing yellow,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SC_Yellow_Bkgd.jpg-300x300 (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r w:rsidR="00D26EDF">
        <w:rPr>
          <w:noProof/>
          <w:lang w:val="en-GB" w:eastAsia="en-GB"/>
        </w:rPr>
        <mc:AlternateContent>
          <mc:Choice Requires="wps">
            <w:drawing>
              <wp:anchor distT="0" distB="0" distL="114300" distR="114300" simplePos="0" relativeHeight="251661312" behindDoc="0" locked="0" layoutInCell="1" allowOverlap="1" wp14:anchorId="4D7E0732" wp14:editId="76E6FAAD">
                <wp:simplePos x="0" y="0"/>
                <wp:positionH relativeFrom="column">
                  <wp:posOffset>247650</wp:posOffset>
                </wp:positionH>
                <wp:positionV relativeFrom="paragraph">
                  <wp:posOffset>8410575</wp:posOffset>
                </wp:positionV>
                <wp:extent cx="7152850" cy="1209755"/>
                <wp:effectExtent l="0" t="0" r="0" b="0"/>
                <wp:wrapNone/>
                <wp:docPr id="7" name="Text Box 7"/>
                <wp:cNvGraphicFramePr/>
                <a:graphic xmlns:a="http://schemas.openxmlformats.org/drawingml/2006/main">
                  <a:graphicData uri="http://schemas.microsoft.com/office/word/2010/wordprocessingShape">
                    <wps:wsp>
                      <wps:cNvSpPr txBox="1"/>
                      <wps:spPr>
                        <a:xfrm>
                          <a:off x="0" y="0"/>
                          <a:ext cx="7152850" cy="1209755"/>
                        </a:xfrm>
                        <a:prstGeom prst="rect">
                          <a:avLst/>
                        </a:prstGeom>
                        <a:solidFill>
                          <a:srgbClr val="FFC000"/>
                        </a:solidFill>
                        <a:ln w="6350">
                          <a:noFill/>
                        </a:ln>
                      </wps:spPr>
                      <wps:txbx>
                        <w:txbxContent>
                          <w:p w14:paraId="79E4B57A" w14:textId="77777777" w:rsidR="00BE3C65" w:rsidRPr="00435E7C" w:rsidRDefault="00BE3C65" w:rsidP="00D26EDF">
                            <w:pPr>
                              <w:pStyle w:val="Heading1"/>
                              <w:ind w:left="720"/>
                            </w:pPr>
                            <w:r w:rsidRPr="00435E7C">
                              <w:t>Name</w:t>
                            </w:r>
                            <w:r>
                              <w:t>:</w:t>
                            </w:r>
                          </w:p>
                          <w:p w14:paraId="5613088C" w14:textId="77777777" w:rsidR="00BE3C65" w:rsidRPr="00435E7C" w:rsidRDefault="00BE3C65" w:rsidP="00D26EDF">
                            <w:pPr>
                              <w:pStyle w:val="Heading2"/>
                              <w:ind w:left="720"/>
                            </w:pPr>
                            <w:r w:rsidRPr="00435E7C">
                              <w:t>Date</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D7E0732" id="_x0000_t202" coordsize="21600,21600" o:spt="202" path="m,l,21600r21600,l21600,xe">
                <v:stroke joinstyle="miter"/>
                <v:path gradientshapeok="t" o:connecttype="rect"/>
              </v:shapetype>
              <v:shape id="Text Box 7" o:spid="_x0000_s1026" type="#_x0000_t202" style="position:absolute;margin-left:19.5pt;margin-top:662.25pt;width:563.2pt;height:95.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" fillcolor="#ffc000" stroked="f" strokeweight=".5pt">
                <v:textbox>
                  <w:txbxContent>
                    <w:p w14:paraId="79E4B57A" w14:textId="77777777" w:rsidR="00BE3C65" w:rsidRPr="00435E7C" w:rsidRDefault="00BE3C65" w:rsidP="00D26EDF">
                      <w:pPr>
                        <w:pStyle w:val="Heading1"/>
                        <w:ind w:left="720"/>
                      </w:pPr>
                      <w:r w:rsidRPr="00435E7C">
                        <w:t>Name</w:t>
                      </w:r>
                      <w:r>
                        <w:t>:</w:t>
                      </w:r>
                    </w:p>
                    <w:p w14:paraId="5613088C" w14:textId="77777777" w:rsidR="00BE3C65" w:rsidRPr="00435E7C" w:rsidRDefault="00BE3C65" w:rsidP="00D26EDF">
                      <w:pPr>
                        <w:pStyle w:val="Heading2"/>
                        <w:ind w:left="720"/>
                      </w:pPr>
                      <w:r w:rsidRPr="00435E7C">
                        <w:t>Date</w:t>
                      </w:r>
                      <w:r>
                        <w:t>:</w:t>
                      </w:r>
                    </w:p>
                  </w:txbxContent>
                </v:textbox>
              </v:shape>
            </w:pict>
          </mc:Fallback>
        </mc:AlternateContent>
      </w:r>
      <w:r w:rsidR="00D26EDF">
        <w:rPr>
          <w:noProof/>
          <w:lang w:val="en-GB" w:eastAsia="en-GB"/>
        </w:rPr>
        <mc:AlternateContent>
          <mc:Choice Requires="wps">
            <w:drawing>
              <wp:anchor distT="0" distB="0" distL="114300" distR="114300" simplePos="0" relativeHeight="251659264" behindDoc="1" locked="0" layoutInCell="1" allowOverlap="1" wp14:anchorId="162BC62C" wp14:editId="285E3B43">
                <wp:simplePos x="0" y="0"/>
                <wp:positionH relativeFrom="column">
                  <wp:posOffset>3352800</wp:posOffset>
                </wp:positionH>
                <wp:positionV relativeFrom="paragraph">
                  <wp:posOffset>0</wp:posOffset>
                </wp:positionV>
                <wp:extent cx="4400550" cy="4543425"/>
                <wp:effectExtent l="0" t="0" r="0" b="9525"/>
                <wp:wrapTight wrapText="bothSides">
                  <wp:wrapPolygon edited="0">
                    <wp:start x="9444" y="0"/>
                    <wp:lineTo x="8416" y="91"/>
                    <wp:lineTo x="5049" y="1177"/>
                    <wp:lineTo x="4488" y="1811"/>
                    <wp:lineTo x="3179" y="2898"/>
                    <wp:lineTo x="1870" y="4347"/>
                    <wp:lineTo x="1029" y="5796"/>
                    <wp:lineTo x="374" y="7245"/>
                    <wp:lineTo x="0" y="8694"/>
                    <wp:lineTo x="0" y="13042"/>
                    <wp:lineTo x="1029" y="15940"/>
                    <wp:lineTo x="1870" y="17389"/>
                    <wp:lineTo x="3273" y="18838"/>
                    <wp:lineTo x="5236" y="20287"/>
                    <wp:lineTo x="5330" y="20468"/>
                    <wp:lineTo x="8603" y="21555"/>
                    <wp:lineTo x="9257" y="21555"/>
                    <wp:lineTo x="12249" y="21555"/>
                    <wp:lineTo x="12904" y="21555"/>
                    <wp:lineTo x="16177" y="20468"/>
                    <wp:lineTo x="16270" y="20287"/>
                    <wp:lineTo x="18234" y="18838"/>
                    <wp:lineTo x="19636" y="17389"/>
                    <wp:lineTo x="20571" y="15940"/>
                    <wp:lineTo x="21132" y="14491"/>
                    <wp:lineTo x="21506" y="13042"/>
                    <wp:lineTo x="21506" y="0"/>
                    <wp:lineTo x="9444" y="0"/>
                  </wp:wrapPolygon>
                </wp:wrapTight>
                <wp:docPr id="6" name="Text Box 6"/>
                <wp:cNvGraphicFramePr/>
                <a:graphic xmlns:a="http://schemas.openxmlformats.org/drawingml/2006/main">
                  <a:graphicData uri="http://schemas.microsoft.com/office/word/2010/wordprocessingShape">
                    <wps:wsp>
                      <wps:cNvSpPr txBox="1"/>
                      <wps:spPr>
                        <a:xfrm>
                          <a:off x="0" y="0"/>
                          <a:ext cx="4400550" cy="4543425"/>
                        </a:xfrm>
                        <a:prstGeom prst="teardrop">
                          <a:avLst/>
                        </a:prstGeom>
                        <a:solidFill>
                          <a:schemeClr val="accent4"/>
                        </a:solidFill>
                        <a:ln w="6350">
                          <a:noFill/>
                        </a:ln>
                      </wps:spPr>
                      <wps:txbx>
                        <w:txbxContent>
                          <w:p w14:paraId="183B5440" w14:textId="77777777" w:rsidR="00BE3C65" w:rsidRDefault="00BE3C65" w:rsidP="00D26EDF">
                            <w:pPr>
                              <w:pStyle w:val="Title"/>
                              <w:ind w:left="0"/>
                              <w:jc w:val="right"/>
                              <w:rPr>
                                <w:sz w:val="72"/>
                              </w:rPr>
                            </w:pPr>
                            <w:r w:rsidRPr="00435E7C">
                              <w:rPr>
                                <w:sz w:val="72"/>
                              </w:rPr>
                              <w:t>Level 3</w:t>
                            </w:r>
                            <w:r>
                              <w:rPr>
                                <w:sz w:val="72"/>
                              </w:rPr>
                              <w:t xml:space="preserve"> </w:t>
                            </w:r>
                          </w:p>
                          <w:p w14:paraId="371BDC5D" w14:textId="77777777" w:rsidR="00BE3C65" w:rsidRPr="00435E7C" w:rsidRDefault="00BE3C65" w:rsidP="00D26EDF">
                            <w:pPr>
                              <w:pStyle w:val="Title"/>
                              <w:ind w:left="0"/>
                              <w:jc w:val="right"/>
                              <w:rPr>
                                <w:sz w:val="72"/>
                              </w:rPr>
                            </w:pPr>
                            <w:r>
                              <w:rPr>
                                <w:sz w:val="72"/>
                              </w:rPr>
                              <w:t xml:space="preserve">Year 2 </w:t>
                            </w:r>
                            <w:r w:rsidRPr="00435E7C">
                              <w:rPr>
                                <w:sz w:val="72"/>
                              </w:rPr>
                              <w:t>Animal Management</w:t>
                            </w:r>
                            <w:r>
                              <w:rPr>
                                <w:sz w:val="72"/>
                              </w:rPr>
                              <w:t xml:space="preserve"> Progression </w:t>
                            </w:r>
                            <w:r w:rsidRPr="00435E7C">
                              <w:rPr>
                                <w:sz w:val="72"/>
                              </w:rPr>
                              <w:t>Workbook</w:t>
                            </w:r>
                          </w:p>
                          <w:p w14:paraId="42E1AFB4" w14:textId="77777777" w:rsidR="00BE3C65" w:rsidRPr="00745C53" w:rsidRDefault="00BE3C65" w:rsidP="00D26EDF">
                            <w:pPr>
                              <w:pStyle w:val="Subtitle"/>
                              <w:ind w:left="0"/>
                              <w:jc w:val="right"/>
                              <w:rPr>
                                <w:color w:val="595959" w:themeColor="text1" w:themeTint="A6"/>
                              </w:rPr>
                            </w:pPr>
                            <w:r>
                              <w:rPr>
                                <w:color w:val="595959" w:themeColor="text1" w:themeTint="A6"/>
                              </w:rPr>
                              <w:t>2020</w:t>
                            </w:r>
                          </w:p>
                          <w:p w14:paraId="671E7703" w14:textId="77777777" w:rsidR="00BE3C65" w:rsidRPr="00745C53" w:rsidRDefault="00BE3C65" w:rsidP="00D26EDF">
                            <w:pPr>
                              <w:pStyle w:val="Subtitle"/>
                              <w:ind w:left="0"/>
                              <w:jc w:val="right"/>
                              <w:rPr>
                                <w:color w:val="595959" w:themeColor="text1" w:themeTint="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2BC62C" id="Text Box 6" o:spid="_x0000_s1027" style="position:absolute;margin-left:264pt;margin-top:0;width:346.5pt;height:357.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400550,4543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" adj="-11796480,,5400" path="m,2271713c,1017081,985097,,2200275,l4400550,r,2271713c4400550,3526345,3415453,4543426,2200275,4543426,985097,4543426,,3526345,,2271713xe" fillcolor="#ffc000 [3207]" stroked="f" strokeweight=".5pt">
                <v:stroke joinstyle="miter"/>
                <v:formulas/>
                <v:path arrowok="t" o:connecttype="custom" o:connectlocs="0,2271713;2200275,0;4400550,0;4400550,2271713;2200275,4543426;0,2271713" o:connectangles="0,0,0,0,0,0" textboxrect="0,0,4400550,4543425"/>
                <v:textbox>
                  <w:txbxContent>
                    <w:p w14:paraId="183B5440" w14:textId="77777777" w:rsidR="00BE3C65" w:rsidRDefault="00BE3C65" w:rsidP="00D26EDF">
                      <w:pPr>
                        <w:pStyle w:val="Title"/>
                        <w:ind w:left="0"/>
                        <w:jc w:val="right"/>
                        <w:rPr>
                          <w:sz w:val="72"/>
                        </w:rPr>
                      </w:pPr>
                      <w:r w:rsidRPr="00435E7C">
                        <w:rPr>
                          <w:sz w:val="72"/>
                        </w:rPr>
                        <w:t>Level 3</w:t>
                      </w:r>
                      <w:r>
                        <w:rPr>
                          <w:sz w:val="72"/>
                        </w:rPr>
                        <w:t xml:space="preserve"> </w:t>
                      </w:r>
                    </w:p>
                    <w:p w14:paraId="371BDC5D" w14:textId="77777777" w:rsidR="00BE3C65" w:rsidRPr="00435E7C" w:rsidRDefault="00BE3C65" w:rsidP="00D26EDF">
                      <w:pPr>
                        <w:pStyle w:val="Title"/>
                        <w:ind w:left="0"/>
                        <w:jc w:val="right"/>
                        <w:rPr>
                          <w:sz w:val="72"/>
                        </w:rPr>
                      </w:pPr>
                      <w:r>
                        <w:rPr>
                          <w:sz w:val="72"/>
                        </w:rPr>
                        <w:t xml:space="preserve">Year 2 </w:t>
                      </w:r>
                      <w:r w:rsidRPr="00435E7C">
                        <w:rPr>
                          <w:sz w:val="72"/>
                        </w:rPr>
                        <w:t>Animal Management</w:t>
                      </w:r>
                      <w:r>
                        <w:rPr>
                          <w:sz w:val="72"/>
                        </w:rPr>
                        <w:t xml:space="preserve"> Progression </w:t>
                      </w:r>
                      <w:r w:rsidRPr="00435E7C">
                        <w:rPr>
                          <w:sz w:val="72"/>
                        </w:rPr>
                        <w:t>Workbook</w:t>
                      </w:r>
                    </w:p>
                    <w:p w14:paraId="42E1AFB4" w14:textId="77777777" w:rsidR="00BE3C65" w:rsidRPr="00745C53" w:rsidRDefault="00BE3C65" w:rsidP="00D26EDF">
                      <w:pPr>
                        <w:pStyle w:val="Subtitle"/>
                        <w:ind w:left="0"/>
                        <w:jc w:val="right"/>
                        <w:rPr>
                          <w:color w:val="595959" w:themeColor="text1" w:themeTint="A6"/>
                        </w:rPr>
                      </w:pPr>
                      <w:r>
                        <w:rPr>
                          <w:color w:val="595959" w:themeColor="text1" w:themeTint="A6"/>
                        </w:rPr>
                        <w:t>2020</w:t>
                      </w:r>
                    </w:p>
                    <w:p w14:paraId="671E7703" w14:textId="77777777" w:rsidR="00BE3C65" w:rsidRPr="00745C53" w:rsidRDefault="00BE3C65" w:rsidP="00D26EDF">
                      <w:pPr>
                        <w:pStyle w:val="Subtitle"/>
                        <w:ind w:left="0"/>
                        <w:jc w:val="right"/>
                        <w:rPr>
                          <w:color w:val="595959" w:themeColor="text1" w:themeTint="A6"/>
                        </w:rPr>
                      </w:pPr>
                    </w:p>
                  </w:txbxContent>
                </v:textbox>
                <w10:wrap type="tight"/>
              </v:shape>
            </w:pict>
          </mc:Fallback>
        </mc:AlternateContent>
      </w:r>
      <w:r w:rsidR="00714AA5">
        <w:rPr>
          <w:noProof/>
          <w:lang w:val="en-GB" w:eastAsia="en-GB"/>
        </w:rPr>
        <w:drawing>
          <wp:anchor distT="0" distB="0" distL="114300" distR="114300" simplePos="0" relativeHeight="251658240" behindDoc="1" locked="0" layoutInCell="1" allowOverlap="1" wp14:anchorId="4214326F" wp14:editId="1BDFB5E7">
            <wp:simplePos x="0" y="0"/>
            <wp:positionH relativeFrom="column">
              <wp:posOffset>0</wp:posOffset>
            </wp:positionH>
            <wp:positionV relativeFrom="page">
              <wp:posOffset>8848</wp:posOffset>
            </wp:positionV>
            <wp:extent cx="7801503" cy="10402004"/>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g street-02.png"/>
                    <pic:cNvPicPr/>
                  </pic:nvPicPr>
                  <pic:blipFill>
                    <a:blip r:embed="rId6">
                      <a:extLst>
                        <a:ext uri="{28A0092B-C50C-407E-A947-70E740481C1C}">
                          <a14:useLocalDpi xmlns:a14="http://schemas.microsoft.com/office/drawing/2010/main" val="0"/>
                        </a:ext>
                      </a:extLst>
                    </a:blip>
                    <a:stretch>
                      <a:fillRect/>
                    </a:stretch>
                  </pic:blipFill>
                  <pic:spPr>
                    <a:xfrm>
                      <a:off x="0" y="0"/>
                      <a:ext cx="7801503" cy="10402004"/>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Ind w:w="-5" w:type="dxa"/>
        <w:tblCellMar>
          <w:left w:w="115" w:type="dxa"/>
          <w:right w:w="720" w:type="dxa"/>
        </w:tblCellMar>
        <w:tblLook w:val="0000" w:firstRow="0" w:lastRow="0" w:firstColumn="0" w:lastColumn="0" w:noHBand="0" w:noVBand="0"/>
      </w:tblPr>
      <w:tblGrid>
        <w:gridCol w:w="12229"/>
      </w:tblGrid>
      <w:tr w:rsidR="00021C04" w14:paraId="31BA5EBC" w14:textId="77777777" w:rsidTr="00745C53">
        <w:trPr>
          <w:trHeight w:val="14130"/>
        </w:trPr>
        <w:tc>
          <w:tcPr>
            <w:tcW w:w="12229" w:type="dxa"/>
          </w:tcPr>
          <w:p w14:paraId="35BCA13E" w14:textId="77777777" w:rsidR="00D26EDF" w:rsidRDefault="00D26EDF" w:rsidP="00745C53">
            <w:pPr>
              <w:ind w:left="720"/>
              <w:jc w:val="right"/>
            </w:pPr>
            <w:r w:rsidRPr="000B4502">
              <w:rPr>
                <w:noProof/>
                <w:lang w:val="en-GB" w:eastAsia="en-GB"/>
              </w:rPr>
              <w:lastRenderedPageBreak/>
              <mc:AlternateContent>
                <mc:Choice Requires="wps">
                  <w:drawing>
                    <wp:anchor distT="0" distB="0" distL="114300" distR="114300" simplePos="0" relativeHeight="251671552" behindDoc="1" locked="0" layoutInCell="1" allowOverlap="1" wp14:anchorId="70520FC5" wp14:editId="1733E2E4">
                      <wp:simplePos x="0" y="0"/>
                      <wp:positionH relativeFrom="column">
                        <wp:posOffset>660400</wp:posOffset>
                      </wp:positionH>
                      <wp:positionV relativeFrom="paragraph">
                        <wp:posOffset>5786120</wp:posOffset>
                      </wp:positionV>
                      <wp:extent cx="1104900" cy="436245"/>
                      <wp:effectExtent l="0" t="0" r="0" b="1905"/>
                      <wp:wrapTight wrapText="bothSides">
                        <wp:wrapPolygon edited="0">
                          <wp:start x="0" y="0"/>
                          <wp:lineTo x="0" y="20751"/>
                          <wp:lineTo x="21228" y="20751"/>
                          <wp:lineTo x="21228"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1104900" cy="436245"/>
                              </a:xfrm>
                              <a:prstGeom prst="rect">
                                <a:avLst/>
                              </a:prstGeom>
                              <a:solidFill>
                                <a:schemeClr val="lt1"/>
                              </a:solidFill>
                              <a:ln w="6350">
                                <a:noFill/>
                              </a:ln>
                            </wps:spPr>
                            <wps:txbx>
                              <w:txbxContent>
                                <w:p w14:paraId="28CE07B5" w14:textId="77777777" w:rsidR="00BE3C65" w:rsidRDefault="00BE3C65" w:rsidP="00D26EDF">
                                  <w:pPr>
                                    <w:pStyle w:val="Heading3"/>
                                  </w:pPr>
                                  <w:r>
                                    <w:t>Be Honest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520FC5" id="Text Box 14" o:spid="_x0000_s1028" type="#_x0000_t202" style="position:absolute;left:0;text-align:left;margin-left:52pt;margin-top:455.6pt;width:87pt;height:34.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" fillcolor="white [3201]" stroked="f" strokeweight=".5pt">
                      <v:textbox>
                        <w:txbxContent>
                          <w:p w14:paraId="28CE07B5" w14:textId="77777777" w:rsidR="00BE3C65" w:rsidRDefault="00BE3C65" w:rsidP="00D26EDF">
                            <w:pPr>
                              <w:pStyle w:val="Heading3"/>
                            </w:pPr>
                            <w:r>
                              <w:t>Be Honest</w:t>
                            </w:r>
                          </w:p>
                        </w:txbxContent>
                      </v:textbox>
                      <w10:wrap type="tight"/>
                    </v:shape>
                  </w:pict>
                </mc:Fallback>
              </mc:AlternateContent>
            </w:r>
            <w:r w:rsidRPr="000B4502">
              <w:rPr>
                <w:noProof/>
                <w:lang w:val="en-GB" w:eastAsia="en-GB"/>
              </w:rPr>
              <mc:AlternateContent>
                <mc:Choice Requires="wps">
                  <w:drawing>
                    <wp:anchor distT="0" distB="0" distL="114300" distR="114300" simplePos="0" relativeHeight="251669504" behindDoc="1" locked="0" layoutInCell="1" allowOverlap="1" wp14:anchorId="3C941514" wp14:editId="17F96859">
                      <wp:simplePos x="0" y="0"/>
                      <wp:positionH relativeFrom="column">
                        <wp:posOffset>593725</wp:posOffset>
                      </wp:positionH>
                      <wp:positionV relativeFrom="paragraph">
                        <wp:posOffset>4023995</wp:posOffset>
                      </wp:positionV>
                      <wp:extent cx="1673860" cy="429895"/>
                      <wp:effectExtent l="0" t="0" r="2540" b="8255"/>
                      <wp:wrapTight wrapText="bothSides">
                        <wp:wrapPolygon edited="0">
                          <wp:start x="0" y="0"/>
                          <wp:lineTo x="0" y="21058"/>
                          <wp:lineTo x="21387" y="21058"/>
                          <wp:lineTo x="21387"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1673860" cy="429895"/>
                              </a:xfrm>
                              <a:prstGeom prst="rect">
                                <a:avLst/>
                              </a:prstGeom>
                              <a:solidFill>
                                <a:schemeClr val="lt1"/>
                              </a:solidFill>
                              <a:ln w="6350">
                                <a:noFill/>
                              </a:ln>
                            </wps:spPr>
                            <wps:txbx>
                              <w:txbxContent>
                                <w:p w14:paraId="44E3F485" w14:textId="77777777" w:rsidR="00BE3C65" w:rsidRDefault="00BE3C65" w:rsidP="00D26EDF">
                                  <w:pPr>
                                    <w:pStyle w:val="Heading3"/>
                                  </w:pPr>
                                  <w:r>
                                    <w:t>Be Committed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C941514" id="Text Box 16" o:spid="_x0000_s1029" type="#_x0000_t202" style="position:absolute;left:0;text-align:left;margin-left:46.75pt;margin-top:316.85pt;width:131.8pt;height:33.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" fillcolor="white [3201]" stroked="f" strokeweight=".5pt">
                      <v:textbox>
                        <w:txbxContent>
                          <w:p w14:paraId="44E3F485" w14:textId="77777777" w:rsidR="00BE3C65" w:rsidRDefault="00BE3C65" w:rsidP="00D26EDF">
                            <w:pPr>
                              <w:pStyle w:val="Heading3"/>
                            </w:pPr>
                            <w:r>
                              <w:t>Be Committed</w:t>
                            </w:r>
                          </w:p>
                        </w:txbxContent>
                      </v:textbox>
                      <w10:wrap type="tight"/>
                    </v:shape>
                  </w:pict>
                </mc:Fallback>
              </mc:AlternateContent>
            </w:r>
            <w:r w:rsidRPr="000B4502">
              <w:rPr>
                <w:noProof/>
                <w:lang w:val="en-GB" w:eastAsia="en-GB"/>
              </w:rPr>
              <mc:AlternateContent>
                <mc:Choice Requires="wps">
                  <w:drawing>
                    <wp:anchor distT="0" distB="0" distL="114300" distR="114300" simplePos="0" relativeHeight="251665408" behindDoc="1" locked="0" layoutInCell="1" allowOverlap="1" wp14:anchorId="5624EE21" wp14:editId="61D052FC">
                      <wp:simplePos x="0" y="0"/>
                      <wp:positionH relativeFrom="column">
                        <wp:posOffset>-73025</wp:posOffset>
                      </wp:positionH>
                      <wp:positionV relativeFrom="paragraph">
                        <wp:posOffset>185420</wp:posOffset>
                      </wp:positionV>
                      <wp:extent cx="4018915" cy="1389380"/>
                      <wp:effectExtent l="0" t="0" r="0" b="1270"/>
                      <wp:wrapTight wrapText="bothSides">
                        <wp:wrapPolygon edited="0">
                          <wp:start x="307" y="0"/>
                          <wp:lineTo x="307" y="21324"/>
                          <wp:lineTo x="21194" y="21324"/>
                          <wp:lineTo x="21194" y="0"/>
                          <wp:lineTo x="307" y="0"/>
                        </wp:wrapPolygon>
                      </wp:wrapTight>
                      <wp:docPr id="10" name="Text Box 10"/>
                      <wp:cNvGraphicFramePr/>
                      <a:graphic xmlns:a="http://schemas.openxmlformats.org/drawingml/2006/main">
                        <a:graphicData uri="http://schemas.microsoft.com/office/word/2010/wordprocessingShape">
                          <wps:wsp>
                            <wps:cNvSpPr txBox="1"/>
                            <wps:spPr>
                              <a:xfrm>
                                <a:off x="0" y="0"/>
                                <a:ext cx="4018915" cy="1389380"/>
                              </a:xfrm>
                              <a:prstGeom prst="rect">
                                <a:avLst/>
                              </a:prstGeom>
                              <a:noFill/>
                              <a:ln w="6350">
                                <a:noFill/>
                              </a:ln>
                            </wps:spPr>
                            <wps:txbx>
                              <w:txbxContent>
                                <w:p w14:paraId="43AA2D9C" w14:textId="77777777" w:rsidR="00BE3C65" w:rsidRPr="00435E7C" w:rsidRDefault="00BE3C65" w:rsidP="00D26EDF">
                                  <w:pPr>
                                    <w:pStyle w:val="Title"/>
                                    <w:rPr>
                                      <w:color w:val="44546A" w:themeColor="text2"/>
                                      <w:sz w:val="72"/>
                                    </w:rPr>
                                  </w:pPr>
                                  <w:r w:rsidRPr="00435E7C">
                                    <w:rPr>
                                      <w:color w:val="44546A" w:themeColor="text2"/>
                                      <w:sz w:val="72"/>
                                    </w:rPr>
                                    <w:t>Introduction</w:t>
                                  </w:r>
                                </w:p>
                                <w:p w14:paraId="72A48C51" w14:textId="77777777" w:rsidR="00BE3C65" w:rsidRPr="000B4502" w:rsidRDefault="00BE3C65" w:rsidP="00D26EDF">
                                  <w:pPr>
                                    <w:pStyle w:val="Subtitle"/>
                                    <w:rPr>
                                      <w:color w:val="44546A" w:themeColor="text2"/>
                                    </w:rPr>
                                  </w:pPr>
                                  <w:r>
                                    <w:rPr>
                                      <w:color w:val="44546A" w:themeColor="text2"/>
                                    </w:rPr>
                                    <w:t>Level 3 Animal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624EE21" id="Text Box 10" o:spid="_x0000_s1030" type="#_x0000_t202" style="position:absolute;left:0;text-align:left;margin-left:-5.75pt;margin-top:14.6pt;width:316.45pt;height:109.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" filled="f" stroked="f" strokeweight=".5pt">
                      <v:textbox>
                        <w:txbxContent>
                          <w:p w14:paraId="43AA2D9C" w14:textId="77777777" w:rsidR="00BE3C65" w:rsidRPr="00435E7C" w:rsidRDefault="00BE3C65" w:rsidP="00D26EDF">
                            <w:pPr>
                              <w:pStyle w:val="Title"/>
                              <w:rPr>
                                <w:color w:val="44546A" w:themeColor="text2"/>
                                <w:sz w:val="72"/>
                              </w:rPr>
                            </w:pPr>
                            <w:r w:rsidRPr="00435E7C">
                              <w:rPr>
                                <w:color w:val="44546A" w:themeColor="text2"/>
                                <w:sz w:val="72"/>
                              </w:rPr>
                              <w:t>Introduction</w:t>
                            </w:r>
                          </w:p>
                          <w:p w14:paraId="72A48C51" w14:textId="77777777" w:rsidR="00BE3C65" w:rsidRPr="000B4502" w:rsidRDefault="00BE3C65" w:rsidP="00D26EDF">
                            <w:pPr>
                              <w:pStyle w:val="Subtitle"/>
                              <w:rPr>
                                <w:color w:val="44546A" w:themeColor="text2"/>
                              </w:rPr>
                            </w:pPr>
                            <w:r>
                              <w:rPr>
                                <w:color w:val="44546A" w:themeColor="text2"/>
                              </w:rPr>
                              <w:t>Level 3 Animal Management</w:t>
                            </w:r>
                          </w:p>
                        </w:txbxContent>
                      </v:textbox>
                      <w10:wrap type="tight"/>
                    </v:shape>
                  </w:pict>
                </mc:Fallback>
              </mc:AlternateContent>
            </w:r>
            <w:r w:rsidRPr="000B4502">
              <w:rPr>
                <w:noProof/>
                <w:lang w:val="en-GB" w:eastAsia="en-GB"/>
              </w:rPr>
              <mc:AlternateContent>
                <mc:Choice Requires="wps">
                  <w:drawing>
                    <wp:anchor distT="0" distB="0" distL="114300" distR="114300" simplePos="0" relativeHeight="251663360" behindDoc="1" locked="0" layoutInCell="1" allowOverlap="1" wp14:anchorId="100C7613" wp14:editId="491A794A">
                      <wp:simplePos x="0" y="0"/>
                      <wp:positionH relativeFrom="column">
                        <wp:posOffset>2479675</wp:posOffset>
                      </wp:positionH>
                      <wp:positionV relativeFrom="paragraph">
                        <wp:posOffset>1985645</wp:posOffset>
                      </wp:positionV>
                      <wp:extent cx="4892040" cy="6091555"/>
                      <wp:effectExtent l="0" t="0" r="3810" b="4445"/>
                      <wp:wrapTight wrapText="bothSides">
                        <wp:wrapPolygon edited="0">
                          <wp:start x="0" y="0"/>
                          <wp:lineTo x="0" y="21548"/>
                          <wp:lineTo x="21533" y="21548"/>
                          <wp:lineTo x="21533"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4892040" cy="6091555"/>
                              </a:xfrm>
                              <a:prstGeom prst="rect">
                                <a:avLst/>
                              </a:prstGeom>
                              <a:solidFill>
                                <a:schemeClr val="lt1"/>
                              </a:solidFill>
                              <a:ln w="6350">
                                <a:noFill/>
                              </a:ln>
                            </wps:spPr>
                            <wps:txbx>
                              <w:txbxContent>
                                <w:p w14:paraId="1D496061" w14:textId="77777777" w:rsidR="00BE3C65" w:rsidRPr="0068135B" w:rsidRDefault="00BE3C65" w:rsidP="00D26EDF">
                                  <w:pPr>
                                    <w:pStyle w:val="Heading1"/>
                                    <w:rPr>
                                      <w:sz w:val="40"/>
                                    </w:rPr>
                                  </w:pPr>
                                  <w:r w:rsidRPr="0068135B">
                                    <w:rPr>
                                      <w:sz w:val="40"/>
                                    </w:rPr>
                                    <w:t>Be Ready</w:t>
                                  </w:r>
                                </w:p>
                                <w:p w14:paraId="23032170" w14:textId="77777777" w:rsidR="00BE3C65" w:rsidRDefault="00BE3C65" w:rsidP="00D26EDF">
                                  <w:r>
                                    <w:t xml:space="preserve">This Workbook is to give you some of the activities to further your knowledge ready for the second year of study moving onto L3 Extended Diploma. Use this Workbook to prepare yourself for the start of your second year of the college course. Please bring it with you on your first day back so we can see your progress. </w:t>
                                  </w:r>
                                </w:p>
                                <w:p w14:paraId="4A268201" w14:textId="77777777" w:rsidR="00BE3C65" w:rsidRDefault="00BE3C65" w:rsidP="00D26EDF">
                                  <w:pPr>
                                    <w:pStyle w:val="Heading2"/>
                                    <w:rPr>
                                      <w:rFonts w:asciiTheme="minorHAnsi" w:eastAsiaTheme="minorHAnsi" w:hAnsiTheme="minorHAnsi" w:cstheme="minorBidi"/>
                                      <w:color w:val="auto"/>
                                      <w:sz w:val="22"/>
                                      <w:szCs w:val="22"/>
                                    </w:rPr>
                                  </w:pPr>
                                </w:p>
                                <w:p w14:paraId="425642AB" w14:textId="77777777" w:rsidR="00BE3C65" w:rsidRDefault="00BE3C65" w:rsidP="00D26EDF">
                                  <w:pPr>
                                    <w:pStyle w:val="Heading2"/>
                                    <w:rPr>
                                      <w:sz w:val="40"/>
                                    </w:rPr>
                                  </w:pPr>
                                </w:p>
                                <w:p w14:paraId="02487FF4" w14:textId="77777777" w:rsidR="00BE3C65" w:rsidRPr="00435E7C" w:rsidRDefault="00BE3C65" w:rsidP="00D26EDF">
                                  <w:pPr>
                                    <w:pStyle w:val="Heading2"/>
                                    <w:rPr>
                                      <w:sz w:val="40"/>
                                    </w:rPr>
                                  </w:pPr>
                                  <w:r w:rsidRPr="00435E7C">
                                    <w:rPr>
                                      <w:sz w:val="40"/>
                                    </w:rPr>
                                    <w:t>Be Committed</w:t>
                                  </w:r>
                                </w:p>
                                <w:p w14:paraId="32616159" w14:textId="5A0043CC" w:rsidR="00BE3C65" w:rsidRDefault="00BE3C65" w:rsidP="00D26EDF">
                                  <w:r>
                                    <w:t xml:space="preserve">You have now been accepted onto the second year, this does not mean you can take your foot off the gas! </w:t>
                                  </w:r>
                                  <w:r>
                                    <w:t xml:space="preserve">Within the Extended </w:t>
                                  </w:r>
                                  <w:r>
                                    <w:t>Diploma</w:t>
                                  </w:r>
                                  <w:r w:rsidR="00301C09">
                                    <w:t>,</w:t>
                                  </w:r>
                                  <w:r>
                                    <w:t xml:space="preserve"> theoretical study makes up about 70% of the course. You will be required to complete many forms of activities, assessments and yes another exam. </w:t>
                                  </w:r>
                                </w:p>
                                <w:p w14:paraId="5CE06587" w14:textId="77777777" w:rsidR="00BE3C65" w:rsidRDefault="00BE3C65" w:rsidP="00D26EDF"/>
                                <w:p w14:paraId="27A3E6DA" w14:textId="77777777" w:rsidR="00BE3C65" w:rsidRDefault="00BE3C65" w:rsidP="00D26EDF">
                                  <w:pPr>
                                    <w:pStyle w:val="Heading3"/>
                                    <w:rPr>
                                      <w:sz w:val="40"/>
                                    </w:rPr>
                                  </w:pPr>
                                </w:p>
                                <w:p w14:paraId="55DC07DE" w14:textId="77777777" w:rsidR="00BE3C65" w:rsidRPr="0068135B" w:rsidRDefault="00BE3C65" w:rsidP="00D26EDF">
                                  <w:pPr>
                                    <w:pStyle w:val="Heading3"/>
                                    <w:rPr>
                                      <w:sz w:val="40"/>
                                    </w:rPr>
                                  </w:pPr>
                                  <w:r w:rsidRPr="0068135B">
                                    <w:rPr>
                                      <w:sz w:val="40"/>
                                    </w:rPr>
                                    <w:t>Be Honest</w:t>
                                  </w:r>
                                </w:p>
                                <w:p w14:paraId="7526C535" w14:textId="77777777" w:rsidR="00BE3C65" w:rsidRDefault="00BE3C65" w:rsidP="00D26EDF">
                                  <w:r>
                                    <w:t xml:space="preserve">Continue to practice honesty in answering by using your existing knowledge for as much of the Workbook as you can! You can then go back and research the areas you were not sure of. </w:t>
                                  </w:r>
                                </w:p>
                                <w:p w14:paraId="6B68823B" w14:textId="77777777" w:rsidR="00BE3C65" w:rsidRDefault="00BE3C65" w:rsidP="00D26EDF">
                                  <w:r>
                                    <w:t>Try using two different coloured pens. Demonstrate your existing knowledge in one colour and then where required use a different colour to show answers you have researched.</w:t>
                                  </w:r>
                                </w:p>
                                <w:p w14:paraId="2358F491" w14:textId="77777777" w:rsidR="00BE3C65" w:rsidRDefault="00BE3C65" w:rsidP="00D26EDF">
                                  <w:r>
                                    <w:t xml:space="preserve">This can then even be kept and used as revision material when you are completing assignments or preparing for your exams.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0C7613" id="Text Box 11" o:spid="_x0000_s1031" type="#_x0000_t202" style="position:absolute;left:0;text-align:left;margin-left:195.25pt;margin-top:156.35pt;width:385.2pt;height:479.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" fillcolor="white [3201]" stroked="f" strokeweight=".5pt">
                      <v:textbox>
                        <w:txbxContent>
                          <w:p w14:paraId="1D496061" w14:textId="77777777" w:rsidR="00BE3C65" w:rsidRPr="0068135B" w:rsidRDefault="00BE3C65" w:rsidP="00D26EDF">
                            <w:pPr>
                              <w:pStyle w:val="Heading1"/>
                              <w:rPr>
                                <w:sz w:val="40"/>
                              </w:rPr>
                            </w:pPr>
                            <w:r w:rsidRPr="0068135B">
                              <w:rPr>
                                <w:sz w:val="40"/>
                              </w:rPr>
                              <w:t>Be Ready</w:t>
                            </w:r>
                          </w:p>
                          <w:p w14:paraId="23032170" w14:textId="77777777" w:rsidR="00BE3C65" w:rsidRDefault="00BE3C65" w:rsidP="00D26EDF">
                            <w:r>
                              <w:t xml:space="preserve">This Workbook is to give you some of the activities to further your knowledge ready for the second year of study moving onto L3 Extended Diploma. Use this Workbook to prepare yourself for the start of your second year of the college course. Please bring it with you on your first day back so we can see your progress. </w:t>
                            </w:r>
                          </w:p>
                          <w:p w14:paraId="4A268201" w14:textId="77777777" w:rsidR="00BE3C65" w:rsidRDefault="00BE3C65" w:rsidP="00D26EDF">
                            <w:pPr>
                              <w:pStyle w:val="Heading2"/>
                              <w:rPr>
                                <w:rFonts w:asciiTheme="minorHAnsi" w:eastAsiaTheme="minorHAnsi" w:hAnsiTheme="minorHAnsi" w:cstheme="minorBidi"/>
                                <w:color w:val="auto"/>
                                <w:sz w:val="22"/>
                                <w:szCs w:val="22"/>
                              </w:rPr>
                            </w:pPr>
                          </w:p>
                          <w:p w14:paraId="425642AB" w14:textId="77777777" w:rsidR="00BE3C65" w:rsidRDefault="00BE3C65" w:rsidP="00D26EDF">
                            <w:pPr>
                              <w:pStyle w:val="Heading2"/>
                              <w:rPr>
                                <w:sz w:val="40"/>
                              </w:rPr>
                            </w:pPr>
                          </w:p>
                          <w:p w14:paraId="02487FF4" w14:textId="77777777" w:rsidR="00BE3C65" w:rsidRPr="00435E7C" w:rsidRDefault="00BE3C65" w:rsidP="00D26EDF">
                            <w:pPr>
                              <w:pStyle w:val="Heading2"/>
                              <w:rPr>
                                <w:sz w:val="40"/>
                              </w:rPr>
                            </w:pPr>
                            <w:r w:rsidRPr="00435E7C">
                              <w:rPr>
                                <w:sz w:val="40"/>
                              </w:rPr>
                              <w:t>Be Committed</w:t>
                            </w:r>
                          </w:p>
                          <w:p w14:paraId="32616159" w14:textId="5A0043CC" w:rsidR="00BE3C65" w:rsidRDefault="00BE3C65" w:rsidP="00D26EDF">
                            <w:r>
                              <w:t xml:space="preserve">You have now been accepted onto the second year, this does not mean you can take your foot off the gas! </w:t>
                            </w:r>
                            <w:r>
                              <w:t xml:space="preserve">Within the Extended </w:t>
                            </w:r>
                            <w:r>
                              <w:t>Diploma</w:t>
                            </w:r>
                            <w:r w:rsidR="00301C09">
                              <w:t>,</w:t>
                            </w:r>
                            <w:r>
                              <w:t xml:space="preserve"> theoretical study makes up about 70% of the course. You will be required to complete many forms of activities, assessments and yes another exam. </w:t>
                            </w:r>
                          </w:p>
                          <w:p w14:paraId="5CE06587" w14:textId="77777777" w:rsidR="00BE3C65" w:rsidRDefault="00BE3C65" w:rsidP="00D26EDF"/>
                          <w:p w14:paraId="27A3E6DA" w14:textId="77777777" w:rsidR="00BE3C65" w:rsidRDefault="00BE3C65" w:rsidP="00D26EDF">
                            <w:pPr>
                              <w:pStyle w:val="Heading3"/>
                              <w:rPr>
                                <w:sz w:val="40"/>
                              </w:rPr>
                            </w:pPr>
                          </w:p>
                          <w:p w14:paraId="55DC07DE" w14:textId="77777777" w:rsidR="00BE3C65" w:rsidRPr="0068135B" w:rsidRDefault="00BE3C65" w:rsidP="00D26EDF">
                            <w:pPr>
                              <w:pStyle w:val="Heading3"/>
                              <w:rPr>
                                <w:sz w:val="40"/>
                              </w:rPr>
                            </w:pPr>
                            <w:r w:rsidRPr="0068135B">
                              <w:rPr>
                                <w:sz w:val="40"/>
                              </w:rPr>
                              <w:t>Be Honest</w:t>
                            </w:r>
                          </w:p>
                          <w:p w14:paraId="7526C535" w14:textId="77777777" w:rsidR="00BE3C65" w:rsidRDefault="00BE3C65" w:rsidP="00D26EDF">
                            <w:r>
                              <w:t xml:space="preserve">Continue to practice honesty in answering by using your existing knowledge for as much of the Workbook as you can! You can then go back and research the areas you were not sure of. </w:t>
                            </w:r>
                          </w:p>
                          <w:p w14:paraId="6B68823B" w14:textId="77777777" w:rsidR="00BE3C65" w:rsidRDefault="00BE3C65" w:rsidP="00D26EDF">
                            <w:r>
                              <w:t>Try using two different coloured pens. Demonstrate your existing knowledge in one colour and then where required use a different colour to show answers you have researched.</w:t>
                            </w:r>
                          </w:p>
                          <w:p w14:paraId="2358F491" w14:textId="77777777" w:rsidR="00BE3C65" w:rsidRDefault="00BE3C65" w:rsidP="00D26EDF">
                            <w:r>
                              <w:t xml:space="preserve">This can then even be kept and used as revision material when you are completing assignments or preparing for your exams. </w:t>
                            </w:r>
                          </w:p>
                        </w:txbxContent>
                      </v:textbox>
                      <w10:wrap type="tight"/>
                    </v:shape>
                  </w:pict>
                </mc:Fallback>
              </mc:AlternateContent>
            </w:r>
          </w:p>
          <w:p w14:paraId="20828797" w14:textId="77777777" w:rsidR="00D26EDF" w:rsidRPr="00D26EDF" w:rsidRDefault="00D26EDF" w:rsidP="00D26EDF"/>
          <w:p w14:paraId="4A986AF2" w14:textId="77777777" w:rsidR="00D26EDF" w:rsidRPr="00D26EDF" w:rsidRDefault="00D26EDF" w:rsidP="00D26EDF"/>
          <w:p w14:paraId="544B9D81" w14:textId="77777777" w:rsidR="00D26EDF" w:rsidRPr="00D26EDF" w:rsidRDefault="00D26EDF" w:rsidP="00D26EDF"/>
          <w:p w14:paraId="73E644A9" w14:textId="77777777" w:rsidR="00D26EDF" w:rsidRPr="00D26EDF" w:rsidRDefault="00D26EDF" w:rsidP="00D26EDF"/>
          <w:p w14:paraId="63E50FB0" w14:textId="77777777" w:rsidR="00D26EDF" w:rsidRPr="00D26EDF" w:rsidRDefault="00D26EDF" w:rsidP="00D26EDF"/>
          <w:p w14:paraId="6597BC5C" w14:textId="77777777" w:rsidR="00D26EDF" w:rsidRPr="00D26EDF" w:rsidRDefault="00D26EDF" w:rsidP="00D26EDF"/>
          <w:p w14:paraId="09220512" w14:textId="77777777" w:rsidR="00D26EDF" w:rsidRDefault="00D26EDF" w:rsidP="00D26EDF">
            <w:r w:rsidRPr="000B4502">
              <w:rPr>
                <w:noProof/>
                <w:lang w:val="en-GB" w:eastAsia="en-GB"/>
              </w:rPr>
              <mc:AlternateContent>
                <mc:Choice Requires="wps">
                  <w:drawing>
                    <wp:anchor distT="0" distB="0" distL="114300" distR="114300" simplePos="0" relativeHeight="251667456" behindDoc="1" locked="0" layoutInCell="1" allowOverlap="1" wp14:anchorId="17ABE32D" wp14:editId="38370047">
                      <wp:simplePos x="0" y="0"/>
                      <wp:positionH relativeFrom="column">
                        <wp:posOffset>607695</wp:posOffset>
                      </wp:positionH>
                      <wp:positionV relativeFrom="paragraph">
                        <wp:posOffset>280035</wp:posOffset>
                      </wp:positionV>
                      <wp:extent cx="1673860" cy="477520"/>
                      <wp:effectExtent l="0" t="0" r="2540" b="0"/>
                      <wp:wrapTight wrapText="bothSides">
                        <wp:wrapPolygon edited="0">
                          <wp:start x="0" y="0"/>
                          <wp:lineTo x="0" y="20681"/>
                          <wp:lineTo x="21387" y="20681"/>
                          <wp:lineTo x="21387"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1673860" cy="477520"/>
                              </a:xfrm>
                              <a:prstGeom prst="rect">
                                <a:avLst/>
                              </a:prstGeom>
                              <a:solidFill>
                                <a:schemeClr val="lt1"/>
                              </a:solidFill>
                              <a:ln w="6350">
                                <a:noFill/>
                              </a:ln>
                            </wps:spPr>
                            <wps:txbx>
                              <w:txbxContent>
                                <w:p w14:paraId="0DB01F27" w14:textId="77777777" w:rsidR="00BE3C65" w:rsidRDefault="00BE3C65" w:rsidP="00D26EDF">
                                  <w:pPr>
                                    <w:pStyle w:val="Heading3"/>
                                  </w:pPr>
                                  <w:r>
                                    <w:t xml:space="preserve">Be Ready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ABE32D" id="Text Box 17" o:spid="_x0000_s1032" type="#_x0000_t202" style="position:absolute;margin-left:47.85pt;margin-top:22.05pt;width:131.8pt;height:37.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" fillcolor="white [3201]" stroked="f" strokeweight=".5pt">
                      <v:textbox>
                        <w:txbxContent>
                          <w:p w14:paraId="0DB01F27" w14:textId="77777777" w:rsidR="00BE3C65" w:rsidRDefault="00BE3C65" w:rsidP="00D26EDF">
                            <w:pPr>
                              <w:pStyle w:val="Heading3"/>
                            </w:pPr>
                            <w:r>
                              <w:t xml:space="preserve">Be Ready </w:t>
                            </w:r>
                          </w:p>
                        </w:txbxContent>
                      </v:textbox>
                      <w10:wrap type="tight"/>
                    </v:shape>
                  </w:pict>
                </mc:Fallback>
              </mc:AlternateContent>
            </w:r>
            <w:r w:rsidRPr="000B4502">
              <w:rPr>
                <w:noProof/>
                <w:lang w:val="en-GB" w:eastAsia="en-GB"/>
              </w:rPr>
              <mc:AlternateContent>
                <mc:Choice Requires="wps">
                  <w:drawing>
                    <wp:anchor distT="0" distB="0" distL="114300" distR="114300" simplePos="0" relativeHeight="251679744" behindDoc="1" locked="0" layoutInCell="1" allowOverlap="1" wp14:anchorId="31126FD9" wp14:editId="2B599952">
                      <wp:simplePos x="0" y="0"/>
                      <wp:positionH relativeFrom="column">
                        <wp:posOffset>-6350</wp:posOffset>
                      </wp:positionH>
                      <wp:positionV relativeFrom="paragraph">
                        <wp:posOffset>120015</wp:posOffset>
                      </wp:positionV>
                      <wp:extent cx="614045" cy="676275"/>
                      <wp:effectExtent l="0" t="0" r="0" b="9525"/>
                      <wp:wrapTight wrapText="bothSides">
                        <wp:wrapPolygon edited="0">
                          <wp:start x="0" y="0"/>
                          <wp:lineTo x="0" y="21296"/>
                          <wp:lineTo x="20774" y="21296"/>
                          <wp:lineTo x="20774"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614045" cy="676275"/>
                              </a:xfrm>
                              <a:prstGeom prst="rect">
                                <a:avLst/>
                              </a:prstGeom>
                              <a:solidFill>
                                <a:schemeClr val="lt1"/>
                              </a:solidFill>
                              <a:ln w="6350">
                                <a:noFill/>
                              </a:ln>
                            </wps:spPr>
                            <wps:txbx>
                              <w:txbxContent>
                                <w:p w14:paraId="178A2ECF" w14:textId="77777777" w:rsidR="00BE3C65" w:rsidRDefault="00BE3C65" w:rsidP="00D26EDF">
                                  <w:pPr>
                                    <w:pStyle w:val="Heading1"/>
                                  </w:pPr>
                                  <w: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126FD9" id="Text Box 5" o:spid="_x0000_s1033" type="#_x0000_t202" style="position:absolute;margin-left:-.5pt;margin-top:9.45pt;width:48.35pt;height:53.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" fillcolor="white [3201]" stroked="f" strokeweight=".5pt">
                      <v:textbox>
                        <w:txbxContent>
                          <w:p w14:paraId="178A2ECF" w14:textId="77777777" w:rsidR="00BE3C65" w:rsidRDefault="00BE3C65" w:rsidP="00D26EDF">
                            <w:pPr>
                              <w:pStyle w:val="Heading1"/>
                            </w:pPr>
                            <w:r>
                              <w:t>01</w:t>
                            </w:r>
                          </w:p>
                        </w:txbxContent>
                      </v:textbox>
                      <w10:wrap type="tight"/>
                    </v:shape>
                  </w:pict>
                </mc:Fallback>
              </mc:AlternateContent>
            </w:r>
          </w:p>
          <w:p w14:paraId="79292960" w14:textId="77777777" w:rsidR="00D26EDF" w:rsidRDefault="00D26EDF" w:rsidP="00D26EDF">
            <w:pPr>
              <w:pStyle w:val="Heading1"/>
            </w:pPr>
          </w:p>
          <w:p w14:paraId="3B253DAA" w14:textId="77777777" w:rsidR="00D26EDF" w:rsidRDefault="00D26EDF" w:rsidP="00D26EDF"/>
          <w:p w14:paraId="1EBB6AEB" w14:textId="77777777" w:rsidR="00D26EDF" w:rsidRPr="00D26EDF" w:rsidRDefault="00D26EDF" w:rsidP="00D26EDF">
            <w:r w:rsidRPr="000B4502">
              <w:rPr>
                <w:noProof/>
                <w:lang w:val="en-GB" w:eastAsia="en-GB"/>
              </w:rPr>
              <mc:AlternateContent>
                <mc:Choice Requires="wps">
                  <w:drawing>
                    <wp:anchor distT="0" distB="0" distL="114300" distR="114300" simplePos="0" relativeHeight="251675648" behindDoc="1" locked="0" layoutInCell="1" allowOverlap="1" wp14:anchorId="275BAF30" wp14:editId="035C9A76">
                      <wp:simplePos x="0" y="0"/>
                      <wp:positionH relativeFrom="column">
                        <wp:posOffset>-20320</wp:posOffset>
                      </wp:positionH>
                      <wp:positionV relativeFrom="paragraph">
                        <wp:posOffset>283210</wp:posOffset>
                      </wp:positionV>
                      <wp:extent cx="614045" cy="676275"/>
                      <wp:effectExtent l="0" t="0" r="0" b="9525"/>
                      <wp:wrapTight wrapText="bothSides">
                        <wp:wrapPolygon edited="0">
                          <wp:start x="0" y="0"/>
                          <wp:lineTo x="0" y="21296"/>
                          <wp:lineTo x="20774" y="21296"/>
                          <wp:lineTo x="20774"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614045" cy="676275"/>
                              </a:xfrm>
                              <a:prstGeom prst="rect">
                                <a:avLst/>
                              </a:prstGeom>
                              <a:solidFill>
                                <a:schemeClr val="lt1"/>
                              </a:solidFill>
                              <a:ln w="6350">
                                <a:noFill/>
                              </a:ln>
                            </wps:spPr>
                            <wps:txbx>
                              <w:txbxContent>
                                <w:p w14:paraId="487C3824" w14:textId="77777777" w:rsidR="00BE3C65" w:rsidRDefault="00BE3C65" w:rsidP="00D26EDF">
                                  <w:pPr>
                                    <w:pStyle w:val="Heading1"/>
                                  </w:pPr>
                                  <w:r>
                                    <w:t>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5BAF30" id="Text Box 15" o:spid="_x0000_s1034" type="#_x0000_t202" style="position:absolute;margin-left:-1.6pt;margin-top:22.3pt;width:48.35pt;height:53.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" fillcolor="white [3201]" stroked="f" strokeweight=".5pt">
                      <v:textbox>
                        <w:txbxContent>
                          <w:p w14:paraId="487C3824" w14:textId="77777777" w:rsidR="00BE3C65" w:rsidRDefault="00BE3C65" w:rsidP="00D26EDF">
                            <w:pPr>
                              <w:pStyle w:val="Heading1"/>
                            </w:pPr>
                            <w:r>
                              <w:t>02</w:t>
                            </w:r>
                          </w:p>
                        </w:txbxContent>
                      </v:textbox>
                      <w10:wrap type="tight"/>
                    </v:shape>
                  </w:pict>
                </mc:Fallback>
              </mc:AlternateContent>
            </w:r>
          </w:p>
          <w:p w14:paraId="170169C7" w14:textId="77777777" w:rsidR="00D26EDF" w:rsidRPr="00D26EDF" w:rsidRDefault="00D26EDF" w:rsidP="00D26EDF"/>
          <w:p w14:paraId="2C43B7CF" w14:textId="77777777" w:rsidR="00D26EDF" w:rsidRPr="00D26EDF" w:rsidRDefault="00D26EDF" w:rsidP="00D26EDF"/>
          <w:p w14:paraId="3CEF42BC" w14:textId="77777777" w:rsidR="00D26EDF" w:rsidRDefault="00D26EDF" w:rsidP="00D26EDF"/>
          <w:p w14:paraId="41E00B86" w14:textId="77777777" w:rsidR="00D26EDF" w:rsidRDefault="00D26EDF" w:rsidP="00D26EDF"/>
          <w:p w14:paraId="4B26FCBB" w14:textId="77777777" w:rsidR="00021C04" w:rsidRPr="00D26EDF" w:rsidRDefault="00D26EDF" w:rsidP="00D26EDF">
            <w:r w:rsidRPr="000B4502">
              <w:rPr>
                <w:noProof/>
                <w:lang w:val="en-GB" w:eastAsia="en-GB"/>
              </w:rPr>
              <mc:AlternateContent>
                <mc:Choice Requires="wps">
                  <w:drawing>
                    <wp:anchor distT="0" distB="0" distL="114300" distR="114300" simplePos="0" relativeHeight="251677696" behindDoc="1" locked="0" layoutInCell="1" allowOverlap="1" wp14:anchorId="129E4210" wp14:editId="5C592532">
                      <wp:simplePos x="0" y="0"/>
                      <wp:positionH relativeFrom="column">
                        <wp:posOffset>36830</wp:posOffset>
                      </wp:positionH>
                      <wp:positionV relativeFrom="paragraph">
                        <wp:posOffset>185420</wp:posOffset>
                      </wp:positionV>
                      <wp:extent cx="614045" cy="676275"/>
                      <wp:effectExtent l="0" t="0" r="0" b="9525"/>
                      <wp:wrapTight wrapText="bothSides">
                        <wp:wrapPolygon edited="0">
                          <wp:start x="0" y="0"/>
                          <wp:lineTo x="0" y="21296"/>
                          <wp:lineTo x="20774" y="21296"/>
                          <wp:lineTo x="20774"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614045" cy="676275"/>
                              </a:xfrm>
                              <a:prstGeom prst="rect">
                                <a:avLst/>
                              </a:prstGeom>
                              <a:solidFill>
                                <a:schemeClr val="lt1"/>
                              </a:solidFill>
                              <a:ln w="6350">
                                <a:noFill/>
                              </a:ln>
                            </wps:spPr>
                            <wps:txbx>
                              <w:txbxContent>
                                <w:p w14:paraId="0CDEC74E" w14:textId="77777777" w:rsidR="00BE3C65" w:rsidRDefault="00BE3C65" w:rsidP="00D26EDF">
                                  <w:pPr>
                                    <w:pStyle w:val="Heading1"/>
                                  </w:pPr>
                                  <w:r>
                                    <w:t>03</w:t>
                                  </w:r>
                                  <w:r w:rsidRPr="00D26EDF">
                                    <w:rPr>
                                      <w:noProof/>
                                      <w:lang w:val="en-GB" w:eastAsia="en-GB"/>
                                    </w:rPr>
                                    <w:drawing>
                                      <wp:inline distT="0" distB="0" distL="0" distR="0" wp14:anchorId="4C34479D" wp14:editId="0CAC1F84">
                                        <wp:extent cx="424815" cy="470564"/>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4815" cy="4705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9E4210" id="Text Box 3" o:spid="_x0000_s1035" type="#_x0000_t202" style="position:absolute;margin-left:2.9pt;margin-top:14.6pt;width:48.35pt;height:53.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" fillcolor="white [3201]" stroked="f" strokeweight=".5pt">
                      <v:textbox>
                        <w:txbxContent>
                          <w:p w14:paraId="0CDEC74E" w14:textId="77777777" w:rsidR="00BE3C65" w:rsidRDefault="00BE3C65" w:rsidP="00D26EDF">
                            <w:pPr>
                              <w:pStyle w:val="Heading1"/>
                            </w:pPr>
                            <w:r>
                              <w:t>03</w:t>
                            </w:r>
                            <w:r w:rsidRPr="00D26EDF">
                              <w:rPr>
                                <w:noProof/>
                                <w:lang w:val="en-GB" w:eastAsia="en-GB"/>
                              </w:rPr>
                              <w:drawing>
                                <wp:inline distT="0" distB="0" distL="0" distR="0" wp14:anchorId="4C34479D" wp14:editId="0CAC1F84">
                                  <wp:extent cx="424815" cy="470564"/>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4815" cy="470564"/>
                                          </a:xfrm>
                                          <a:prstGeom prst="rect">
                                            <a:avLst/>
                                          </a:prstGeom>
                                          <a:noFill/>
                                          <a:ln>
                                            <a:noFill/>
                                          </a:ln>
                                        </pic:spPr>
                                      </pic:pic>
                                    </a:graphicData>
                                  </a:graphic>
                                </wp:inline>
                              </w:drawing>
                            </w:r>
                          </w:p>
                        </w:txbxContent>
                      </v:textbox>
                      <w10:wrap type="tight"/>
                    </v:shape>
                  </w:pict>
                </mc:Fallback>
              </mc:AlternateContent>
            </w:r>
          </w:p>
        </w:tc>
      </w:tr>
      <w:tr w:rsidR="00A1111B" w14:paraId="55A2605C" w14:textId="77777777" w:rsidTr="00A1111B">
        <w:trPr>
          <w:trHeight w:val="900"/>
        </w:trPr>
        <w:tc>
          <w:tcPr>
            <w:tcW w:w="12229" w:type="dxa"/>
            <w:vAlign w:val="bottom"/>
          </w:tcPr>
          <w:p w14:paraId="55D1331A" w14:textId="77777777" w:rsidR="00A1111B" w:rsidRDefault="00A1111B" w:rsidP="00A1111B">
            <w:pPr>
              <w:ind w:left="720"/>
              <w:jc w:val="right"/>
              <w:rPr>
                <w:noProof/>
              </w:rPr>
            </w:pPr>
          </w:p>
        </w:tc>
      </w:tr>
    </w:tbl>
    <w:p w14:paraId="5157832F" w14:textId="77777777" w:rsidR="00745C53" w:rsidRDefault="00745C53"/>
    <w:p w14:paraId="25509325" w14:textId="77777777" w:rsidR="000B4502" w:rsidRDefault="000B4502"/>
    <w:tbl>
      <w:tblPr>
        <w:tblW w:w="0" w:type="auto"/>
        <w:tblInd w:w="-5" w:type="dxa"/>
        <w:tblCellMar>
          <w:left w:w="115" w:type="dxa"/>
          <w:right w:w="720" w:type="dxa"/>
        </w:tblCellMar>
        <w:tblLook w:val="0000" w:firstRow="0" w:lastRow="0" w:firstColumn="0" w:lastColumn="0" w:noHBand="0" w:noVBand="0"/>
      </w:tblPr>
      <w:tblGrid>
        <w:gridCol w:w="12229"/>
      </w:tblGrid>
      <w:tr w:rsidR="00D26EDF" w14:paraId="390E67EA" w14:textId="77777777" w:rsidTr="00BE3C65">
        <w:trPr>
          <w:trHeight w:val="900"/>
        </w:trPr>
        <w:tc>
          <w:tcPr>
            <w:tcW w:w="12229" w:type="dxa"/>
            <w:vAlign w:val="bottom"/>
          </w:tcPr>
          <w:p w14:paraId="1F29A997" w14:textId="77777777" w:rsidR="00D26EDF" w:rsidRDefault="00D26EDF" w:rsidP="00BE3C65">
            <w:pPr>
              <w:jc w:val="center"/>
              <w:rPr>
                <w:sz w:val="24"/>
                <w:u w:val="single"/>
              </w:rPr>
            </w:pPr>
          </w:p>
          <w:p w14:paraId="1C5BD3B5" w14:textId="77777777" w:rsidR="00D26EDF" w:rsidRPr="005C4078" w:rsidRDefault="00D26EDF" w:rsidP="00BE3C65">
            <w:pPr>
              <w:jc w:val="center"/>
              <w:rPr>
                <w:sz w:val="24"/>
                <w:u w:val="single"/>
              </w:rPr>
            </w:pPr>
            <w:r>
              <w:rPr>
                <w:sz w:val="24"/>
                <w:u w:val="single"/>
              </w:rPr>
              <w:t>Prefix and Suffix Definitions</w:t>
            </w:r>
          </w:p>
          <w:p w14:paraId="09D59608" w14:textId="77777777" w:rsidR="00D26EDF" w:rsidRDefault="00D26EDF" w:rsidP="00BE3C65">
            <w:pPr>
              <w:ind w:left="720"/>
              <w:jc w:val="center"/>
              <w:rPr>
                <w:sz w:val="24"/>
              </w:rPr>
            </w:pPr>
            <w:r>
              <w:rPr>
                <w:sz w:val="24"/>
              </w:rPr>
              <w:t>Within the animal industry (especially Veterinary) we use prefixes and suffixes within terminology.</w:t>
            </w:r>
          </w:p>
          <w:p w14:paraId="61E96B20" w14:textId="77777777" w:rsidR="00D26EDF" w:rsidRDefault="00D26EDF" w:rsidP="00BE3C65">
            <w:pPr>
              <w:ind w:left="720"/>
              <w:jc w:val="center"/>
              <w:rPr>
                <w:sz w:val="24"/>
              </w:rPr>
            </w:pPr>
          </w:p>
          <w:p w14:paraId="52BF89A2" w14:textId="77777777" w:rsidR="00D26EDF" w:rsidRPr="007B4437" w:rsidRDefault="00D26EDF" w:rsidP="00BE3C65">
            <w:pPr>
              <w:ind w:left="720"/>
              <w:rPr>
                <w:u w:val="single"/>
              </w:rPr>
            </w:pPr>
            <w:r w:rsidRPr="007B4437">
              <w:rPr>
                <w:u w:val="single"/>
              </w:rPr>
              <w:t>Define the terms:</w:t>
            </w:r>
          </w:p>
          <w:p w14:paraId="190FF1FB" w14:textId="77777777" w:rsidR="00D26EDF" w:rsidRPr="007B4437" w:rsidRDefault="00D26EDF" w:rsidP="00BE3C65">
            <w:pPr>
              <w:ind w:left="720"/>
            </w:pPr>
            <w:r w:rsidRPr="007B4437">
              <w:t>Prefix:……………………………………………………………………………………………………………………………………………………………………………………………..</w:t>
            </w:r>
          </w:p>
          <w:p w14:paraId="13C2F3C4" w14:textId="77777777" w:rsidR="00D26EDF" w:rsidRDefault="00D26EDF" w:rsidP="00BE3C65">
            <w:pPr>
              <w:ind w:left="720"/>
              <w:rPr>
                <w:noProof/>
              </w:rPr>
            </w:pPr>
            <w:r w:rsidRPr="007B4437">
              <w:t>Suffix:……………………………………………………………………………………………………………………………………………………………………………………………..</w:t>
            </w:r>
          </w:p>
        </w:tc>
      </w:tr>
    </w:tbl>
    <w:p w14:paraId="78B5614F" w14:textId="77777777" w:rsidR="00D26EDF" w:rsidRDefault="00D26EDF" w:rsidP="00D26EDF"/>
    <w:p w14:paraId="616303B7" w14:textId="77777777" w:rsidR="00D26EDF" w:rsidRDefault="00D26EDF" w:rsidP="00D26EDF">
      <w:r>
        <w:t xml:space="preserve"> </w:t>
      </w:r>
    </w:p>
    <w:tbl>
      <w:tblPr>
        <w:tblStyle w:val="TableGrid"/>
        <w:tblpPr w:leftFromText="180" w:rightFromText="180" w:vertAnchor="text" w:horzAnchor="margin" w:tblpY="337"/>
        <w:tblW w:w="12239" w:type="dxa"/>
        <w:tblLook w:val="04A0" w:firstRow="1" w:lastRow="0" w:firstColumn="1" w:lastColumn="0" w:noHBand="0" w:noVBand="1"/>
      </w:tblPr>
      <w:tblGrid>
        <w:gridCol w:w="6007"/>
        <w:gridCol w:w="6232"/>
      </w:tblGrid>
      <w:tr w:rsidR="00D26EDF" w14:paraId="43433FBC" w14:textId="77777777" w:rsidTr="00BE3C65">
        <w:trPr>
          <w:trHeight w:val="250"/>
        </w:trPr>
        <w:tc>
          <w:tcPr>
            <w:tcW w:w="12239" w:type="dxa"/>
            <w:gridSpan w:val="2"/>
            <w:shd w:val="clear" w:color="auto" w:fill="D9D9D9" w:themeFill="background1" w:themeFillShade="D9"/>
          </w:tcPr>
          <w:p w14:paraId="2E92729A" w14:textId="77777777" w:rsidR="00D26EDF" w:rsidRPr="007B4437" w:rsidRDefault="00D26EDF" w:rsidP="00BE3C65">
            <w:pPr>
              <w:rPr>
                <w:sz w:val="20"/>
              </w:rPr>
            </w:pPr>
            <w:r w:rsidRPr="007B4437">
              <w:rPr>
                <w:sz w:val="20"/>
              </w:rPr>
              <w:t>Prefixes</w:t>
            </w:r>
          </w:p>
        </w:tc>
      </w:tr>
      <w:tr w:rsidR="00D26EDF" w14:paraId="0892CB5B" w14:textId="77777777" w:rsidTr="00BE3C65">
        <w:trPr>
          <w:trHeight w:val="486"/>
        </w:trPr>
        <w:tc>
          <w:tcPr>
            <w:tcW w:w="6007" w:type="dxa"/>
          </w:tcPr>
          <w:p w14:paraId="05F0D535" w14:textId="77777777" w:rsidR="00D26EDF" w:rsidRPr="007B4437" w:rsidRDefault="00D26EDF" w:rsidP="00BE3C65">
            <w:pPr>
              <w:rPr>
                <w:sz w:val="20"/>
              </w:rPr>
            </w:pPr>
            <w:r w:rsidRPr="007B4437">
              <w:rPr>
                <w:sz w:val="20"/>
              </w:rPr>
              <w:t>Ante;</w:t>
            </w:r>
          </w:p>
          <w:p w14:paraId="033017CB" w14:textId="77777777" w:rsidR="00D26EDF" w:rsidRPr="007B4437" w:rsidRDefault="00D26EDF" w:rsidP="00BE3C65">
            <w:pPr>
              <w:rPr>
                <w:sz w:val="20"/>
              </w:rPr>
            </w:pPr>
          </w:p>
        </w:tc>
        <w:tc>
          <w:tcPr>
            <w:tcW w:w="6231" w:type="dxa"/>
          </w:tcPr>
          <w:p w14:paraId="670D6970" w14:textId="77777777" w:rsidR="00D26EDF" w:rsidRPr="007B4437" w:rsidRDefault="00D26EDF" w:rsidP="00BE3C65">
            <w:pPr>
              <w:rPr>
                <w:sz w:val="20"/>
              </w:rPr>
            </w:pPr>
            <w:r w:rsidRPr="007B4437">
              <w:rPr>
                <w:sz w:val="20"/>
              </w:rPr>
              <w:t>Anti;</w:t>
            </w:r>
          </w:p>
        </w:tc>
      </w:tr>
      <w:tr w:rsidR="00D26EDF" w14:paraId="515FB1FC" w14:textId="77777777" w:rsidTr="00BE3C65">
        <w:trPr>
          <w:trHeight w:val="494"/>
        </w:trPr>
        <w:tc>
          <w:tcPr>
            <w:tcW w:w="6007" w:type="dxa"/>
          </w:tcPr>
          <w:p w14:paraId="02900820" w14:textId="77777777" w:rsidR="00D26EDF" w:rsidRPr="007B4437" w:rsidRDefault="00D26EDF" w:rsidP="00BE3C65">
            <w:pPr>
              <w:rPr>
                <w:sz w:val="20"/>
              </w:rPr>
            </w:pPr>
            <w:proofErr w:type="spellStart"/>
            <w:r w:rsidRPr="007B4437">
              <w:rPr>
                <w:sz w:val="20"/>
              </w:rPr>
              <w:t>Dys</w:t>
            </w:r>
            <w:proofErr w:type="spellEnd"/>
            <w:r w:rsidRPr="007B4437">
              <w:rPr>
                <w:sz w:val="20"/>
              </w:rPr>
              <w:t>;</w:t>
            </w:r>
          </w:p>
          <w:p w14:paraId="6A947197" w14:textId="77777777" w:rsidR="00D26EDF" w:rsidRPr="007B4437" w:rsidRDefault="00D26EDF" w:rsidP="00BE3C65">
            <w:pPr>
              <w:rPr>
                <w:sz w:val="20"/>
              </w:rPr>
            </w:pPr>
          </w:p>
        </w:tc>
        <w:tc>
          <w:tcPr>
            <w:tcW w:w="6231" w:type="dxa"/>
          </w:tcPr>
          <w:p w14:paraId="5BD69003" w14:textId="77777777" w:rsidR="00D26EDF" w:rsidRPr="007B4437" w:rsidRDefault="00D26EDF" w:rsidP="00BE3C65">
            <w:pPr>
              <w:rPr>
                <w:sz w:val="20"/>
              </w:rPr>
            </w:pPr>
            <w:proofErr w:type="spellStart"/>
            <w:r w:rsidRPr="007B4437">
              <w:rPr>
                <w:sz w:val="20"/>
              </w:rPr>
              <w:t>Ecto</w:t>
            </w:r>
            <w:proofErr w:type="spellEnd"/>
            <w:r w:rsidRPr="007B4437">
              <w:rPr>
                <w:sz w:val="20"/>
              </w:rPr>
              <w:t>;</w:t>
            </w:r>
          </w:p>
        </w:tc>
      </w:tr>
      <w:tr w:rsidR="00D26EDF" w14:paraId="32D395B1" w14:textId="77777777" w:rsidTr="00BE3C65">
        <w:trPr>
          <w:trHeight w:val="494"/>
        </w:trPr>
        <w:tc>
          <w:tcPr>
            <w:tcW w:w="6007" w:type="dxa"/>
          </w:tcPr>
          <w:p w14:paraId="5F3BE3CA" w14:textId="77777777" w:rsidR="00D26EDF" w:rsidRPr="007B4437" w:rsidRDefault="00D26EDF" w:rsidP="00BE3C65">
            <w:pPr>
              <w:rPr>
                <w:sz w:val="20"/>
              </w:rPr>
            </w:pPr>
            <w:r w:rsidRPr="007B4437">
              <w:rPr>
                <w:sz w:val="20"/>
              </w:rPr>
              <w:t>Endo;</w:t>
            </w:r>
          </w:p>
          <w:p w14:paraId="179EB505" w14:textId="77777777" w:rsidR="00D26EDF" w:rsidRPr="007B4437" w:rsidRDefault="00D26EDF" w:rsidP="00BE3C65">
            <w:pPr>
              <w:rPr>
                <w:sz w:val="20"/>
              </w:rPr>
            </w:pPr>
          </w:p>
        </w:tc>
        <w:tc>
          <w:tcPr>
            <w:tcW w:w="6231" w:type="dxa"/>
          </w:tcPr>
          <w:p w14:paraId="3E93453A" w14:textId="77777777" w:rsidR="00D26EDF" w:rsidRPr="007B4437" w:rsidRDefault="00D26EDF" w:rsidP="00BE3C65">
            <w:pPr>
              <w:rPr>
                <w:sz w:val="20"/>
              </w:rPr>
            </w:pPr>
            <w:r w:rsidRPr="007B4437">
              <w:rPr>
                <w:sz w:val="20"/>
              </w:rPr>
              <w:t>Extra;</w:t>
            </w:r>
          </w:p>
        </w:tc>
      </w:tr>
      <w:tr w:rsidR="00D26EDF" w14:paraId="66514308" w14:textId="77777777" w:rsidTr="00BE3C65">
        <w:trPr>
          <w:trHeight w:val="486"/>
        </w:trPr>
        <w:tc>
          <w:tcPr>
            <w:tcW w:w="6007" w:type="dxa"/>
          </w:tcPr>
          <w:p w14:paraId="7A22760C" w14:textId="77777777" w:rsidR="00D26EDF" w:rsidRPr="007B4437" w:rsidRDefault="00D26EDF" w:rsidP="00BE3C65">
            <w:pPr>
              <w:rPr>
                <w:sz w:val="20"/>
              </w:rPr>
            </w:pPr>
            <w:r w:rsidRPr="007B4437">
              <w:rPr>
                <w:sz w:val="20"/>
              </w:rPr>
              <w:t>Hemi;</w:t>
            </w:r>
          </w:p>
          <w:p w14:paraId="1717A6E5" w14:textId="77777777" w:rsidR="00D26EDF" w:rsidRPr="007B4437" w:rsidRDefault="00D26EDF" w:rsidP="00BE3C65">
            <w:pPr>
              <w:rPr>
                <w:sz w:val="20"/>
              </w:rPr>
            </w:pPr>
          </w:p>
        </w:tc>
        <w:tc>
          <w:tcPr>
            <w:tcW w:w="6231" w:type="dxa"/>
          </w:tcPr>
          <w:p w14:paraId="016A4E7A" w14:textId="77777777" w:rsidR="00D26EDF" w:rsidRPr="007B4437" w:rsidRDefault="00D26EDF" w:rsidP="00BE3C65">
            <w:pPr>
              <w:rPr>
                <w:sz w:val="20"/>
              </w:rPr>
            </w:pPr>
            <w:proofErr w:type="spellStart"/>
            <w:r w:rsidRPr="007B4437">
              <w:rPr>
                <w:sz w:val="20"/>
              </w:rPr>
              <w:t>Haem</w:t>
            </w:r>
            <w:proofErr w:type="spellEnd"/>
            <w:r w:rsidRPr="007B4437">
              <w:rPr>
                <w:sz w:val="20"/>
              </w:rPr>
              <w:t>;</w:t>
            </w:r>
          </w:p>
        </w:tc>
      </w:tr>
      <w:tr w:rsidR="00D26EDF" w14:paraId="6E70B7D2" w14:textId="77777777" w:rsidTr="00BE3C65">
        <w:trPr>
          <w:trHeight w:val="494"/>
        </w:trPr>
        <w:tc>
          <w:tcPr>
            <w:tcW w:w="6007" w:type="dxa"/>
          </w:tcPr>
          <w:p w14:paraId="56858A42" w14:textId="77777777" w:rsidR="00D26EDF" w:rsidRPr="007B4437" w:rsidRDefault="00D26EDF" w:rsidP="00BE3C65">
            <w:pPr>
              <w:rPr>
                <w:sz w:val="20"/>
              </w:rPr>
            </w:pPr>
            <w:r w:rsidRPr="007B4437">
              <w:rPr>
                <w:sz w:val="20"/>
              </w:rPr>
              <w:t>Hyper;</w:t>
            </w:r>
          </w:p>
          <w:p w14:paraId="5C15F10C" w14:textId="77777777" w:rsidR="00D26EDF" w:rsidRPr="007B4437" w:rsidRDefault="00D26EDF" w:rsidP="00BE3C65">
            <w:pPr>
              <w:rPr>
                <w:sz w:val="20"/>
              </w:rPr>
            </w:pPr>
          </w:p>
        </w:tc>
        <w:tc>
          <w:tcPr>
            <w:tcW w:w="6231" w:type="dxa"/>
          </w:tcPr>
          <w:p w14:paraId="50CD48DA" w14:textId="77777777" w:rsidR="00D26EDF" w:rsidRPr="007B4437" w:rsidRDefault="00D26EDF" w:rsidP="00BE3C65">
            <w:pPr>
              <w:rPr>
                <w:sz w:val="20"/>
              </w:rPr>
            </w:pPr>
            <w:r w:rsidRPr="007B4437">
              <w:rPr>
                <w:sz w:val="20"/>
              </w:rPr>
              <w:t>Hypo;</w:t>
            </w:r>
          </w:p>
        </w:tc>
      </w:tr>
      <w:tr w:rsidR="00D26EDF" w14:paraId="34990AD5" w14:textId="77777777" w:rsidTr="00BE3C65">
        <w:trPr>
          <w:trHeight w:val="494"/>
        </w:trPr>
        <w:tc>
          <w:tcPr>
            <w:tcW w:w="6007" w:type="dxa"/>
          </w:tcPr>
          <w:p w14:paraId="7548F151" w14:textId="77777777" w:rsidR="00D26EDF" w:rsidRPr="007B4437" w:rsidRDefault="00D26EDF" w:rsidP="00BE3C65">
            <w:pPr>
              <w:rPr>
                <w:sz w:val="20"/>
              </w:rPr>
            </w:pPr>
            <w:r w:rsidRPr="007B4437">
              <w:rPr>
                <w:sz w:val="20"/>
              </w:rPr>
              <w:t>Poly;</w:t>
            </w:r>
          </w:p>
          <w:p w14:paraId="0A5E9E59" w14:textId="77777777" w:rsidR="00D26EDF" w:rsidRPr="007B4437" w:rsidRDefault="00D26EDF" w:rsidP="00BE3C65">
            <w:pPr>
              <w:rPr>
                <w:sz w:val="20"/>
              </w:rPr>
            </w:pPr>
          </w:p>
        </w:tc>
        <w:tc>
          <w:tcPr>
            <w:tcW w:w="6231" w:type="dxa"/>
          </w:tcPr>
          <w:p w14:paraId="6AED81CA" w14:textId="77777777" w:rsidR="00D26EDF" w:rsidRPr="007B4437" w:rsidRDefault="00D26EDF" w:rsidP="00BE3C65">
            <w:pPr>
              <w:rPr>
                <w:sz w:val="20"/>
              </w:rPr>
            </w:pPr>
            <w:proofErr w:type="spellStart"/>
            <w:r w:rsidRPr="007B4437">
              <w:rPr>
                <w:sz w:val="20"/>
              </w:rPr>
              <w:t>Pyo</w:t>
            </w:r>
            <w:proofErr w:type="spellEnd"/>
            <w:r w:rsidRPr="007B4437">
              <w:rPr>
                <w:sz w:val="20"/>
              </w:rPr>
              <w:t>;</w:t>
            </w:r>
          </w:p>
        </w:tc>
      </w:tr>
      <w:tr w:rsidR="00D26EDF" w14:paraId="2D779556" w14:textId="77777777" w:rsidTr="00BE3C65">
        <w:trPr>
          <w:trHeight w:val="494"/>
        </w:trPr>
        <w:tc>
          <w:tcPr>
            <w:tcW w:w="6007" w:type="dxa"/>
          </w:tcPr>
          <w:p w14:paraId="6E416F4F" w14:textId="77777777" w:rsidR="00D26EDF" w:rsidRPr="007B4437" w:rsidRDefault="00D26EDF" w:rsidP="00BE3C65">
            <w:pPr>
              <w:rPr>
                <w:sz w:val="20"/>
              </w:rPr>
            </w:pPr>
            <w:r w:rsidRPr="007B4437">
              <w:rPr>
                <w:sz w:val="20"/>
              </w:rPr>
              <w:t>Infra;</w:t>
            </w:r>
          </w:p>
          <w:p w14:paraId="5F58130C" w14:textId="77777777" w:rsidR="00D26EDF" w:rsidRPr="007B4437" w:rsidRDefault="00D26EDF" w:rsidP="00BE3C65">
            <w:pPr>
              <w:rPr>
                <w:sz w:val="20"/>
              </w:rPr>
            </w:pPr>
          </w:p>
        </w:tc>
        <w:tc>
          <w:tcPr>
            <w:tcW w:w="6231" w:type="dxa"/>
          </w:tcPr>
          <w:p w14:paraId="50DF9C2F" w14:textId="77777777" w:rsidR="00D26EDF" w:rsidRPr="007B4437" w:rsidRDefault="00D26EDF" w:rsidP="00BE3C65">
            <w:pPr>
              <w:rPr>
                <w:sz w:val="20"/>
              </w:rPr>
            </w:pPr>
            <w:r w:rsidRPr="007B4437">
              <w:rPr>
                <w:sz w:val="20"/>
              </w:rPr>
              <w:t>Inter;</w:t>
            </w:r>
          </w:p>
        </w:tc>
      </w:tr>
      <w:tr w:rsidR="00D26EDF" w14:paraId="63916681" w14:textId="77777777" w:rsidTr="00BE3C65">
        <w:trPr>
          <w:trHeight w:val="486"/>
        </w:trPr>
        <w:tc>
          <w:tcPr>
            <w:tcW w:w="6007" w:type="dxa"/>
          </w:tcPr>
          <w:p w14:paraId="5FA8CB0C" w14:textId="77777777" w:rsidR="00D26EDF" w:rsidRPr="007B4437" w:rsidRDefault="00D26EDF" w:rsidP="00BE3C65">
            <w:pPr>
              <w:rPr>
                <w:sz w:val="20"/>
              </w:rPr>
            </w:pPr>
            <w:r w:rsidRPr="007B4437">
              <w:rPr>
                <w:sz w:val="20"/>
              </w:rPr>
              <w:t>Intra;</w:t>
            </w:r>
          </w:p>
          <w:p w14:paraId="69827E26" w14:textId="77777777" w:rsidR="00D26EDF" w:rsidRPr="007B4437" w:rsidRDefault="00D26EDF" w:rsidP="00BE3C65">
            <w:pPr>
              <w:rPr>
                <w:sz w:val="20"/>
              </w:rPr>
            </w:pPr>
          </w:p>
        </w:tc>
        <w:tc>
          <w:tcPr>
            <w:tcW w:w="6231" w:type="dxa"/>
          </w:tcPr>
          <w:p w14:paraId="4E2E5C22" w14:textId="77777777" w:rsidR="00D26EDF" w:rsidRPr="007B4437" w:rsidRDefault="00D26EDF" w:rsidP="00BE3C65">
            <w:pPr>
              <w:rPr>
                <w:sz w:val="20"/>
              </w:rPr>
            </w:pPr>
            <w:r w:rsidRPr="007B4437">
              <w:rPr>
                <w:sz w:val="20"/>
              </w:rPr>
              <w:t>Neo;</w:t>
            </w:r>
          </w:p>
        </w:tc>
      </w:tr>
      <w:tr w:rsidR="00D26EDF" w14:paraId="3D454DA9" w14:textId="77777777" w:rsidTr="00BE3C65">
        <w:trPr>
          <w:trHeight w:val="494"/>
        </w:trPr>
        <w:tc>
          <w:tcPr>
            <w:tcW w:w="6007" w:type="dxa"/>
          </w:tcPr>
          <w:p w14:paraId="5C16611E" w14:textId="77777777" w:rsidR="00D26EDF" w:rsidRPr="007B4437" w:rsidRDefault="00D26EDF" w:rsidP="00BE3C65">
            <w:pPr>
              <w:rPr>
                <w:sz w:val="20"/>
              </w:rPr>
            </w:pPr>
            <w:r w:rsidRPr="007B4437">
              <w:rPr>
                <w:sz w:val="20"/>
              </w:rPr>
              <w:t>Peri;</w:t>
            </w:r>
          </w:p>
          <w:p w14:paraId="61989835" w14:textId="77777777" w:rsidR="00D26EDF" w:rsidRPr="007B4437" w:rsidRDefault="00D26EDF" w:rsidP="00BE3C65">
            <w:pPr>
              <w:rPr>
                <w:sz w:val="20"/>
              </w:rPr>
            </w:pPr>
          </w:p>
        </w:tc>
        <w:tc>
          <w:tcPr>
            <w:tcW w:w="6231" w:type="dxa"/>
          </w:tcPr>
          <w:p w14:paraId="36142111" w14:textId="77777777" w:rsidR="00D26EDF" w:rsidRPr="007B4437" w:rsidRDefault="00D26EDF" w:rsidP="00BE3C65">
            <w:pPr>
              <w:rPr>
                <w:sz w:val="20"/>
              </w:rPr>
            </w:pPr>
            <w:r w:rsidRPr="007B4437">
              <w:rPr>
                <w:sz w:val="20"/>
              </w:rPr>
              <w:t>Poly;</w:t>
            </w:r>
          </w:p>
        </w:tc>
      </w:tr>
      <w:tr w:rsidR="00D26EDF" w14:paraId="7240FCCC" w14:textId="77777777" w:rsidTr="00BE3C65">
        <w:trPr>
          <w:trHeight w:val="494"/>
        </w:trPr>
        <w:tc>
          <w:tcPr>
            <w:tcW w:w="6007" w:type="dxa"/>
          </w:tcPr>
          <w:p w14:paraId="26C126FC" w14:textId="77777777" w:rsidR="00D26EDF" w:rsidRPr="007B4437" w:rsidRDefault="00D26EDF" w:rsidP="00BE3C65">
            <w:pPr>
              <w:rPr>
                <w:sz w:val="20"/>
              </w:rPr>
            </w:pPr>
            <w:r w:rsidRPr="007B4437">
              <w:rPr>
                <w:sz w:val="20"/>
              </w:rPr>
              <w:t>Post;</w:t>
            </w:r>
          </w:p>
          <w:p w14:paraId="5B015C2D" w14:textId="77777777" w:rsidR="00D26EDF" w:rsidRPr="007B4437" w:rsidRDefault="00D26EDF" w:rsidP="00BE3C65">
            <w:pPr>
              <w:rPr>
                <w:sz w:val="20"/>
              </w:rPr>
            </w:pPr>
          </w:p>
        </w:tc>
        <w:tc>
          <w:tcPr>
            <w:tcW w:w="6231" w:type="dxa"/>
          </w:tcPr>
          <w:p w14:paraId="5E3A00E3" w14:textId="77777777" w:rsidR="00D26EDF" w:rsidRPr="007B4437" w:rsidRDefault="00D26EDF" w:rsidP="00BE3C65">
            <w:pPr>
              <w:rPr>
                <w:sz w:val="20"/>
              </w:rPr>
            </w:pPr>
            <w:r w:rsidRPr="007B4437">
              <w:rPr>
                <w:sz w:val="20"/>
              </w:rPr>
              <w:t>Pre;</w:t>
            </w:r>
          </w:p>
        </w:tc>
      </w:tr>
      <w:tr w:rsidR="00D26EDF" w14:paraId="3977FF73" w14:textId="77777777" w:rsidTr="00BE3C65">
        <w:trPr>
          <w:trHeight w:val="494"/>
        </w:trPr>
        <w:tc>
          <w:tcPr>
            <w:tcW w:w="6007" w:type="dxa"/>
          </w:tcPr>
          <w:p w14:paraId="422F135F" w14:textId="77777777" w:rsidR="00D26EDF" w:rsidRPr="007B4437" w:rsidRDefault="00D26EDF" w:rsidP="00BE3C65">
            <w:pPr>
              <w:rPr>
                <w:sz w:val="20"/>
              </w:rPr>
            </w:pPr>
            <w:r w:rsidRPr="007B4437">
              <w:rPr>
                <w:sz w:val="20"/>
              </w:rPr>
              <w:t>Pseudo;</w:t>
            </w:r>
          </w:p>
          <w:p w14:paraId="230707B1" w14:textId="77777777" w:rsidR="00D26EDF" w:rsidRPr="007B4437" w:rsidRDefault="00D26EDF" w:rsidP="00BE3C65">
            <w:pPr>
              <w:rPr>
                <w:sz w:val="20"/>
              </w:rPr>
            </w:pPr>
          </w:p>
        </w:tc>
        <w:tc>
          <w:tcPr>
            <w:tcW w:w="6231" w:type="dxa"/>
          </w:tcPr>
          <w:p w14:paraId="5FBEE585" w14:textId="77777777" w:rsidR="00D26EDF" w:rsidRPr="007B4437" w:rsidRDefault="00D26EDF" w:rsidP="00BE3C65">
            <w:pPr>
              <w:rPr>
                <w:sz w:val="20"/>
              </w:rPr>
            </w:pPr>
            <w:r w:rsidRPr="007B4437">
              <w:rPr>
                <w:sz w:val="20"/>
              </w:rPr>
              <w:t>Retro;</w:t>
            </w:r>
          </w:p>
        </w:tc>
      </w:tr>
      <w:tr w:rsidR="00D26EDF" w14:paraId="764C7B59" w14:textId="77777777" w:rsidTr="00BE3C65">
        <w:trPr>
          <w:trHeight w:val="486"/>
        </w:trPr>
        <w:tc>
          <w:tcPr>
            <w:tcW w:w="6007" w:type="dxa"/>
          </w:tcPr>
          <w:p w14:paraId="4B8FBA57" w14:textId="77777777" w:rsidR="00D26EDF" w:rsidRPr="007B4437" w:rsidRDefault="00D26EDF" w:rsidP="00BE3C65">
            <w:pPr>
              <w:rPr>
                <w:sz w:val="20"/>
              </w:rPr>
            </w:pPr>
            <w:r w:rsidRPr="007B4437">
              <w:rPr>
                <w:sz w:val="20"/>
              </w:rPr>
              <w:t>Semi;</w:t>
            </w:r>
          </w:p>
          <w:p w14:paraId="63EC7418" w14:textId="77777777" w:rsidR="00D26EDF" w:rsidRPr="007B4437" w:rsidRDefault="00D26EDF" w:rsidP="00BE3C65">
            <w:pPr>
              <w:rPr>
                <w:sz w:val="20"/>
              </w:rPr>
            </w:pPr>
          </w:p>
        </w:tc>
        <w:tc>
          <w:tcPr>
            <w:tcW w:w="6231" w:type="dxa"/>
          </w:tcPr>
          <w:p w14:paraId="012EAA6B" w14:textId="77777777" w:rsidR="00D26EDF" w:rsidRPr="007B4437" w:rsidRDefault="00D26EDF" w:rsidP="00BE3C65">
            <w:pPr>
              <w:rPr>
                <w:sz w:val="20"/>
              </w:rPr>
            </w:pPr>
            <w:r w:rsidRPr="007B4437">
              <w:rPr>
                <w:sz w:val="20"/>
              </w:rPr>
              <w:t>Sub;</w:t>
            </w:r>
          </w:p>
        </w:tc>
      </w:tr>
      <w:tr w:rsidR="00D26EDF" w14:paraId="187A30B5" w14:textId="77777777" w:rsidTr="00BE3C65">
        <w:trPr>
          <w:trHeight w:val="494"/>
        </w:trPr>
        <w:tc>
          <w:tcPr>
            <w:tcW w:w="6007" w:type="dxa"/>
          </w:tcPr>
          <w:p w14:paraId="6F24F32D" w14:textId="77777777" w:rsidR="00D26EDF" w:rsidRPr="007B4437" w:rsidRDefault="00D26EDF" w:rsidP="00BE3C65">
            <w:pPr>
              <w:rPr>
                <w:sz w:val="20"/>
              </w:rPr>
            </w:pPr>
            <w:r w:rsidRPr="007B4437">
              <w:rPr>
                <w:sz w:val="20"/>
              </w:rPr>
              <w:t>Super;</w:t>
            </w:r>
          </w:p>
          <w:p w14:paraId="7791F5A9" w14:textId="77777777" w:rsidR="00D26EDF" w:rsidRPr="007B4437" w:rsidRDefault="00D26EDF" w:rsidP="00BE3C65">
            <w:pPr>
              <w:rPr>
                <w:sz w:val="20"/>
              </w:rPr>
            </w:pPr>
          </w:p>
        </w:tc>
        <w:tc>
          <w:tcPr>
            <w:tcW w:w="6231" w:type="dxa"/>
          </w:tcPr>
          <w:p w14:paraId="358A5F63" w14:textId="77777777" w:rsidR="00D26EDF" w:rsidRPr="007B4437" w:rsidRDefault="00D26EDF" w:rsidP="00BE3C65">
            <w:pPr>
              <w:rPr>
                <w:sz w:val="20"/>
              </w:rPr>
            </w:pPr>
            <w:r w:rsidRPr="007B4437">
              <w:rPr>
                <w:sz w:val="20"/>
              </w:rPr>
              <w:t>Supra;</w:t>
            </w:r>
          </w:p>
        </w:tc>
      </w:tr>
      <w:tr w:rsidR="00D26EDF" w14:paraId="1DB11C8C" w14:textId="77777777" w:rsidTr="00BE3C65">
        <w:trPr>
          <w:trHeight w:val="494"/>
        </w:trPr>
        <w:tc>
          <w:tcPr>
            <w:tcW w:w="6007" w:type="dxa"/>
          </w:tcPr>
          <w:p w14:paraId="22AB5E22" w14:textId="77777777" w:rsidR="00D26EDF" w:rsidRPr="007B4437" w:rsidRDefault="00D26EDF" w:rsidP="00BE3C65">
            <w:pPr>
              <w:rPr>
                <w:sz w:val="20"/>
              </w:rPr>
            </w:pPr>
            <w:r w:rsidRPr="007B4437">
              <w:rPr>
                <w:sz w:val="20"/>
              </w:rPr>
              <w:t>Trans;</w:t>
            </w:r>
          </w:p>
          <w:p w14:paraId="2346F1AE" w14:textId="77777777" w:rsidR="00D26EDF" w:rsidRPr="007B4437" w:rsidRDefault="00D26EDF" w:rsidP="00BE3C65">
            <w:pPr>
              <w:rPr>
                <w:sz w:val="20"/>
              </w:rPr>
            </w:pPr>
          </w:p>
        </w:tc>
        <w:tc>
          <w:tcPr>
            <w:tcW w:w="6231" w:type="dxa"/>
          </w:tcPr>
          <w:p w14:paraId="73B263F1" w14:textId="77777777" w:rsidR="00D26EDF" w:rsidRPr="007B4437" w:rsidRDefault="00D26EDF" w:rsidP="00BE3C65">
            <w:pPr>
              <w:rPr>
                <w:sz w:val="20"/>
              </w:rPr>
            </w:pPr>
            <w:r w:rsidRPr="007B4437">
              <w:rPr>
                <w:sz w:val="20"/>
              </w:rPr>
              <w:t>Ultra;</w:t>
            </w:r>
          </w:p>
        </w:tc>
      </w:tr>
    </w:tbl>
    <w:p w14:paraId="2EA0F469" w14:textId="77777777" w:rsidR="00D26EDF" w:rsidRDefault="00D26EDF" w:rsidP="00D26EDF">
      <w:pPr>
        <w:jc w:val="center"/>
      </w:pPr>
      <w:r>
        <w:t>Provide the meanings for the following prefix and suffix words.</w:t>
      </w:r>
    </w:p>
    <w:tbl>
      <w:tblPr>
        <w:tblStyle w:val="TableGrid"/>
        <w:tblW w:w="12240" w:type="dxa"/>
        <w:tblLook w:val="04A0" w:firstRow="1" w:lastRow="0" w:firstColumn="1" w:lastColumn="0" w:noHBand="0" w:noVBand="1"/>
      </w:tblPr>
      <w:tblGrid>
        <w:gridCol w:w="5949"/>
        <w:gridCol w:w="6291"/>
      </w:tblGrid>
      <w:tr w:rsidR="00D26EDF" w:rsidRPr="003D2C2F" w14:paraId="2F336A59" w14:textId="77777777" w:rsidTr="00BE3C65">
        <w:trPr>
          <w:trHeight w:val="227"/>
        </w:trPr>
        <w:tc>
          <w:tcPr>
            <w:tcW w:w="12240" w:type="dxa"/>
            <w:gridSpan w:val="2"/>
            <w:shd w:val="clear" w:color="auto" w:fill="D9D9D9" w:themeFill="background1" w:themeFillShade="D9"/>
          </w:tcPr>
          <w:p w14:paraId="6FCD39E8" w14:textId="77777777" w:rsidR="00D26EDF" w:rsidRPr="007B4437" w:rsidRDefault="00D26EDF" w:rsidP="00BE3C65">
            <w:pPr>
              <w:rPr>
                <w:sz w:val="20"/>
              </w:rPr>
            </w:pPr>
            <w:r w:rsidRPr="007B4437">
              <w:rPr>
                <w:sz w:val="20"/>
              </w:rPr>
              <w:t>Suffixes;</w:t>
            </w:r>
          </w:p>
        </w:tc>
      </w:tr>
      <w:tr w:rsidR="00D26EDF" w:rsidRPr="003D2C2F" w14:paraId="351DC0AC" w14:textId="77777777" w:rsidTr="00BE3C65">
        <w:trPr>
          <w:trHeight w:val="439"/>
        </w:trPr>
        <w:tc>
          <w:tcPr>
            <w:tcW w:w="5949" w:type="dxa"/>
          </w:tcPr>
          <w:p w14:paraId="6283B5EA" w14:textId="77777777" w:rsidR="00D26EDF" w:rsidRPr="007B4437" w:rsidRDefault="00D26EDF" w:rsidP="00BE3C65">
            <w:pPr>
              <w:rPr>
                <w:sz w:val="20"/>
              </w:rPr>
            </w:pPr>
            <w:proofErr w:type="spellStart"/>
            <w:r w:rsidRPr="007B4437">
              <w:rPr>
                <w:sz w:val="20"/>
              </w:rPr>
              <w:t>centesis</w:t>
            </w:r>
            <w:proofErr w:type="spellEnd"/>
          </w:p>
          <w:p w14:paraId="71E6CD30" w14:textId="77777777" w:rsidR="00D26EDF" w:rsidRPr="007B4437" w:rsidRDefault="00D26EDF" w:rsidP="00BE3C65">
            <w:pPr>
              <w:rPr>
                <w:sz w:val="20"/>
              </w:rPr>
            </w:pPr>
          </w:p>
        </w:tc>
        <w:tc>
          <w:tcPr>
            <w:tcW w:w="6291" w:type="dxa"/>
          </w:tcPr>
          <w:p w14:paraId="3E5A9BF4" w14:textId="77777777" w:rsidR="00D26EDF" w:rsidRPr="007B4437" w:rsidRDefault="00D26EDF" w:rsidP="00BE3C65">
            <w:pPr>
              <w:rPr>
                <w:sz w:val="20"/>
              </w:rPr>
            </w:pPr>
            <w:proofErr w:type="spellStart"/>
            <w:r w:rsidRPr="007B4437">
              <w:rPr>
                <w:sz w:val="20"/>
              </w:rPr>
              <w:t>cyte</w:t>
            </w:r>
            <w:proofErr w:type="spellEnd"/>
          </w:p>
        </w:tc>
      </w:tr>
      <w:tr w:rsidR="00D26EDF" w:rsidRPr="003D2C2F" w14:paraId="6469FC8A" w14:textId="77777777" w:rsidTr="00BE3C65">
        <w:trPr>
          <w:trHeight w:val="447"/>
        </w:trPr>
        <w:tc>
          <w:tcPr>
            <w:tcW w:w="5949" w:type="dxa"/>
          </w:tcPr>
          <w:p w14:paraId="517568F0" w14:textId="77777777" w:rsidR="00D26EDF" w:rsidRPr="007B4437" w:rsidRDefault="00D26EDF" w:rsidP="00BE3C65">
            <w:pPr>
              <w:rPr>
                <w:sz w:val="20"/>
              </w:rPr>
            </w:pPr>
          </w:p>
          <w:p w14:paraId="2047B2F4" w14:textId="77777777" w:rsidR="00D26EDF" w:rsidRPr="007B4437" w:rsidRDefault="00D26EDF" w:rsidP="00BE3C65">
            <w:pPr>
              <w:rPr>
                <w:sz w:val="20"/>
              </w:rPr>
            </w:pPr>
            <w:proofErr w:type="spellStart"/>
            <w:r w:rsidRPr="007B4437">
              <w:rPr>
                <w:sz w:val="20"/>
              </w:rPr>
              <w:t>ectomy</w:t>
            </w:r>
            <w:proofErr w:type="spellEnd"/>
          </w:p>
        </w:tc>
        <w:tc>
          <w:tcPr>
            <w:tcW w:w="6291" w:type="dxa"/>
          </w:tcPr>
          <w:p w14:paraId="79A90677" w14:textId="77777777" w:rsidR="00D26EDF" w:rsidRPr="007B4437" w:rsidRDefault="00D26EDF" w:rsidP="00BE3C65">
            <w:pPr>
              <w:rPr>
                <w:sz w:val="20"/>
              </w:rPr>
            </w:pPr>
            <w:r w:rsidRPr="007B4437">
              <w:rPr>
                <w:sz w:val="20"/>
              </w:rPr>
              <w:t>emesis</w:t>
            </w:r>
          </w:p>
        </w:tc>
      </w:tr>
      <w:tr w:rsidR="00D26EDF" w:rsidRPr="003D2C2F" w14:paraId="7121AF92" w14:textId="77777777" w:rsidTr="00BE3C65">
        <w:trPr>
          <w:trHeight w:val="447"/>
        </w:trPr>
        <w:tc>
          <w:tcPr>
            <w:tcW w:w="5949" w:type="dxa"/>
          </w:tcPr>
          <w:p w14:paraId="510A16F8" w14:textId="77777777" w:rsidR="00D26EDF" w:rsidRPr="007B4437" w:rsidRDefault="00D26EDF" w:rsidP="00BE3C65">
            <w:pPr>
              <w:rPr>
                <w:sz w:val="20"/>
              </w:rPr>
            </w:pPr>
          </w:p>
          <w:p w14:paraId="0B2003F6" w14:textId="77777777" w:rsidR="00D26EDF" w:rsidRPr="007B4437" w:rsidRDefault="00D26EDF" w:rsidP="00BE3C65">
            <w:pPr>
              <w:rPr>
                <w:sz w:val="20"/>
              </w:rPr>
            </w:pPr>
            <w:r w:rsidRPr="007B4437">
              <w:rPr>
                <w:sz w:val="20"/>
              </w:rPr>
              <w:t>itis</w:t>
            </w:r>
          </w:p>
        </w:tc>
        <w:tc>
          <w:tcPr>
            <w:tcW w:w="6291" w:type="dxa"/>
          </w:tcPr>
          <w:p w14:paraId="66449C01" w14:textId="77777777" w:rsidR="00D26EDF" w:rsidRPr="007B4437" w:rsidRDefault="00D26EDF" w:rsidP="00BE3C65">
            <w:pPr>
              <w:rPr>
                <w:sz w:val="20"/>
              </w:rPr>
            </w:pPr>
            <w:r w:rsidRPr="007B4437">
              <w:rPr>
                <w:sz w:val="20"/>
              </w:rPr>
              <w:t>logy</w:t>
            </w:r>
          </w:p>
        </w:tc>
      </w:tr>
      <w:tr w:rsidR="00D26EDF" w:rsidRPr="003D2C2F" w14:paraId="222716A6" w14:textId="77777777" w:rsidTr="00BE3C65">
        <w:trPr>
          <w:trHeight w:val="439"/>
        </w:trPr>
        <w:tc>
          <w:tcPr>
            <w:tcW w:w="5949" w:type="dxa"/>
          </w:tcPr>
          <w:p w14:paraId="345972BE" w14:textId="77777777" w:rsidR="00D26EDF" w:rsidRPr="007B4437" w:rsidRDefault="00D26EDF" w:rsidP="00BE3C65">
            <w:pPr>
              <w:rPr>
                <w:sz w:val="20"/>
              </w:rPr>
            </w:pPr>
          </w:p>
          <w:p w14:paraId="6693C2DB" w14:textId="77777777" w:rsidR="00D26EDF" w:rsidRPr="007B4437" w:rsidRDefault="00D26EDF" w:rsidP="00BE3C65">
            <w:pPr>
              <w:rPr>
                <w:sz w:val="20"/>
              </w:rPr>
            </w:pPr>
            <w:proofErr w:type="spellStart"/>
            <w:r w:rsidRPr="007B4437">
              <w:rPr>
                <w:sz w:val="20"/>
              </w:rPr>
              <w:t>penia</w:t>
            </w:r>
            <w:proofErr w:type="spellEnd"/>
          </w:p>
        </w:tc>
        <w:tc>
          <w:tcPr>
            <w:tcW w:w="6291" w:type="dxa"/>
          </w:tcPr>
          <w:p w14:paraId="4DA7319C" w14:textId="77777777" w:rsidR="00D26EDF" w:rsidRPr="007B4437" w:rsidRDefault="00D26EDF" w:rsidP="00BE3C65">
            <w:pPr>
              <w:rPr>
                <w:sz w:val="20"/>
              </w:rPr>
            </w:pPr>
            <w:proofErr w:type="spellStart"/>
            <w:r w:rsidRPr="007B4437">
              <w:rPr>
                <w:sz w:val="20"/>
              </w:rPr>
              <w:t>pexy</w:t>
            </w:r>
            <w:proofErr w:type="spellEnd"/>
          </w:p>
        </w:tc>
      </w:tr>
      <w:tr w:rsidR="00D26EDF" w:rsidRPr="003D2C2F" w14:paraId="6B01162F" w14:textId="77777777" w:rsidTr="00BE3C65">
        <w:trPr>
          <w:trHeight w:val="447"/>
        </w:trPr>
        <w:tc>
          <w:tcPr>
            <w:tcW w:w="5949" w:type="dxa"/>
          </w:tcPr>
          <w:p w14:paraId="509CA423" w14:textId="77777777" w:rsidR="00D26EDF" w:rsidRPr="007B4437" w:rsidRDefault="00D26EDF" w:rsidP="00BE3C65">
            <w:pPr>
              <w:rPr>
                <w:sz w:val="20"/>
              </w:rPr>
            </w:pPr>
          </w:p>
          <w:p w14:paraId="2451B7A5" w14:textId="77777777" w:rsidR="00D26EDF" w:rsidRPr="007B4437" w:rsidRDefault="00D26EDF" w:rsidP="00BE3C65">
            <w:pPr>
              <w:rPr>
                <w:sz w:val="20"/>
              </w:rPr>
            </w:pPr>
            <w:r w:rsidRPr="007B4437">
              <w:rPr>
                <w:sz w:val="20"/>
              </w:rPr>
              <w:t>phobia</w:t>
            </w:r>
          </w:p>
        </w:tc>
        <w:tc>
          <w:tcPr>
            <w:tcW w:w="6291" w:type="dxa"/>
          </w:tcPr>
          <w:p w14:paraId="6DFF021D" w14:textId="77777777" w:rsidR="00D26EDF" w:rsidRPr="007B4437" w:rsidRDefault="00D26EDF" w:rsidP="00BE3C65">
            <w:pPr>
              <w:rPr>
                <w:sz w:val="20"/>
              </w:rPr>
            </w:pPr>
            <w:proofErr w:type="spellStart"/>
            <w:r w:rsidRPr="007B4437">
              <w:rPr>
                <w:sz w:val="20"/>
              </w:rPr>
              <w:t>plasia</w:t>
            </w:r>
            <w:proofErr w:type="spellEnd"/>
          </w:p>
        </w:tc>
      </w:tr>
      <w:tr w:rsidR="00D26EDF" w:rsidRPr="003D2C2F" w14:paraId="7B581310" w14:textId="77777777" w:rsidTr="00BE3C65">
        <w:trPr>
          <w:trHeight w:val="447"/>
        </w:trPr>
        <w:tc>
          <w:tcPr>
            <w:tcW w:w="5949" w:type="dxa"/>
          </w:tcPr>
          <w:p w14:paraId="23BCE876" w14:textId="77777777" w:rsidR="00D26EDF" w:rsidRPr="007B4437" w:rsidRDefault="00D26EDF" w:rsidP="00BE3C65">
            <w:pPr>
              <w:rPr>
                <w:sz w:val="20"/>
              </w:rPr>
            </w:pPr>
          </w:p>
          <w:p w14:paraId="212EB330" w14:textId="77777777" w:rsidR="00D26EDF" w:rsidRPr="007B4437" w:rsidRDefault="00D26EDF" w:rsidP="00BE3C65">
            <w:pPr>
              <w:rPr>
                <w:sz w:val="20"/>
              </w:rPr>
            </w:pPr>
            <w:proofErr w:type="spellStart"/>
            <w:r w:rsidRPr="007B4437">
              <w:rPr>
                <w:sz w:val="20"/>
              </w:rPr>
              <w:t>phonea</w:t>
            </w:r>
            <w:proofErr w:type="spellEnd"/>
          </w:p>
        </w:tc>
        <w:tc>
          <w:tcPr>
            <w:tcW w:w="6291" w:type="dxa"/>
          </w:tcPr>
          <w:p w14:paraId="179CF462" w14:textId="77777777" w:rsidR="00D26EDF" w:rsidRPr="007B4437" w:rsidRDefault="00D26EDF" w:rsidP="00BE3C65">
            <w:pPr>
              <w:rPr>
                <w:sz w:val="20"/>
              </w:rPr>
            </w:pPr>
            <w:proofErr w:type="spellStart"/>
            <w:r w:rsidRPr="007B4437">
              <w:rPr>
                <w:sz w:val="20"/>
              </w:rPr>
              <w:t>phagia</w:t>
            </w:r>
            <w:proofErr w:type="spellEnd"/>
          </w:p>
        </w:tc>
      </w:tr>
      <w:tr w:rsidR="00D26EDF" w:rsidRPr="003D2C2F" w14:paraId="0BA170B9" w14:textId="77777777" w:rsidTr="00BE3C65">
        <w:trPr>
          <w:trHeight w:val="447"/>
        </w:trPr>
        <w:tc>
          <w:tcPr>
            <w:tcW w:w="5949" w:type="dxa"/>
          </w:tcPr>
          <w:p w14:paraId="7CE0473E" w14:textId="77777777" w:rsidR="00D26EDF" w:rsidRPr="007B4437" w:rsidRDefault="00D26EDF" w:rsidP="00BE3C65">
            <w:pPr>
              <w:rPr>
                <w:sz w:val="20"/>
              </w:rPr>
            </w:pPr>
          </w:p>
          <w:p w14:paraId="431A0E3C" w14:textId="77777777" w:rsidR="00D26EDF" w:rsidRPr="007B4437" w:rsidRDefault="00D26EDF" w:rsidP="00BE3C65">
            <w:pPr>
              <w:rPr>
                <w:sz w:val="20"/>
              </w:rPr>
            </w:pPr>
            <w:proofErr w:type="spellStart"/>
            <w:r w:rsidRPr="007B4437">
              <w:rPr>
                <w:sz w:val="20"/>
              </w:rPr>
              <w:t>stomy</w:t>
            </w:r>
            <w:proofErr w:type="spellEnd"/>
          </w:p>
        </w:tc>
        <w:tc>
          <w:tcPr>
            <w:tcW w:w="6291" w:type="dxa"/>
          </w:tcPr>
          <w:p w14:paraId="59A0DF40" w14:textId="77777777" w:rsidR="00D26EDF" w:rsidRPr="007B4437" w:rsidRDefault="00D26EDF" w:rsidP="00BE3C65">
            <w:pPr>
              <w:rPr>
                <w:sz w:val="20"/>
              </w:rPr>
            </w:pPr>
            <w:proofErr w:type="spellStart"/>
            <w:r w:rsidRPr="007B4437">
              <w:rPr>
                <w:sz w:val="20"/>
              </w:rPr>
              <w:t>tomy</w:t>
            </w:r>
            <w:proofErr w:type="spellEnd"/>
          </w:p>
        </w:tc>
      </w:tr>
      <w:tr w:rsidR="00D26EDF" w:rsidRPr="003D2C2F" w14:paraId="20F37ADF" w14:textId="77777777" w:rsidTr="00BE3C65">
        <w:trPr>
          <w:trHeight w:val="447"/>
        </w:trPr>
        <w:tc>
          <w:tcPr>
            <w:tcW w:w="5949" w:type="dxa"/>
          </w:tcPr>
          <w:p w14:paraId="4B6E0DD9" w14:textId="77777777" w:rsidR="00D26EDF" w:rsidRPr="007B4437" w:rsidRDefault="00D26EDF" w:rsidP="00BE3C65">
            <w:pPr>
              <w:rPr>
                <w:sz w:val="20"/>
              </w:rPr>
            </w:pPr>
          </w:p>
          <w:p w14:paraId="581610DA" w14:textId="77777777" w:rsidR="00D26EDF" w:rsidRPr="007B4437" w:rsidRDefault="00D26EDF" w:rsidP="00BE3C65">
            <w:pPr>
              <w:rPr>
                <w:sz w:val="20"/>
              </w:rPr>
            </w:pPr>
            <w:proofErr w:type="spellStart"/>
            <w:r w:rsidRPr="007B4437">
              <w:rPr>
                <w:sz w:val="20"/>
              </w:rPr>
              <w:t>rrhoea</w:t>
            </w:r>
            <w:proofErr w:type="spellEnd"/>
          </w:p>
        </w:tc>
        <w:tc>
          <w:tcPr>
            <w:tcW w:w="6291" w:type="dxa"/>
          </w:tcPr>
          <w:p w14:paraId="61915EEC" w14:textId="77777777" w:rsidR="00D26EDF" w:rsidRPr="007B4437" w:rsidRDefault="00D26EDF" w:rsidP="00BE3C65">
            <w:pPr>
              <w:rPr>
                <w:sz w:val="20"/>
              </w:rPr>
            </w:pPr>
            <w:proofErr w:type="spellStart"/>
            <w:r w:rsidRPr="007B4437">
              <w:rPr>
                <w:sz w:val="20"/>
              </w:rPr>
              <w:t>toma</w:t>
            </w:r>
            <w:proofErr w:type="spellEnd"/>
          </w:p>
        </w:tc>
      </w:tr>
    </w:tbl>
    <w:p w14:paraId="37BD8F82" w14:textId="77777777" w:rsidR="00D26EDF" w:rsidRDefault="00D26EDF">
      <w:pPr>
        <w:sectPr w:rsidR="00D26EDF" w:rsidSect="00021C04">
          <w:pgSz w:w="12240" w:h="15840"/>
          <w:pgMar w:top="0" w:right="0" w:bottom="0" w:left="0" w:header="720" w:footer="720" w:gutter="0"/>
          <w:cols w:space="720"/>
          <w:docGrid w:linePitch="360"/>
        </w:sectPr>
      </w:pPr>
    </w:p>
    <w:tbl>
      <w:tblPr>
        <w:tblW w:w="15785" w:type="dxa"/>
        <w:tblInd w:w="55" w:type="dxa"/>
        <w:tblCellMar>
          <w:left w:w="115" w:type="dxa"/>
          <w:right w:w="720" w:type="dxa"/>
        </w:tblCellMar>
        <w:tblLook w:val="0000" w:firstRow="0" w:lastRow="0" w:firstColumn="0" w:lastColumn="0" w:noHBand="0" w:noVBand="0"/>
      </w:tblPr>
      <w:tblGrid>
        <w:gridCol w:w="6404"/>
        <w:gridCol w:w="8526"/>
        <w:gridCol w:w="855"/>
      </w:tblGrid>
      <w:tr w:rsidR="00D26EDF" w:rsidRPr="00E65493" w14:paraId="4BF581E2" w14:textId="77777777" w:rsidTr="00BE3C65">
        <w:trPr>
          <w:gridAfter w:val="1"/>
          <w:wAfter w:w="855" w:type="dxa"/>
          <w:trHeight w:val="2970"/>
        </w:trPr>
        <w:tc>
          <w:tcPr>
            <w:tcW w:w="14930" w:type="dxa"/>
            <w:gridSpan w:val="2"/>
          </w:tcPr>
          <w:p w14:paraId="7E37478A" w14:textId="77777777" w:rsidR="00D26EDF" w:rsidRDefault="00D26EDF" w:rsidP="00BE3C65">
            <w:pPr>
              <w:jc w:val="center"/>
            </w:pPr>
          </w:p>
          <w:p w14:paraId="29C066C1" w14:textId="77777777" w:rsidR="00D26EDF" w:rsidRPr="00551003" w:rsidRDefault="00D26EDF" w:rsidP="00BE3C65">
            <w:pPr>
              <w:jc w:val="center"/>
              <w:rPr>
                <w:sz w:val="28"/>
                <w:u w:val="single"/>
              </w:rPr>
            </w:pPr>
          </w:p>
          <w:p w14:paraId="5532CA10" w14:textId="77777777" w:rsidR="00D26EDF" w:rsidRDefault="00D26EDF" w:rsidP="00BE3C65">
            <w:pPr>
              <w:jc w:val="center"/>
              <w:rPr>
                <w:sz w:val="24"/>
                <w:u w:val="single"/>
              </w:rPr>
            </w:pPr>
            <w:r w:rsidRPr="005C4078">
              <w:rPr>
                <w:sz w:val="24"/>
                <w:u w:val="single"/>
              </w:rPr>
              <w:t>Label the Dog Skeleton</w:t>
            </w:r>
          </w:p>
          <w:p w14:paraId="187E9A63" w14:textId="77777777" w:rsidR="00D26EDF" w:rsidRPr="00E65493" w:rsidRDefault="00D26EDF" w:rsidP="00BE3C65">
            <w:pPr>
              <w:jc w:val="center"/>
              <w:rPr>
                <w:sz w:val="24"/>
                <w:u w:val="single"/>
              </w:rPr>
            </w:pPr>
            <w:r w:rsidRPr="005C4078">
              <w:rPr>
                <w:sz w:val="24"/>
              </w:rPr>
              <w:t>Use the labels below and place them where you think they are on this dog skeleton diagram.</w:t>
            </w:r>
          </w:p>
        </w:tc>
      </w:tr>
      <w:tr w:rsidR="00D26EDF" w14:paraId="402EDE3F" w14:textId="77777777" w:rsidTr="00BE3C65">
        <w:trPr>
          <w:trHeight w:val="8604"/>
        </w:trPr>
        <w:tc>
          <w:tcPr>
            <w:tcW w:w="6404" w:type="dxa"/>
          </w:tcPr>
          <w:p w14:paraId="2484A49A" w14:textId="77777777" w:rsidR="00D26EDF" w:rsidRDefault="00D26EDF" w:rsidP="00BE3C65">
            <w:r>
              <w:rPr>
                <w:noProof/>
                <w:lang w:val="en-GB" w:eastAsia="en-GB"/>
              </w:rPr>
              <mc:AlternateContent>
                <mc:Choice Requires="wps">
                  <w:drawing>
                    <wp:anchor distT="0" distB="0" distL="114300" distR="114300" simplePos="0" relativeHeight="251682816" behindDoc="0" locked="0" layoutInCell="1" allowOverlap="1" wp14:anchorId="62F4D0A5" wp14:editId="64F52FD8">
                      <wp:simplePos x="0" y="0"/>
                      <wp:positionH relativeFrom="column">
                        <wp:posOffset>27940</wp:posOffset>
                      </wp:positionH>
                      <wp:positionV relativeFrom="paragraph">
                        <wp:posOffset>5348287</wp:posOffset>
                      </wp:positionV>
                      <wp:extent cx="9553699" cy="486889"/>
                      <wp:effectExtent l="0" t="0" r="28575" b="27940"/>
                      <wp:wrapNone/>
                      <wp:docPr id="41" name="Text Box 41"/>
                      <wp:cNvGraphicFramePr/>
                      <a:graphic xmlns:a="http://schemas.openxmlformats.org/drawingml/2006/main">
                        <a:graphicData uri="http://schemas.microsoft.com/office/word/2010/wordprocessingShape">
                          <wps:wsp>
                            <wps:cNvSpPr txBox="1"/>
                            <wps:spPr>
                              <a:xfrm>
                                <a:off x="0" y="0"/>
                                <a:ext cx="9553699" cy="486889"/>
                              </a:xfrm>
                              <a:prstGeom prst="rect">
                                <a:avLst/>
                              </a:prstGeom>
                              <a:solidFill>
                                <a:schemeClr val="lt1"/>
                              </a:solidFill>
                              <a:ln w="6350">
                                <a:solidFill>
                                  <a:prstClr val="black"/>
                                </a:solidFill>
                              </a:ln>
                            </wps:spPr>
                            <wps:txbx>
                              <w:txbxContent>
                                <w:p w14:paraId="1FBA25C9" w14:textId="77777777" w:rsidR="00BE3C65" w:rsidRDefault="00BE3C65" w:rsidP="00D26EDF">
                                  <w:r>
                                    <w:t xml:space="preserve">Skull       Scapula      Orbit       Phalange      Metacarpus     Maxilla      Mandible     Humerus      Ulna      Carpus      Radius      Fibula     Ribs      Metatarsus    Tibia     Pelvis     Femur   Tarsus    Sacrum    Cervical Vertebrae   Caudal Vertebrae    Thoracic Vertebrae    Lumbar Vertebrae   Phalange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F4D0A5" id="Text Box 41" o:spid="_x0000_s1036" type="#_x0000_t202" style="position:absolute;margin-left:2.2pt;margin-top:421.1pt;width:752.25pt;height:38.3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" fillcolor="white [3201]" strokeweight=".5pt">
                      <v:textbox>
                        <w:txbxContent>
                          <w:p w14:paraId="1FBA25C9" w14:textId="77777777" w:rsidR="00BE3C65" w:rsidRDefault="00BE3C65" w:rsidP="00D26EDF">
                            <w:r>
                              <w:t xml:space="preserve">Skull       Scapula      Orbit       Phalange      Metacarpus     Maxilla      Mandible     Humerus      Ulna      Carpus      Radius      Fibula     Ribs      Metatarsus    Tibia     Pelvis     Femur   Tarsus    Sacrum    Cervical Vertebrae   Caudal Vertebrae    Thoracic Vertebrae    Lumbar Vertebrae   Phalange </w:t>
                            </w:r>
                          </w:p>
                        </w:txbxContent>
                      </v:textbox>
                    </v:shape>
                  </w:pict>
                </mc:Fallback>
              </mc:AlternateContent>
            </w:r>
          </w:p>
        </w:tc>
        <w:tc>
          <w:tcPr>
            <w:tcW w:w="9381" w:type="dxa"/>
            <w:gridSpan w:val="2"/>
          </w:tcPr>
          <w:p w14:paraId="0FAB7832" w14:textId="77777777" w:rsidR="00D26EDF" w:rsidRDefault="00D26EDF" w:rsidP="00BE3C65">
            <w:r w:rsidRPr="00551003">
              <w:rPr>
                <w:noProof/>
                <w:lang w:val="en-GB" w:eastAsia="en-GB"/>
              </w:rPr>
              <mc:AlternateContent>
                <mc:Choice Requires="wpg">
                  <w:drawing>
                    <wp:anchor distT="0" distB="0" distL="114300" distR="114300" simplePos="0" relativeHeight="251681792" behindDoc="0" locked="0" layoutInCell="1" allowOverlap="1" wp14:anchorId="2D394C82" wp14:editId="0A38E54E">
                      <wp:simplePos x="0" y="0"/>
                      <wp:positionH relativeFrom="column">
                        <wp:posOffset>-3142615</wp:posOffset>
                      </wp:positionH>
                      <wp:positionV relativeFrom="paragraph">
                        <wp:posOffset>-140970</wp:posOffset>
                      </wp:positionV>
                      <wp:extent cx="7671460" cy="4844621"/>
                      <wp:effectExtent l="38100" t="0" r="0" b="51435"/>
                      <wp:wrapNone/>
                      <wp:docPr id="19" name="Group 1"/>
                      <wp:cNvGraphicFramePr/>
                      <a:graphic xmlns:a="http://schemas.openxmlformats.org/drawingml/2006/main">
                        <a:graphicData uri="http://schemas.microsoft.com/office/word/2010/wordprocessingGroup">
                          <wpg:wgp>
                            <wpg:cNvGrpSpPr/>
                            <wpg:grpSpPr>
                              <a:xfrm>
                                <a:off x="0" y="0"/>
                                <a:ext cx="7671460" cy="4844621"/>
                                <a:chOff x="0" y="0"/>
                                <a:chExt cx="9407611" cy="6047946"/>
                              </a:xfrm>
                            </wpg:grpSpPr>
                            <pic:pic xmlns:pic="http://schemas.openxmlformats.org/drawingml/2006/picture">
                              <pic:nvPicPr>
                                <pic:cNvPr id="20" name="Picture 20"/>
                                <pic:cNvPicPr>
                                  <a:picLocks noChangeAspect="1"/>
                                </pic:cNvPicPr>
                              </pic:nvPicPr>
                              <pic:blipFill rotWithShape="1">
                                <a:blip r:embed="rId8">
                                  <a:extLst>
                                    <a:ext uri="{28A0092B-C50C-407E-A947-70E740481C1C}">
                                      <a14:useLocalDpi xmlns:a14="http://schemas.microsoft.com/office/drawing/2010/main" val="0"/>
                                    </a:ext>
                                  </a:extLst>
                                </a:blip>
                                <a:srcRect b="4927"/>
                                <a:stretch/>
                              </pic:blipFill>
                              <pic:spPr>
                                <a:xfrm>
                                  <a:off x="1351005" y="0"/>
                                  <a:ext cx="7109500" cy="5669005"/>
                                </a:xfrm>
                                <a:prstGeom prst="rect">
                                  <a:avLst/>
                                </a:prstGeom>
                              </pic:spPr>
                            </pic:pic>
                            <wps:wsp>
                              <wps:cNvPr id="21" name="Straight Arrow Connector 21"/>
                              <wps:cNvCnPr/>
                              <wps:spPr>
                                <a:xfrm flipH="1" flipV="1">
                                  <a:off x="2224216" y="429741"/>
                                  <a:ext cx="263611" cy="9638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 name="Straight Arrow Connector 22"/>
                              <wps:cNvCnPr/>
                              <wps:spPr>
                                <a:xfrm flipH="1" flipV="1">
                                  <a:off x="1062681" y="561546"/>
                                  <a:ext cx="943233" cy="93499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wps:spPr>
                                <a:xfrm flipH="1">
                                  <a:off x="502852" y="2107515"/>
                                  <a:ext cx="1700427" cy="7269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4" name="Straight Arrow Connector 24"/>
                              <wps:cNvCnPr/>
                              <wps:spPr>
                                <a:xfrm flipH="1" flipV="1">
                                  <a:off x="0" y="1393568"/>
                                  <a:ext cx="1575488" cy="40846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 name="Straight Arrow Connector 25"/>
                              <wps:cNvCnPr/>
                              <wps:spPr>
                                <a:xfrm flipV="1">
                                  <a:off x="3206580" y="911654"/>
                                  <a:ext cx="193587" cy="10668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flipH="1">
                                  <a:off x="2005914" y="2561626"/>
                                  <a:ext cx="1907060" cy="40536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wps:spPr>
                                <a:xfrm>
                                  <a:off x="4952659" y="2966996"/>
                                  <a:ext cx="360746" cy="10050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 name="Straight Arrow Connector 28"/>
                              <wps:cNvCnPr/>
                              <wps:spPr>
                                <a:xfrm flipH="1">
                                  <a:off x="2897317" y="3434837"/>
                                  <a:ext cx="991754" cy="14999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9" name="Straight Arrow Connector 29"/>
                              <wps:cNvCnPr/>
                              <wps:spPr>
                                <a:xfrm flipH="1" flipV="1">
                                  <a:off x="1161021" y="3850161"/>
                                  <a:ext cx="2754528"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 name="Straight Arrow Connector 30"/>
                              <wps:cNvCnPr/>
                              <wps:spPr>
                                <a:xfrm flipH="1">
                                  <a:off x="2165740" y="4404931"/>
                                  <a:ext cx="1747234" cy="1650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1" name="Straight Arrow Connector 31"/>
                              <wps:cNvCnPr/>
                              <wps:spPr>
                                <a:xfrm>
                                  <a:off x="4600834" y="4716326"/>
                                  <a:ext cx="144160" cy="7945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2" name="Straight Arrow Connector 32"/>
                              <wps:cNvCnPr/>
                              <wps:spPr>
                                <a:xfrm flipH="1">
                                  <a:off x="2184229" y="5199364"/>
                                  <a:ext cx="1586643" cy="4393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3" name="Straight Arrow Connector 33"/>
                              <wps:cNvCnPr/>
                              <wps:spPr>
                                <a:xfrm flipH="1">
                                  <a:off x="3550508" y="5504166"/>
                                  <a:ext cx="16477" cy="3244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4" name="Straight Arrow Connector 34"/>
                              <wps:cNvCnPr/>
                              <wps:spPr>
                                <a:xfrm flipH="1">
                                  <a:off x="7076303" y="5419038"/>
                                  <a:ext cx="481915" cy="62890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5" name="Straight Arrow Connector 35"/>
                              <wps:cNvCnPr/>
                              <wps:spPr>
                                <a:xfrm>
                                  <a:off x="7839337" y="5047991"/>
                                  <a:ext cx="1271711" cy="9258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 name="Straight Arrow Connector 36"/>
                              <wps:cNvCnPr/>
                              <wps:spPr>
                                <a:xfrm>
                                  <a:off x="7817369" y="4759932"/>
                                  <a:ext cx="1293679" cy="1315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flipH="1">
                                  <a:off x="6122429" y="4215028"/>
                                  <a:ext cx="1326637" cy="5449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8" name="Straight Arrow Connector 38"/>
                              <wps:cNvCnPr/>
                              <wps:spPr>
                                <a:xfrm flipV="1">
                                  <a:off x="7583962" y="3757828"/>
                                  <a:ext cx="513832" cy="5119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9" name="Straight Arrow Connector 39"/>
                              <wps:cNvCnPr/>
                              <wps:spPr>
                                <a:xfrm>
                                  <a:off x="6985686" y="2292355"/>
                                  <a:ext cx="2186014" cy="4712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0" name="Straight Arrow Connector 40"/>
                              <wps:cNvCnPr/>
                              <wps:spPr>
                                <a:xfrm>
                                  <a:off x="8218276" y="1346549"/>
                                  <a:ext cx="1189335" cy="470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2" name="Straight Arrow Connector 42"/>
                              <wps:cNvCnPr/>
                              <wps:spPr>
                                <a:xfrm flipH="1" flipV="1">
                                  <a:off x="4476532" y="1496542"/>
                                  <a:ext cx="11546" cy="6767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3" name="Straight Arrow Connector 43"/>
                              <wps:cNvCnPr/>
                              <wps:spPr>
                                <a:xfrm flipV="1">
                                  <a:off x="5816821" y="775730"/>
                                  <a:ext cx="22262" cy="12327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wps:spPr>
                                <a:xfrm flipV="1">
                                  <a:off x="6708864" y="1370058"/>
                                  <a:ext cx="276822" cy="6364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5" name="Straight Arrow Connector 45"/>
                              <wps:cNvCnPr/>
                              <wps:spPr>
                                <a:xfrm>
                                  <a:off x="7076303" y="2951461"/>
                                  <a:ext cx="2186014" cy="4712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2480CDB" id="Group 1" o:spid="_x0000_s1026" style="position:absolute;margin-left:-247.45pt;margin-top:-11.1pt;width:604.05pt;height:381.45pt;z-index:251681792;mso-width-relative:margin;mso-height-relative:margin" coordsize="94076,604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ggAAAAAUmdodGxv&#10;bmcAAAJs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KPD94cGFja2V0IGVuZD0ndyc/Pv/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13510;width:71095;height:56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">
                        <v:imagedata r:id="rId9" o:title="" cropbottom="3229f"/>
                        <v:path arrowok="t"/>
                      </v:shape>
                      <v:shapetype id="_x0000_t32" coordsize="21600,21600" o:spt="32" o:oned="t" path="m,l21600,21600e" filled="f">
                        <v:path arrowok="t" fillok="f" o:connecttype="none"/>
                        <o:lock v:ext="edit" shapetype="t"/>
                      </v:shapetype>
                      <v:shape id="Straight Arrow Connector 21" o:spid="_x0000_s1028" type="#_x0000_t32" style="position:absolute;left:22242;top:4297;width:2636;height:96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" strokecolor="#4472c4 [3204]" strokeweight=".5pt">
                        <v:stroke endarrow="block" joinstyle="miter"/>
                      </v:shape>
                      <v:shape id="Straight Arrow Connector 22" o:spid="_x0000_s1029" type="#_x0000_t32" style="position:absolute;left:10626;top:5615;width:9433;height:935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" strokecolor="#4472c4 [3204]" strokeweight=".5pt">
                        <v:stroke endarrow="block" joinstyle="miter"/>
                      </v:shape>
                      <v:shape id="Straight Arrow Connector 23" o:spid="_x0000_s1030" type="#_x0000_t32" style="position:absolute;left:5028;top:21075;width:17004;height:72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" strokecolor="#4472c4 [3204]" strokeweight=".5pt">
                        <v:stroke endarrow="block" joinstyle="miter"/>
                      </v:shape>
                      <v:shape id="Straight Arrow Connector 24" o:spid="_x0000_s1031" type="#_x0000_t32" style="position:absolute;top:13935;width:15754;height:408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" strokecolor="#4472c4 [3204]" strokeweight=".5pt">
                        <v:stroke endarrow="block" joinstyle="miter"/>
                      </v:shape>
                      <v:shape id="Straight Arrow Connector 25" o:spid="_x0000_s1032" type="#_x0000_t32" style="position:absolute;left:32065;top:9116;width:1936;height:106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" strokecolor="#4472c4 [3204]" strokeweight=".5pt">
                        <v:stroke endarrow="block" joinstyle="miter"/>
                      </v:shape>
                      <v:shape id="Straight Arrow Connector 26" o:spid="_x0000_s1033" type="#_x0000_t32" style="position:absolute;left:20059;top:25616;width:19070;height:40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" strokecolor="#4472c4 [3204]" strokeweight=".5pt">
                        <v:stroke endarrow="block" joinstyle="miter"/>
                      </v:shape>
                      <v:shape id="Straight Arrow Connector 27" o:spid="_x0000_s1034" type="#_x0000_t32" style="position:absolute;left:49526;top:29669;width:3608;height:100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" strokecolor="#4472c4 [3204]" strokeweight=".5pt">
                        <v:stroke endarrow="block" joinstyle="miter"/>
                      </v:shape>
                      <v:shape id="Straight Arrow Connector 28" o:spid="_x0000_s1035" type="#_x0000_t32" style="position:absolute;left:28973;top:34348;width:9917;height:15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" strokecolor="#4472c4 [3204]" strokeweight=".5pt">
                        <v:stroke endarrow="block" joinstyle="miter"/>
                      </v:shape>
                      <v:shape id="Straight Arrow Connector 29" o:spid="_x0000_s1036" type="#_x0000_t32" style="position:absolute;left:11610;top:38501;width:27545;height:152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" strokecolor="#4472c4 [3204]" strokeweight=".5pt">
                        <v:stroke endarrow="block" joinstyle="miter"/>
                      </v:shape>
                      <v:shape id="Straight Arrow Connector 30" o:spid="_x0000_s1037" type="#_x0000_t32" style="position:absolute;left:21657;top:44049;width:17472;height:16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" strokecolor="#4472c4 [3204]" strokeweight=".5pt">
                        <v:stroke endarrow="block" joinstyle="miter"/>
                      </v:shape>
                      <v:shape id="Straight Arrow Connector 31" o:spid="_x0000_s1038" type="#_x0000_t32" style="position:absolute;left:46008;top:47163;width:1441;height:79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" strokecolor="#4472c4 [3204]" strokeweight=".5pt">
                        <v:stroke endarrow="block" joinstyle="miter"/>
                      </v:shape>
                      <v:shape id="Straight Arrow Connector 32" o:spid="_x0000_s1039" type="#_x0000_t32" style="position:absolute;left:21842;top:51993;width:15866;height:43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" strokecolor="#4472c4 [3204]" strokeweight=".5pt">
                        <v:stroke endarrow="block" joinstyle="miter"/>
                      </v:shape>
                      <v:shape id="Straight Arrow Connector 33" o:spid="_x0000_s1040" type="#_x0000_t32" style="position:absolute;left:35505;top:55041;width:164;height:3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" strokecolor="#4472c4 [3204]" strokeweight=".5pt">
                        <v:stroke endarrow="block" joinstyle="miter"/>
                      </v:shape>
                      <v:shape id="Straight Arrow Connector 34" o:spid="_x0000_s1041" type="#_x0000_t32" style="position:absolute;left:70763;top:54190;width:4819;height:62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" strokecolor="#4472c4 [3204]" strokeweight=".5pt">
                        <v:stroke endarrow="block" joinstyle="miter"/>
                      </v:shape>
                      <v:shape id="Straight Arrow Connector 35" o:spid="_x0000_s1042" type="#_x0000_t32" style="position:absolute;left:78393;top:50479;width:12717;height:92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" strokecolor="#4472c4 [3204]" strokeweight=".5pt">
                        <v:stroke endarrow="block" joinstyle="miter"/>
                      </v:shape>
                      <v:shape id="Straight Arrow Connector 36" o:spid="_x0000_s1043" type="#_x0000_t32" style="position:absolute;left:78173;top:47599;width:12937;height:1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" strokecolor="#4472c4 [3204]" strokeweight=".5pt">
                        <v:stroke endarrow="block" joinstyle="miter"/>
                      </v:shape>
                      <v:shape id="Straight Arrow Connector 37" o:spid="_x0000_s1044" type="#_x0000_t32" style="position:absolute;left:61224;top:42150;width:13266;height:54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" strokecolor="#4472c4 [3204]" strokeweight=".5pt">
                        <v:stroke endarrow="block" joinstyle="miter"/>
                      </v:shape>
                      <v:shape id="Straight Arrow Connector 38" o:spid="_x0000_s1045" type="#_x0000_t32" style="position:absolute;left:75839;top:37578;width:5138;height:51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" strokecolor="#4472c4 [3204]" strokeweight=".5pt">
                        <v:stroke endarrow="block" joinstyle="miter"/>
                      </v:shape>
                      <v:shape id="Straight Arrow Connector 39" o:spid="_x0000_s1046" type="#_x0000_t32" style="position:absolute;left:69856;top:22923;width:21861;height:47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" strokecolor="#4472c4 [3204]" strokeweight=".5pt">
                        <v:stroke endarrow="block" joinstyle="miter"/>
                      </v:shape>
                      <v:shape id="Straight Arrow Connector 40" o:spid="_x0000_s1047" type="#_x0000_t32" style="position:absolute;left:82182;top:13465;width:11894;height:4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" strokecolor="#4472c4 [3204]" strokeweight=".5pt">
                        <v:stroke endarrow="block" joinstyle="miter"/>
                      </v:shape>
                      <v:shape id="Straight Arrow Connector 42" o:spid="_x0000_s1048" type="#_x0000_t32" style="position:absolute;left:44765;top:14965;width:115;height:67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" strokecolor="#4472c4 [3204]" strokeweight=".5pt">
                        <v:stroke endarrow="block" joinstyle="miter"/>
                      </v:shape>
                      <v:shape id="Straight Arrow Connector 43" o:spid="_x0000_s1049" type="#_x0000_t32" style="position:absolute;left:58168;top:7757;width:222;height:123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" strokecolor="#4472c4 [3204]" strokeweight=".5pt">
                        <v:stroke endarrow="block" joinstyle="miter"/>
                      </v:shape>
                      <v:shape id="Straight Arrow Connector 44" o:spid="_x0000_s1050" type="#_x0000_t32" style="position:absolute;left:67088;top:13700;width:2768;height:63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" strokecolor="#4472c4 [3204]" strokeweight=".5pt">
                        <v:stroke endarrow="block" joinstyle="miter"/>
                      </v:shape>
                      <v:shape id="Straight Arrow Connector 45" o:spid="_x0000_s1051" type="#_x0000_t32" style="position:absolute;left:70763;top:29514;width:21860;height:47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" strokecolor="#4472c4 [3204]" strokeweight=".5pt">
                        <v:stroke endarrow="block" joinstyle="miter"/>
                      </v:shape>
                    </v:group>
                  </w:pict>
                </mc:Fallback>
              </mc:AlternateContent>
            </w:r>
          </w:p>
        </w:tc>
      </w:tr>
    </w:tbl>
    <w:p w14:paraId="6110E6AF" w14:textId="77777777" w:rsidR="00D26EDF" w:rsidRDefault="00D26EDF"/>
    <w:p w14:paraId="606EB292" w14:textId="77777777" w:rsidR="00D26EDF" w:rsidRDefault="00D26EDF" w:rsidP="00D26EDF"/>
    <w:p w14:paraId="11C57391" w14:textId="77777777" w:rsidR="00D26EDF" w:rsidRPr="005C4078" w:rsidRDefault="00D26EDF" w:rsidP="00D26EDF">
      <w:pPr>
        <w:ind w:left="720"/>
        <w:jc w:val="center"/>
        <w:rPr>
          <w:sz w:val="24"/>
          <w:u w:val="single"/>
        </w:rPr>
      </w:pPr>
      <w:r>
        <w:rPr>
          <w:sz w:val="24"/>
          <w:u w:val="single"/>
        </w:rPr>
        <w:t>Restraint Equipment</w:t>
      </w:r>
    </w:p>
    <w:p w14:paraId="5EEF4410" w14:textId="77777777" w:rsidR="00D26EDF" w:rsidRDefault="00D26EDF" w:rsidP="00D26EDF">
      <w:pPr>
        <w:ind w:left="1440"/>
        <w:jc w:val="center"/>
      </w:pPr>
      <w:r>
        <w:rPr>
          <w:sz w:val="24"/>
        </w:rPr>
        <w:t>Look at the listed equipment, list what species they can be used for. Then consider pro’s and con’s</w:t>
      </w:r>
    </w:p>
    <w:tbl>
      <w:tblPr>
        <w:tblStyle w:val="TableGrid"/>
        <w:tblW w:w="15415" w:type="dxa"/>
        <w:tblLook w:val="04A0" w:firstRow="1" w:lastRow="0" w:firstColumn="1" w:lastColumn="0" w:noHBand="0" w:noVBand="1"/>
      </w:tblPr>
      <w:tblGrid>
        <w:gridCol w:w="1807"/>
        <w:gridCol w:w="1701"/>
        <w:gridCol w:w="5245"/>
        <w:gridCol w:w="6662"/>
      </w:tblGrid>
      <w:tr w:rsidR="00D26EDF" w14:paraId="2AC347CB" w14:textId="77777777" w:rsidTr="00BE3C65">
        <w:trPr>
          <w:trHeight w:val="289"/>
        </w:trPr>
        <w:tc>
          <w:tcPr>
            <w:tcW w:w="1807" w:type="dxa"/>
            <w:shd w:val="clear" w:color="auto" w:fill="D9D9D9" w:themeFill="background1" w:themeFillShade="D9"/>
          </w:tcPr>
          <w:p w14:paraId="1C12F11B" w14:textId="77777777" w:rsidR="00D26EDF" w:rsidRPr="007B4437" w:rsidRDefault="00D26EDF" w:rsidP="00BE3C65">
            <w:pPr>
              <w:rPr>
                <w:b/>
              </w:rPr>
            </w:pPr>
            <w:r w:rsidRPr="007B4437">
              <w:rPr>
                <w:b/>
              </w:rPr>
              <w:t>Equipment</w:t>
            </w:r>
          </w:p>
          <w:p w14:paraId="1DB863BD" w14:textId="77777777" w:rsidR="00D26EDF" w:rsidRPr="007B4437" w:rsidRDefault="00D26EDF" w:rsidP="00BE3C65">
            <w:pPr>
              <w:rPr>
                <w:b/>
              </w:rPr>
            </w:pPr>
          </w:p>
        </w:tc>
        <w:tc>
          <w:tcPr>
            <w:tcW w:w="1701" w:type="dxa"/>
            <w:shd w:val="clear" w:color="auto" w:fill="D9D9D9" w:themeFill="background1" w:themeFillShade="D9"/>
          </w:tcPr>
          <w:p w14:paraId="45D715B6" w14:textId="77777777" w:rsidR="00D26EDF" w:rsidRPr="007B4437" w:rsidRDefault="00D26EDF" w:rsidP="00BE3C65">
            <w:pPr>
              <w:rPr>
                <w:b/>
              </w:rPr>
            </w:pPr>
            <w:r w:rsidRPr="007B4437">
              <w:rPr>
                <w:b/>
              </w:rPr>
              <w:t>Species</w:t>
            </w:r>
          </w:p>
        </w:tc>
        <w:tc>
          <w:tcPr>
            <w:tcW w:w="5245" w:type="dxa"/>
            <w:shd w:val="clear" w:color="auto" w:fill="D9D9D9" w:themeFill="background1" w:themeFillShade="D9"/>
          </w:tcPr>
          <w:p w14:paraId="6768CEF7" w14:textId="77777777" w:rsidR="00D26EDF" w:rsidRPr="007B4437" w:rsidRDefault="00D26EDF" w:rsidP="00BE3C65">
            <w:pPr>
              <w:rPr>
                <w:b/>
              </w:rPr>
            </w:pPr>
            <w:r w:rsidRPr="007B4437">
              <w:rPr>
                <w:b/>
              </w:rPr>
              <w:t>Pro’s</w:t>
            </w:r>
          </w:p>
        </w:tc>
        <w:tc>
          <w:tcPr>
            <w:tcW w:w="6662" w:type="dxa"/>
            <w:shd w:val="clear" w:color="auto" w:fill="D9D9D9" w:themeFill="background1" w:themeFillShade="D9"/>
          </w:tcPr>
          <w:p w14:paraId="3AD8D07E" w14:textId="77777777" w:rsidR="00D26EDF" w:rsidRPr="007B4437" w:rsidRDefault="00D26EDF" w:rsidP="00BE3C65">
            <w:pPr>
              <w:rPr>
                <w:b/>
              </w:rPr>
            </w:pPr>
            <w:r w:rsidRPr="007B4437">
              <w:rPr>
                <w:b/>
              </w:rPr>
              <w:t>Con’s</w:t>
            </w:r>
          </w:p>
        </w:tc>
      </w:tr>
      <w:tr w:rsidR="00D26EDF" w14:paraId="0CBD027A" w14:textId="77777777" w:rsidTr="00BE3C65">
        <w:trPr>
          <w:trHeight w:val="587"/>
        </w:trPr>
        <w:tc>
          <w:tcPr>
            <w:tcW w:w="1807" w:type="dxa"/>
          </w:tcPr>
          <w:p w14:paraId="20A5FE4E" w14:textId="77777777" w:rsidR="00D26EDF" w:rsidRPr="007B4437" w:rsidRDefault="00D26EDF" w:rsidP="00BE3C65">
            <w:pPr>
              <w:rPr>
                <w:i/>
              </w:rPr>
            </w:pPr>
            <w:r w:rsidRPr="007B4437">
              <w:rPr>
                <w:i/>
              </w:rPr>
              <w:t>Muzzle (Basket)</w:t>
            </w:r>
          </w:p>
          <w:p w14:paraId="1B19BBB9" w14:textId="77777777" w:rsidR="00D26EDF" w:rsidRPr="007B4437" w:rsidRDefault="00D26EDF" w:rsidP="00BE3C65">
            <w:pPr>
              <w:rPr>
                <w:i/>
              </w:rPr>
            </w:pPr>
          </w:p>
          <w:p w14:paraId="45436353" w14:textId="77777777" w:rsidR="00D26EDF" w:rsidRPr="007B4437" w:rsidRDefault="00D26EDF" w:rsidP="00BE3C65">
            <w:pPr>
              <w:rPr>
                <w:i/>
              </w:rPr>
            </w:pPr>
          </w:p>
          <w:p w14:paraId="45464D0E" w14:textId="77777777" w:rsidR="00D26EDF" w:rsidRPr="007B4437" w:rsidRDefault="00D26EDF" w:rsidP="00BE3C65">
            <w:pPr>
              <w:rPr>
                <w:i/>
              </w:rPr>
            </w:pPr>
          </w:p>
        </w:tc>
        <w:tc>
          <w:tcPr>
            <w:tcW w:w="1701" w:type="dxa"/>
          </w:tcPr>
          <w:p w14:paraId="3506ED20" w14:textId="77777777" w:rsidR="00D26EDF" w:rsidRPr="007B4437" w:rsidRDefault="00D26EDF" w:rsidP="00BE3C65"/>
        </w:tc>
        <w:tc>
          <w:tcPr>
            <w:tcW w:w="5245" w:type="dxa"/>
          </w:tcPr>
          <w:p w14:paraId="65C3B2B3" w14:textId="77777777" w:rsidR="00D26EDF" w:rsidRPr="007B4437" w:rsidRDefault="00D26EDF" w:rsidP="00BE3C65"/>
        </w:tc>
        <w:tc>
          <w:tcPr>
            <w:tcW w:w="6662" w:type="dxa"/>
          </w:tcPr>
          <w:p w14:paraId="1FAB6135" w14:textId="77777777" w:rsidR="00D26EDF" w:rsidRPr="007B4437" w:rsidRDefault="00D26EDF" w:rsidP="00BE3C65"/>
        </w:tc>
      </w:tr>
      <w:tr w:rsidR="00D26EDF" w14:paraId="73283292" w14:textId="77777777" w:rsidTr="00BE3C65">
        <w:trPr>
          <w:trHeight w:val="587"/>
        </w:trPr>
        <w:tc>
          <w:tcPr>
            <w:tcW w:w="1807" w:type="dxa"/>
          </w:tcPr>
          <w:p w14:paraId="4A14BC17" w14:textId="77777777" w:rsidR="00D26EDF" w:rsidRPr="007B4437" w:rsidRDefault="00D26EDF" w:rsidP="00BE3C65">
            <w:pPr>
              <w:rPr>
                <w:i/>
              </w:rPr>
            </w:pPr>
            <w:r w:rsidRPr="007B4437">
              <w:rPr>
                <w:i/>
              </w:rPr>
              <w:t>Muzzle (Nylon)</w:t>
            </w:r>
          </w:p>
          <w:p w14:paraId="188099EC" w14:textId="77777777" w:rsidR="00D26EDF" w:rsidRPr="007B4437" w:rsidRDefault="00D26EDF" w:rsidP="00BE3C65">
            <w:pPr>
              <w:rPr>
                <w:i/>
              </w:rPr>
            </w:pPr>
          </w:p>
          <w:p w14:paraId="189DA4DD" w14:textId="77777777" w:rsidR="00D26EDF" w:rsidRPr="007B4437" w:rsidRDefault="00D26EDF" w:rsidP="00BE3C65">
            <w:pPr>
              <w:rPr>
                <w:i/>
              </w:rPr>
            </w:pPr>
          </w:p>
          <w:p w14:paraId="72CA799D" w14:textId="77777777" w:rsidR="00D26EDF" w:rsidRPr="007B4437" w:rsidRDefault="00D26EDF" w:rsidP="00BE3C65">
            <w:pPr>
              <w:rPr>
                <w:i/>
              </w:rPr>
            </w:pPr>
          </w:p>
        </w:tc>
        <w:tc>
          <w:tcPr>
            <w:tcW w:w="1701" w:type="dxa"/>
          </w:tcPr>
          <w:p w14:paraId="5CA8793D" w14:textId="77777777" w:rsidR="00D26EDF" w:rsidRPr="007B4437" w:rsidRDefault="00D26EDF" w:rsidP="00BE3C65"/>
        </w:tc>
        <w:tc>
          <w:tcPr>
            <w:tcW w:w="5245" w:type="dxa"/>
          </w:tcPr>
          <w:p w14:paraId="46400714" w14:textId="77777777" w:rsidR="00D26EDF" w:rsidRPr="007B4437" w:rsidRDefault="00D26EDF" w:rsidP="00BE3C65"/>
        </w:tc>
        <w:tc>
          <w:tcPr>
            <w:tcW w:w="6662" w:type="dxa"/>
          </w:tcPr>
          <w:p w14:paraId="215C7604" w14:textId="77777777" w:rsidR="00D26EDF" w:rsidRPr="007B4437" w:rsidRDefault="00D26EDF" w:rsidP="00BE3C65"/>
        </w:tc>
      </w:tr>
      <w:tr w:rsidR="00D26EDF" w14:paraId="324B035B" w14:textId="77777777" w:rsidTr="00BE3C65">
        <w:trPr>
          <w:trHeight w:val="570"/>
        </w:trPr>
        <w:tc>
          <w:tcPr>
            <w:tcW w:w="1807" w:type="dxa"/>
          </w:tcPr>
          <w:p w14:paraId="6828F0F0" w14:textId="77777777" w:rsidR="00D26EDF" w:rsidRPr="007B4437" w:rsidRDefault="00D26EDF" w:rsidP="00BE3C65">
            <w:pPr>
              <w:rPr>
                <w:i/>
              </w:rPr>
            </w:pPr>
            <w:r w:rsidRPr="007B4437">
              <w:rPr>
                <w:i/>
              </w:rPr>
              <w:t>Grasper</w:t>
            </w:r>
          </w:p>
          <w:p w14:paraId="05B02898" w14:textId="77777777" w:rsidR="00D26EDF" w:rsidRPr="007B4437" w:rsidRDefault="00D26EDF" w:rsidP="00BE3C65">
            <w:pPr>
              <w:rPr>
                <w:i/>
              </w:rPr>
            </w:pPr>
          </w:p>
          <w:p w14:paraId="5211F6EE" w14:textId="77777777" w:rsidR="00D26EDF" w:rsidRPr="007B4437" w:rsidRDefault="00D26EDF" w:rsidP="00BE3C65">
            <w:pPr>
              <w:rPr>
                <w:i/>
              </w:rPr>
            </w:pPr>
          </w:p>
          <w:p w14:paraId="163AECA5" w14:textId="77777777" w:rsidR="00D26EDF" w:rsidRPr="007B4437" w:rsidRDefault="00D26EDF" w:rsidP="00BE3C65">
            <w:pPr>
              <w:rPr>
                <w:i/>
              </w:rPr>
            </w:pPr>
          </w:p>
        </w:tc>
        <w:tc>
          <w:tcPr>
            <w:tcW w:w="1701" w:type="dxa"/>
          </w:tcPr>
          <w:p w14:paraId="6D9523CC" w14:textId="77777777" w:rsidR="00D26EDF" w:rsidRPr="007B4437" w:rsidRDefault="00D26EDF" w:rsidP="00BE3C65"/>
        </w:tc>
        <w:tc>
          <w:tcPr>
            <w:tcW w:w="5245" w:type="dxa"/>
          </w:tcPr>
          <w:p w14:paraId="0D8B293F" w14:textId="77777777" w:rsidR="00D26EDF" w:rsidRPr="007B4437" w:rsidRDefault="00D26EDF" w:rsidP="00BE3C65"/>
        </w:tc>
        <w:tc>
          <w:tcPr>
            <w:tcW w:w="6662" w:type="dxa"/>
          </w:tcPr>
          <w:p w14:paraId="2EBA0B2A" w14:textId="77777777" w:rsidR="00D26EDF" w:rsidRPr="007B4437" w:rsidRDefault="00D26EDF" w:rsidP="00BE3C65"/>
        </w:tc>
      </w:tr>
      <w:tr w:rsidR="00D26EDF" w14:paraId="69330926" w14:textId="77777777" w:rsidTr="00BE3C65">
        <w:trPr>
          <w:trHeight w:val="537"/>
        </w:trPr>
        <w:tc>
          <w:tcPr>
            <w:tcW w:w="1807" w:type="dxa"/>
          </w:tcPr>
          <w:p w14:paraId="02CC7D46" w14:textId="77777777" w:rsidR="00D26EDF" w:rsidRDefault="00D26EDF" w:rsidP="00BE3C65">
            <w:pPr>
              <w:rPr>
                <w:i/>
              </w:rPr>
            </w:pPr>
            <w:r>
              <w:rPr>
                <w:i/>
              </w:rPr>
              <w:t>Towel / Blanket</w:t>
            </w:r>
          </w:p>
          <w:p w14:paraId="79EE9748" w14:textId="77777777" w:rsidR="00D26EDF" w:rsidRPr="00BA7490" w:rsidRDefault="00D26EDF" w:rsidP="00BE3C65">
            <w:pPr>
              <w:rPr>
                <w:i/>
              </w:rPr>
            </w:pPr>
          </w:p>
          <w:p w14:paraId="512E8F7B" w14:textId="77777777" w:rsidR="00D26EDF" w:rsidRDefault="00D26EDF" w:rsidP="00BE3C65">
            <w:pPr>
              <w:rPr>
                <w:i/>
              </w:rPr>
            </w:pPr>
          </w:p>
          <w:p w14:paraId="024348DD" w14:textId="77777777" w:rsidR="00D26EDF" w:rsidRPr="00BA7490" w:rsidRDefault="00D26EDF" w:rsidP="00BE3C65">
            <w:pPr>
              <w:rPr>
                <w:i/>
              </w:rPr>
            </w:pPr>
          </w:p>
        </w:tc>
        <w:tc>
          <w:tcPr>
            <w:tcW w:w="1701" w:type="dxa"/>
          </w:tcPr>
          <w:p w14:paraId="6A4EFE54" w14:textId="77777777" w:rsidR="00D26EDF" w:rsidRDefault="00D26EDF" w:rsidP="00BE3C65"/>
        </w:tc>
        <w:tc>
          <w:tcPr>
            <w:tcW w:w="5245" w:type="dxa"/>
          </w:tcPr>
          <w:p w14:paraId="737FD79F" w14:textId="77777777" w:rsidR="00D26EDF" w:rsidRDefault="00D26EDF" w:rsidP="00BE3C65"/>
        </w:tc>
        <w:tc>
          <w:tcPr>
            <w:tcW w:w="6662" w:type="dxa"/>
          </w:tcPr>
          <w:p w14:paraId="0A7FF051" w14:textId="77777777" w:rsidR="00D26EDF" w:rsidRDefault="00D26EDF" w:rsidP="00BE3C65"/>
        </w:tc>
      </w:tr>
      <w:tr w:rsidR="00D26EDF" w14:paraId="5F26F1C9" w14:textId="77777777" w:rsidTr="00BE3C65">
        <w:trPr>
          <w:trHeight w:val="537"/>
        </w:trPr>
        <w:tc>
          <w:tcPr>
            <w:tcW w:w="1807" w:type="dxa"/>
          </w:tcPr>
          <w:p w14:paraId="65F2D9B5" w14:textId="77777777" w:rsidR="00D26EDF" w:rsidRDefault="00D26EDF" w:rsidP="00BE3C65">
            <w:pPr>
              <w:rPr>
                <w:i/>
              </w:rPr>
            </w:pPr>
            <w:r>
              <w:rPr>
                <w:i/>
              </w:rPr>
              <w:t>Bag</w:t>
            </w:r>
          </w:p>
          <w:p w14:paraId="3096EBF7" w14:textId="77777777" w:rsidR="00D26EDF" w:rsidRDefault="00D26EDF" w:rsidP="00BE3C65">
            <w:pPr>
              <w:rPr>
                <w:i/>
              </w:rPr>
            </w:pPr>
          </w:p>
          <w:p w14:paraId="28E73C32" w14:textId="77777777" w:rsidR="00D26EDF" w:rsidRDefault="00D26EDF" w:rsidP="00BE3C65">
            <w:pPr>
              <w:rPr>
                <w:i/>
              </w:rPr>
            </w:pPr>
          </w:p>
          <w:p w14:paraId="49FD1F5B" w14:textId="77777777" w:rsidR="00D26EDF" w:rsidRPr="00BA7490" w:rsidRDefault="00D26EDF" w:rsidP="00BE3C65">
            <w:pPr>
              <w:rPr>
                <w:i/>
              </w:rPr>
            </w:pPr>
          </w:p>
        </w:tc>
        <w:tc>
          <w:tcPr>
            <w:tcW w:w="1701" w:type="dxa"/>
          </w:tcPr>
          <w:p w14:paraId="0EA8D40F" w14:textId="77777777" w:rsidR="00D26EDF" w:rsidRDefault="00D26EDF" w:rsidP="00BE3C65"/>
        </w:tc>
        <w:tc>
          <w:tcPr>
            <w:tcW w:w="5245" w:type="dxa"/>
          </w:tcPr>
          <w:p w14:paraId="7DDBE96F" w14:textId="77777777" w:rsidR="00D26EDF" w:rsidRDefault="00D26EDF" w:rsidP="00BE3C65"/>
        </w:tc>
        <w:tc>
          <w:tcPr>
            <w:tcW w:w="6662" w:type="dxa"/>
          </w:tcPr>
          <w:p w14:paraId="78974B0C" w14:textId="77777777" w:rsidR="00D26EDF" w:rsidRDefault="00D26EDF" w:rsidP="00BE3C65"/>
        </w:tc>
      </w:tr>
      <w:tr w:rsidR="00D26EDF" w14:paraId="520A92AD" w14:textId="77777777" w:rsidTr="00BE3C65">
        <w:trPr>
          <w:trHeight w:val="520"/>
        </w:trPr>
        <w:tc>
          <w:tcPr>
            <w:tcW w:w="1807" w:type="dxa"/>
          </w:tcPr>
          <w:p w14:paraId="7416918B" w14:textId="77777777" w:rsidR="00D26EDF" w:rsidRDefault="00D26EDF" w:rsidP="00BE3C65">
            <w:pPr>
              <w:rPr>
                <w:i/>
              </w:rPr>
            </w:pPr>
            <w:r>
              <w:rPr>
                <w:i/>
              </w:rPr>
              <w:t>Crush Cage</w:t>
            </w:r>
          </w:p>
          <w:p w14:paraId="20DA866C" w14:textId="77777777" w:rsidR="00D26EDF" w:rsidRDefault="00D26EDF" w:rsidP="00BE3C65">
            <w:pPr>
              <w:rPr>
                <w:i/>
              </w:rPr>
            </w:pPr>
          </w:p>
          <w:p w14:paraId="7A6399B3" w14:textId="77777777" w:rsidR="00D26EDF" w:rsidRDefault="00D26EDF" w:rsidP="00BE3C65">
            <w:pPr>
              <w:rPr>
                <w:i/>
              </w:rPr>
            </w:pPr>
          </w:p>
          <w:p w14:paraId="5A0C5845" w14:textId="77777777" w:rsidR="00D26EDF" w:rsidRPr="00BA7490" w:rsidRDefault="00D26EDF" w:rsidP="00BE3C65">
            <w:pPr>
              <w:rPr>
                <w:i/>
              </w:rPr>
            </w:pPr>
          </w:p>
        </w:tc>
        <w:tc>
          <w:tcPr>
            <w:tcW w:w="1701" w:type="dxa"/>
          </w:tcPr>
          <w:p w14:paraId="26A32CCE" w14:textId="77777777" w:rsidR="00D26EDF" w:rsidRDefault="00D26EDF" w:rsidP="00BE3C65"/>
        </w:tc>
        <w:tc>
          <w:tcPr>
            <w:tcW w:w="5245" w:type="dxa"/>
          </w:tcPr>
          <w:p w14:paraId="5CFA973A" w14:textId="77777777" w:rsidR="00D26EDF" w:rsidRDefault="00D26EDF" w:rsidP="00BE3C65"/>
        </w:tc>
        <w:tc>
          <w:tcPr>
            <w:tcW w:w="6662" w:type="dxa"/>
          </w:tcPr>
          <w:p w14:paraId="14887559" w14:textId="77777777" w:rsidR="00D26EDF" w:rsidRDefault="00D26EDF" w:rsidP="00BE3C65"/>
        </w:tc>
      </w:tr>
      <w:tr w:rsidR="00D26EDF" w14:paraId="4DA87F31" w14:textId="77777777" w:rsidTr="00BE3C65">
        <w:trPr>
          <w:trHeight w:val="537"/>
        </w:trPr>
        <w:tc>
          <w:tcPr>
            <w:tcW w:w="1807" w:type="dxa"/>
          </w:tcPr>
          <w:p w14:paraId="7AA9CB4A" w14:textId="77777777" w:rsidR="00D26EDF" w:rsidRDefault="00D26EDF" w:rsidP="00BE3C65">
            <w:pPr>
              <w:rPr>
                <w:i/>
              </w:rPr>
            </w:pPr>
            <w:r>
              <w:rPr>
                <w:i/>
              </w:rPr>
              <w:t>Gauntlets</w:t>
            </w:r>
          </w:p>
          <w:p w14:paraId="5EE8CAEB" w14:textId="77777777" w:rsidR="00D26EDF" w:rsidRDefault="00D26EDF" w:rsidP="00BE3C65">
            <w:pPr>
              <w:rPr>
                <w:i/>
              </w:rPr>
            </w:pPr>
          </w:p>
          <w:p w14:paraId="23BD8F16" w14:textId="77777777" w:rsidR="00D26EDF" w:rsidRPr="00BA7490" w:rsidRDefault="00D26EDF" w:rsidP="00BE3C65">
            <w:pPr>
              <w:rPr>
                <w:i/>
              </w:rPr>
            </w:pPr>
          </w:p>
          <w:p w14:paraId="3A27002E" w14:textId="77777777" w:rsidR="00D26EDF" w:rsidRPr="00BA7490" w:rsidRDefault="00D26EDF" w:rsidP="00BE3C65">
            <w:pPr>
              <w:rPr>
                <w:i/>
              </w:rPr>
            </w:pPr>
          </w:p>
        </w:tc>
        <w:tc>
          <w:tcPr>
            <w:tcW w:w="1701" w:type="dxa"/>
          </w:tcPr>
          <w:p w14:paraId="053EBF9A" w14:textId="77777777" w:rsidR="00D26EDF" w:rsidRDefault="00D26EDF" w:rsidP="00BE3C65"/>
        </w:tc>
        <w:tc>
          <w:tcPr>
            <w:tcW w:w="5245" w:type="dxa"/>
          </w:tcPr>
          <w:p w14:paraId="53493715" w14:textId="77777777" w:rsidR="00D26EDF" w:rsidRDefault="00D26EDF" w:rsidP="00BE3C65"/>
        </w:tc>
        <w:tc>
          <w:tcPr>
            <w:tcW w:w="6662" w:type="dxa"/>
          </w:tcPr>
          <w:p w14:paraId="3AD30D0D" w14:textId="77777777" w:rsidR="00D26EDF" w:rsidRDefault="00D26EDF" w:rsidP="00BE3C65"/>
        </w:tc>
      </w:tr>
      <w:tr w:rsidR="00D26EDF" w14:paraId="25C627C2" w14:textId="77777777" w:rsidTr="00BE3C65">
        <w:trPr>
          <w:trHeight w:val="537"/>
        </w:trPr>
        <w:tc>
          <w:tcPr>
            <w:tcW w:w="1807" w:type="dxa"/>
          </w:tcPr>
          <w:p w14:paraId="542461FA" w14:textId="77777777" w:rsidR="00D26EDF" w:rsidRDefault="00D26EDF" w:rsidP="00BE3C65">
            <w:pPr>
              <w:rPr>
                <w:i/>
              </w:rPr>
            </w:pPr>
            <w:r>
              <w:rPr>
                <w:i/>
              </w:rPr>
              <w:t>Collar &amp; Lead / Head Collar</w:t>
            </w:r>
          </w:p>
          <w:p w14:paraId="12CF923C" w14:textId="77777777" w:rsidR="00D26EDF" w:rsidRDefault="00D26EDF" w:rsidP="00BE3C65">
            <w:pPr>
              <w:rPr>
                <w:i/>
              </w:rPr>
            </w:pPr>
          </w:p>
          <w:p w14:paraId="4029B62E" w14:textId="77777777" w:rsidR="00D26EDF" w:rsidRDefault="00D26EDF" w:rsidP="00BE3C65">
            <w:pPr>
              <w:rPr>
                <w:i/>
              </w:rPr>
            </w:pPr>
          </w:p>
        </w:tc>
        <w:tc>
          <w:tcPr>
            <w:tcW w:w="1701" w:type="dxa"/>
          </w:tcPr>
          <w:p w14:paraId="1B3EC6E6" w14:textId="77777777" w:rsidR="00D26EDF" w:rsidRDefault="00D26EDF" w:rsidP="00BE3C65"/>
        </w:tc>
        <w:tc>
          <w:tcPr>
            <w:tcW w:w="5245" w:type="dxa"/>
          </w:tcPr>
          <w:p w14:paraId="52612445" w14:textId="77777777" w:rsidR="00D26EDF" w:rsidRDefault="00D26EDF" w:rsidP="00BE3C65"/>
        </w:tc>
        <w:tc>
          <w:tcPr>
            <w:tcW w:w="6662" w:type="dxa"/>
          </w:tcPr>
          <w:p w14:paraId="73B9462D" w14:textId="77777777" w:rsidR="00D26EDF" w:rsidRDefault="00D26EDF" w:rsidP="00BE3C65"/>
        </w:tc>
      </w:tr>
      <w:tr w:rsidR="00D26EDF" w14:paraId="291EFAF7" w14:textId="77777777" w:rsidTr="00BE3C65">
        <w:trPr>
          <w:trHeight w:val="537"/>
        </w:trPr>
        <w:tc>
          <w:tcPr>
            <w:tcW w:w="1807" w:type="dxa"/>
          </w:tcPr>
          <w:p w14:paraId="3DEFF73F" w14:textId="77777777" w:rsidR="00D26EDF" w:rsidRDefault="00D26EDF" w:rsidP="00BE3C65">
            <w:pPr>
              <w:rPr>
                <w:i/>
              </w:rPr>
            </w:pPr>
            <w:r>
              <w:rPr>
                <w:i/>
              </w:rPr>
              <w:t>Harness</w:t>
            </w:r>
          </w:p>
          <w:p w14:paraId="39ED0773" w14:textId="77777777" w:rsidR="00D26EDF" w:rsidRDefault="00D26EDF" w:rsidP="00BE3C65">
            <w:pPr>
              <w:rPr>
                <w:i/>
              </w:rPr>
            </w:pPr>
          </w:p>
          <w:p w14:paraId="55439F44" w14:textId="77777777" w:rsidR="00D26EDF" w:rsidRDefault="00D26EDF" w:rsidP="00BE3C65">
            <w:pPr>
              <w:rPr>
                <w:i/>
              </w:rPr>
            </w:pPr>
          </w:p>
          <w:p w14:paraId="1E41E167" w14:textId="77777777" w:rsidR="00D26EDF" w:rsidRDefault="00D26EDF" w:rsidP="00BE3C65">
            <w:pPr>
              <w:rPr>
                <w:i/>
              </w:rPr>
            </w:pPr>
          </w:p>
        </w:tc>
        <w:tc>
          <w:tcPr>
            <w:tcW w:w="1701" w:type="dxa"/>
          </w:tcPr>
          <w:p w14:paraId="6070DCE5" w14:textId="77777777" w:rsidR="00D26EDF" w:rsidRDefault="00D26EDF" w:rsidP="00BE3C65"/>
        </w:tc>
        <w:tc>
          <w:tcPr>
            <w:tcW w:w="5245" w:type="dxa"/>
          </w:tcPr>
          <w:p w14:paraId="64D72B09" w14:textId="77777777" w:rsidR="00D26EDF" w:rsidRDefault="00D26EDF" w:rsidP="00BE3C65"/>
        </w:tc>
        <w:tc>
          <w:tcPr>
            <w:tcW w:w="6662" w:type="dxa"/>
          </w:tcPr>
          <w:p w14:paraId="2D9ADD0D" w14:textId="77777777" w:rsidR="00D26EDF" w:rsidRDefault="00D26EDF" w:rsidP="00BE3C65"/>
        </w:tc>
      </w:tr>
      <w:tr w:rsidR="00D26EDF" w14:paraId="194C93A7" w14:textId="77777777" w:rsidTr="00BE3C65">
        <w:trPr>
          <w:trHeight w:val="537"/>
        </w:trPr>
        <w:tc>
          <w:tcPr>
            <w:tcW w:w="1807" w:type="dxa"/>
          </w:tcPr>
          <w:p w14:paraId="248E94E6" w14:textId="77777777" w:rsidR="00D26EDF" w:rsidRDefault="00D26EDF" w:rsidP="00BE3C65">
            <w:pPr>
              <w:rPr>
                <w:i/>
              </w:rPr>
            </w:pPr>
            <w:r>
              <w:rPr>
                <w:i/>
              </w:rPr>
              <w:t>Slip Lead</w:t>
            </w:r>
          </w:p>
          <w:p w14:paraId="0CF2F3C1" w14:textId="77777777" w:rsidR="00D26EDF" w:rsidRDefault="00D26EDF" w:rsidP="00BE3C65">
            <w:pPr>
              <w:rPr>
                <w:i/>
              </w:rPr>
            </w:pPr>
          </w:p>
          <w:p w14:paraId="5F7DEF6E" w14:textId="77777777" w:rsidR="00D26EDF" w:rsidRDefault="00D26EDF" w:rsidP="00BE3C65">
            <w:pPr>
              <w:rPr>
                <w:i/>
              </w:rPr>
            </w:pPr>
          </w:p>
          <w:p w14:paraId="7D573143" w14:textId="77777777" w:rsidR="00D26EDF" w:rsidRDefault="00D26EDF" w:rsidP="00BE3C65">
            <w:pPr>
              <w:rPr>
                <w:i/>
              </w:rPr>
            </w:pPr>
          </w:p>
        </w:tc>
        <w:tc>
          <w:tcPr>
            <w:tcW w:w="1701" w:type="dxa"/>
          </w:tcPr>
          <w:p w14:paraId="1509E389" w14:textId="77777777" w:rsidR="00D26EDF" w:rsidRDefault="00D26EDF" w:rsidP="00BE3C65"/>
        </w:tc>
        <w:tc>
          <w:tcPr>
            <w:tcW w:w="5245" w:type="dxa"/>
          </w:tcPr>
          <w:p w14:paraId="376AAC8D" w14:textId="77777777" w:rsidR="00D26EDF" w:rsidRDefault="00D26EDF" w:rsidP="00BE3C65"/>
        </w:tc>
        <w:tc>
          <w:tcPr>
            <w:tcW w:w="6662" w:type="dxa"/>
          </w:tcPr>
          <w:p w14:paraId="126A7664" w14:textId="77777777" w:rsidR="00D26EDF" w:rsidRDefault="00D26EDF" w:rsidP="00BE3C65"/>
        </w:tc>
      </w:tr>
    </w:tbl>
    <w:p w14:paraId="29C91F6C" w14:textId="77777777" w:rsidR="00D26EDF" w:rsidRDefault="00D26EDF">
      <w:pPr>
        <w:sectPr w:rsidR="00D26EDF" w:rsidSect="00D26EDF">
          <w:pgSz w:w="15840" w:h="12240" w:orient="landscape"/>
          <w:pgMar w:top="0" w:right="0" w:bottom="0" w:left="0" w:header="720" w:footer="720" w:gutter="0"/>
          <w:cols w:space="720"/>
          <w:docGrid w:linePitch="360"/>
        </w:sectPr>
      </w:pPr>
    </w:p>
    <w:p w14:paraId="23C73D17" w14:textId="77777777" w:rsidR="00D26EDF" w:rsidRDefault="00D26EDF" w:rsidP="00D26EDF">
      <w:pPr>
        <w:jc w:val="center"/>
        <w:rPr>
          <w:u w:val="single"/>
        </w:rPr>
      </w:pPr>
    </w:p>
    <w:p w14:paraId="2D7F6071" w14:textId="77777777" w:rsidR="00D26EDF" w:rsidRPr="00EA0B62" w:rsidRDefault="00D26EDF" w:rsidP="00D26EDF">
      <w:pPr>
        <w:jc w:val="center"/>
        <w:rPr>
          <w:sz w:val="24"/>
          <w:u w:val="single"/>
        </w:rPr>
      </w:pPr>
      <w:r w:rsidRPr="00EA0B62">
        <w:rPr>
          <w:sz w:val="24"/>
          <w:u w:val="single"/>
        </w:rPr>
        <w:t>Understanding Parasites &amp; Pathogens</w:t>
      </w:r>
    </w:p>
    <w:p w14:paraId="0AA394AA" w14:textId="77777777" w:rsidR="00D26EDF" w:rsidRPr="00EA0B62" w:rsidRDefault="00D26EDF" w:rsidP="00D26EDF">
      <w:pPr>
        <w:jc w:val="center"/>
        <w:rPr>
          <w:sz w:val="24"/>
        </w:rPr>
      </w:pPr>
      <w:r w:rsidRPr="00EA0B62">
        <w:rPr>
          <w:sz w:val="24"/>
        </w:rPr>
        <w:t>Answer the questions below.</w:t>
      </w:r>
    </w:p>
    <w:p w14:paraId="408AE76B" w14:textId="77777777" w:rsidR="00EA0B62" w:rsidRPr="00D26EDF" w:rsidRDefault="00EA0B62" w:rsidP="00D26EDF">
      <w:pPr>
        <w:jc w:val="center"/>
      </w:pPr>
    </w:p>
    <w:p w14:paraId="2BDCCD69" w14:textId="77777777" w:rsidR="00D26EDF" w:rsidRDefault="00D26EDF" w:rsidP="00D26EDF">
      <w:pPr>
        <w:pStyle w:val="ListParagraph"/>
        <w:numPr>
          <w:ilvl w:val="0"/>
          <w:numId w:val="1"/>
        </w:numPr>
      </w:pPr>
      <w:r>
        <w:t>Describe how you can differentiate between an insect and an arachnid.</w:t>
      </w:r>
    </w:p>
    <w:p w14:paraId="50C1114E" w14:textId="77777777" w:rsidR="00D26EDF" w:rsidRDefault="00D26EDF" w:rsidP="00D26EDF"/>
    <w:p w14:paraId="19C1C736" w14:textId="77777777" w:rsidR="00D26EDF" w:rsidRDefault="00D26EDF" w:rsidP="00D26EDF">
      <w:pPr>
        <w:pStyle w:val="ListParagraph"/>
        <w:numPr>
          <w:ilvl w:val="0"/>
          <w:numId w:val="1"/>
        </w:numPr>
      </w:pPr>
      <w:r>
        <w:t>Describe how you could differentiate between a burrowing mite &amp; a surface mite</w:t>
      </w:r>
    </w:p>
    <w:p w14:paraId="3A042F58" w14:textId="77777777" w:rsidR="00D26EDF" w:rsidRDefault="00D26EDF" w:rsidP="00D26EDF"/>
    <w:p w14:paraId="4D991CCF" w14:textId="77777777" w:rsidR="00D26EDF" w:rsidRDefault="00D26EDF" w:rsidP="00D26EDF">
      <w:pPr>
        <w:pStyle w:val="ListParagraph"/>
        <w:numPr>
          <w:ilvl w:val="0"/>
          <w:numId w:val="1"/>
        </w:numPr>
      </w:pPr>
      <w:r>
        <w:t xml:space="preserve">List the zoonotic </w:t>
      </w:r>
      <w:r w:rsidR="00EA0B62">
        <w:t>Ectoparasites</w:t>
      </w:r>
      <w:r>
        <w:t xml:space="preserve"> and the zoonotic </w:t>
      </w:r>
      <w:r w:rsidR="00EA0B62">
        <w:t>Endoparasites</w:t>
      </w:r>
      <w:r>
        <w:t xml:space="preserve"> found in dogs and cats</w:t>
      </w:r>
    </w:p>
    <w:p w14:paraId="05F302E0" w14:textId="77777777" w:rsidR="00D26EDF" w:rsidRDefault="00D26EDF" w:rsidP="00D26EDF"/>
    <w:p w14:paraId="56C1FE66" w14:textId="77777777" w:rsidR="00D26EDF" w:rsidRDefault="00D26EDF" w:rsidP="00D26EDF">
      <w:pPr>
        <w:pStyle w:val="ListParagraph"/>
        <w:numPr>
          <w:ilvl w:val="0"/>
          <w:numId w:val="1"/>
        </w:numPr>
      </w:pPr>
      <w:r>
        <w:t xml:space="preserve">List 4 ways in which dogs can become infected with </w:t>
      </w:r>
      <w:proofErr w:type="spellStart"/>
      <w:r w:rsidRPr="00EA0B62">
        <w:rPr>
          <w:i/>
        </w:rPr>
        <w:t>Toxocara</w:t>
      </w:r>
      <w:proofErr w:type="spellEnd"/>
      <w:r w:rsidRPr="00EA0B62">
        <w:rPr>
          <w:i/>
        </w:rPr>
        <w:t xml:space="preserve"> </w:t>
      </w:r>
      <w:proofErr w:type="spellStart"/>
      <w:r w:rsidRPr="00EA0B62">
        <w:rPr>
          <w:i/>
        </w:rPr>
        <w:t>Canis</w:t>
      </w:r>
      <w:proofErr w:type="spellEnd"/>
    </w:p>
    <w:p w14:paraId="6B4983A4" w14:textId="77777777" w:rsidR="00D26EDF" w:rsidRDefault="00D26EDF" w:rsidP="00D26EDF"/>
    <w:p w14:paraId="7E4C1CB1" w14:textId="77777777" w:rsidR="00D26EDF" w:rsidRDefault="00D26EDF" w:rsidP="00D26EDF">
      <w:pPr>
        <w:pStyle w:val="ListParagraph"/>
        <w:numPr>
          <w:ilvl w:val="0"/>
          <w:numId w:val="1"/>
        </w:numPr>
      </w:pPr>
      <w:r>
        <w:t xml:space="preserve">State the most common cestode of the dog &amp; cat and describe how this tapeworm is transmitted. </w:t>
      </w:r>
    </w:p>
    <w:p w14:paraId="48F5A4B7" w14:textId="77777777" w:rsidR="00D26EDF" w:rsidRDefault="00D26EDF" w:rsidP="00D26EDF"/>
    <w:p w14:paraId="12BCE869" w14:textId="77777777" w:rsidR="00D26EDF" w:rsidRDefault="00D26EDF" w:rsidP="00D26EDF">
      <w:pPr>
        <w:pStyle w:val="ListParagraph"/>
        <w:numPr>
          <w:ilvl w:val="0"/>
          <w:numId w:val="1"/>
        </w:numPr>
      </w:pPr>
      <w:r>
        <w:t>Identify the cestode that has to be treated under the Pet Passport Scheme</w:t>
      </w:r>
    </w:p>
    <w:p w14:paraId="742CB525" w14:textId="77777777" w:rsidR="00D26EDF" w:rsidRDefault="00D26EDF" w:rsidP="00D26EDF"/>
    <w:p w14:paraId="722E44B3" w14:textId="77777777" w:rsidR="00D26EDF" w:rsidRDefault="00D26EDF" w:rsidP="00D26EDF">
      <w:pPr>
        <w:pStyle w:val="ListParagraph"/>
        <w:numPr>
          <w:ilvl w:val="0"/>
          <w:numId w:val="1"/>
        </w:numPr>
      </w:pPr>
      <w:r>
        <w:t>Give examples of the pathogens that ticks are responsible for transmitting.</w:t>
      </w:r>
    </w:p>
    <w:p w14:paraId="740E7565" w14:textId="77777777" w:rsidR="00D26EDF" w:rsidRDefault="00D26EDF" w:rsidP="00D26EDF"/>
    <w:p w14:paraId="69BA92F5" w14:textId="77777777" w:rsidR="00D26EDF" w:rsidRDefault="00D26EDF" w:rsidP="00D26EDF">
      <w:pPr>
        <w:pStyle w:val="ListParagraph"/>
        <w:numPr>
          <w:ilvl w:val="0"/>
          <w:numId w:val="1"/>
        </w:numPr>
      </w:pPr>
      <w:r>
        <w:t xml:space="preserve">What distinguishes a virus from other organisms? </w:t>
      </w:r>
    </w:p>
    <w:p w14:paraId="35A4B72B" w14:textId="77777777" w:rsidR="00D26EDF" w:rsidRDefault="00D26EDF" w:rsidP="00D26EDF"/>
    <w:p w14:paraId="0B13B142" w14:textId="77777777" w:rsidR="00D26EDF" w:rsidRDefault="00D26EDF" w:rsidP="00D26EDF">
      <w:pPr>
        <w:pStyle w:val="ListParagraph"/>
        <w:numPr>
          <w:ilvl w:val="0"/>
          <w:numId w:val="1"/>
        </w:numPr>
      </w:pPr>
      <w:r>
        <w:t xml:space="preserve">Describe the structure of a bacterial cell. </w:t>
      </w:r>
    </w:p>
    <w:p w14:paraId="0D83F324" w14:textId="77777777" w:rsidR="00D26EDF" w:rsidRDefault="00D26EDF" w:rsidP="00D26EDF"/>
    <w:p w14:paraId="1A136E78" w14:textId="77777777" w:rsidR="00D26EDF" w:rsidRDefault="00D26EDF" w:rsidP="00D26EDF">
      <w:pPr>
        <w:pStyle w:val="ListParagraph"/>
        <w:numPr>
          <w:ilvl w:val="0"/>
          <w:numId w:val="1"/>
        </w:numPr>
      </w:pPr>
      <w:r>
        <w:t>How do bacteria replicate?</w:t>
      </w:r>
    </w:p>
    <w:p w14:paraId="7681A285" w14:textId="77777777" w:rsidR="00D26EDF" w:rsidRDefault="00D26EDF" w:rsidP="00D26EDF"/>
    <w:p w14:paraId="6644B99B" w14:textId="77777777" w:rsidR="00D26EDF" w:rsidRDefault="00D26EDF" w:rsidP="00D26EDF">
      <w:pPr>
        <w:pStyle w:val="ListParagraph"/>
        <w:numPr>
          <w:ilvl w:val="0"/>
          <w:numId w:val="1"/>
        </w:numPr>
      </w:pPr>
      <w:r>
        <w:t xml:space="preserve">How is ringworm identified? </w:t>
      </w:r>
    </w:p>
    <w:p w14:paraId="759161B9" w14:textId="77777777" w:rsidR="00D26EDF" w:rsidRDefault="00D26EDF" w:rsidP="00D26EDF"/>
    <w:p w14:paraId="655EDE0E" w14:textId="77777777" w:rsidR="00D26EDF" w:rsidRPr="00EA0B62" w:rsidRDefault="00D26EDF" w:rsidP="00D26EDF">
      <w:pPr>
        <w:pStyle w:val="ListParagraph"/>
        <w:numPr>
          <w:ilvl w:val="0"/>
          <w:numId w:val="1"/>
        </w:numPr>
        <w:rPr>
          <w:i/>
        </w:rPr>
      </w:pPr>
      <w:r>
        <w:t xml:space="preserve">What type of organism is </w:t>
      </w:r>
      <w:r w:rsidRPr="00EA0B62">
        <w:rPr>
          <w:i/>
        </w:rPr>
        <w:t xml:space="preserve">Echinococcus </w:t>
      </w:r>
      <w:proofErr w:type="spellStart"/>
      <w:r w:rsidRPr="00EA0B62">
        <w:rPr>
          <w:i/>
        </w:rPr>
        <w:t>granulosus</w:t>
      </w:r>
      <w:proofErr w:type="spellEnd"/>
      <w:r w:rsidRPr="00EA0B62">
        <w:rPr>
          <w:i/>
        </w:rPr>
        <w:t xml:space="preserve"> </w:t>
      </w:r>
      <w:proofErr w:type="spellStart"/>
      <w:r w:rsidRPr="00EA0B62">
        <w:rPr>
          <w:i/>
        </w:rPr>
        <w:t>granulosus</w:t>
      </w:r>
      <w:proofErr w:type="spellEnd"/>
      <w:r w:rsidRPr="00EA0B62">
        <w:rPr>
          <w:i/>
        </w:rPr>
        <w:t>?</w:t>
      </w:r>
    </w:p>
    <w:p w14:paraId="0379B600" w14:textId="77777777" w:rsidR="00D26EDF" w:rsidRDefault="00D26EDF" w:rsidP="00D26EDF">
      <w:pPr>
        <w:pStyle w:val="ListParagraph"/>
      </w:pPr>
      <w:r>
        <w:t>Why is this an important pathogen to know about?</w:t>
      </w:r>
    </w:p>
    <w:p w14:paraId="6F47DB97" w14:textId="77777777" w:rsidR="00D26EDF" w:rsidRDefault="00D26EDF" w:rsidP="00D26EDF">
      <w:r>
        <w:tab/>
        <w:t>What is a hydatid cyst?</w:t>
      </w:r>
    </w:p>
    <w:p w14:paraId="32C01589" w14:textId="77777777" w:rsidR="00D26EDF" w:rsidRDefault="00D26EDF" w:rsidP="00D26EDF">
      <w:r>
        <w:tab/>
        <w:t xml:space="preserve">How is it transmitted? Name the hosts. </w:t>
      </w:r>
    </w:p>
    <w:p w14:paraId="0E06EEFB" w14:textId="77777777" w:rsidR="00D26EDF" w:rsidRDefault="00D26EDF" w:rsidP="00D26EDF"/>
    <w:p w14:paraId="3B0ACE3A" w14:textId="77777777" w:rsidR="00D26EDF" w:rsidRDefault="00D26EDF" w:rsidP="00D26EDF"/>
    <w:p w14:paraId="28966602" w14:textId="77777777" w:rsidR="00D26EDF" w:rsidRDefault="00D26EDF" w:rsidP="00D26EDF"/>
    <w:p w14:paraId="2CD41386" w14:textId="77777777" w:rsidR="00D26EDF" w:rsidRDefault="00D26EDF" w:rsidP="00D26EDF"/>
    <w:p w14:paraId="5EFDC961" w14:textId="77777777" w:rsidR="00D26EDF" w:rsidRDefault="00D26EDF" w:rsidP="00D26EDF"/>
    <w:p w14:paraId="492375F0" w14:textId="77777777" w:rsidR="00D26EDF" w:rsidRDefault="00D26EDF" w:rsidP="00D26EDF"/>
    <w:p w14:paraId="70706102" w14:textId="77777777" w:rsidR="00D26EDF" w:rsidRDefault="00D26EDF"/>
    <w:p w14:paraId="22468E5A" w14:textId="77777777" w:rsidR="00EA0B62" w:rsidRDefault="00EA0B62" w:rsidP="00EA0B62">
      <w:pPr>
        <w:rPr>
          <w:b/>
          <w:sz w:val="36"/>
          <w:szCs w:val="36"/>
        </w:rPr>
      </w:pPr>
    </w:p>
    <w:p w14:paraId="07CFD9A8" w14:textId="77777777" w:rsidR="00EA0B62" w:rsidRPr="00EA0B62" w:rsidRDefault="00EA0B62" w:rsidP="00EA0B62">
      <w:pPr>
        <w:jc w:val="center"/>
        <w:rPr>
          <w:sz w:val="24"/>
          <w:u w:val="single"/>
        </w:rPr>
      </w:pPr>
      <w:r>
        <w:rPr>
          <w:sz w:val="24"/>
          <w:u w:val="single"/>
        </w:rPr>
        <w:t>Identification of UK Wildlife</w:t>
      </w:r>
    </w:p>
    <w:p w14:paraId="4BDDB608" w14:textId="77777777" w:rsidR="00EA0B62" w:rsidRPr="00EA0B62" w:rsidRDefault="00EA0B62" w:rsidP="00EA0B62">
      <w:pPr>
        <w:jc w:val="center"/>
        <w:rPr>
          <w:sz w:val="24"/>
        </w:rPr>
      </w:pPr>
      <w:r>
        <w:rPr>
          <w:sz w:val="24"/>
        </w:rPr>
        <w:t>Look at each of the pictures below, identify the UK species.</w:t>
      </w:r>
    </w:p>
    <w:p w14:paraId="139D2CFF" w14:textId="77777777" w:rsidR="00EA0B62" w:rsidRDefault="00EA0B62" w:rsidP="00EA0B62">
      <w:pPr>
        <w:rPr>
          <w:b/>
          <w:sz w:val="36"/>
          <w:szCs w:val="36"/>
        </w:rPr>
      </w:pPr>
      <w:r>
        <w:rPr>
          <w:b/>
          <w:noProof/>
          <w:sz w:val="36"/>
          <w:szCs w:val="36"/>
          <w:lang w:val="en-GB" w:eastAsia="en-GB"/>
        </w:rPr>
        <w:drawing>
          <wp:anchor distT="0" distB="0" distL="114300" distR="114300" simplePos="0" relativeHeight="251697152" behindDoc="0" locked="0" layoutInCell="1" allowOverlap="1" wp14:anchorId="43C19F27" wp14:editId="76036F62">
            <wp:simplePos x="0" y="0"/>
            <wp:positionH relativeFrom="column">
              <wp:posOffset>274338</wp:posOffset>
            </wp:positionH>
            <wp:positionV relativeFrom="paragraph">
              <wp:posOffset>238213</wp:posOffset>
            </wp:positionV>
            <wp:extent cx="2209096" cy="1559237"/>
            <wp:effectExtent l="0" t="0" r="1270" b="317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9096" cy="1559237"/>
                    </a:xfrm>
                    <a:prstGeom prst="rect">
                      <a:avLst/>
                    </a:prstGeom>
                    <a:noFill/>
                  </pic:spPr>
                </pic:pic>
              </a:graphicData>
            </a:graphic>
            <wp14:sizeRelH relativeFrom="page">
              <wp14:pctWidth>0</wp14:pctWidth>
            </wp14:sizeRelH>
            <wp14:sizeRelV relativeFrom="page">
              <wp14:pctHeight>0</wp14:pctHeight>
            </wp14:sizeRelV>
          </wp:anchor>
        </w:drawing>
      </w:r>
    </w:p>
    <w:p w14:paraId="0FD3EF2F" w14:textId="77777777" w:rsidR="00EA0B62" w:rsidRDefault="00EA0B62" w:rsidP="00EA0B62">
      <w:pPr>
        <w:rPr>
          <w:b/>
          <w:sz w:val="36"/>
          <w:szCs w:val="36"/>
        </w:rPr>
      </w:pPr>
      <w:r>
        <w:rPr>
          <w:b/>
          <w:noProof/>
          <w:sz w:val="44"/>
          <w:szCs w:val="44"/>
          <w:lang w:val="en-GB" w:eastAsia="en-GB"/>
        </w:rPr>
        <w:drawing>
          <wp:anchor distT="0" distB="0" distL="114300" distR="114300" simplePos="0" relativeHeight="251694080" behindDoc="0" locked="0" layoutInCell="1" allowOverlap="1" wp14:anchorId="7CD50918" wp14:editId="13CADFB9">
            <wp:simplePos x="0" y="0"/>
            <wp:positionH relativeFrom="column">
              <wp:posOffset>4264598</wp:posOffset>
            </wp:positionH>
            <wp:positionV relativeFrom="paragraph">
              <wp:posOffset>187974</wp:posOffset>
            </wp:positionV>
            <wp:extent cx="1711325" cy="257111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1325" cy="2571115"/>
                    </a:xfrm>
                    <a:prstGeom prst="rect">
                      <a:avLst/>
                    </a:prstGeom>
                    <a:noFill/>
                  </pic:spPr>
                </pic:pic>
              </a:graphicData>
            </a:graphic>
            <wp14:sizeRelH relativeFrom="page">
              <wp14:pctWidth>0</wp14:pctWidth>
            </wp14:sizeRelH>
            <wp14:sizeRelV relativeFrom="page">
              <wp14:pctHeight>0</wp14:pctHeight>
            </wp14:sizeRelV>
          </wp:anchor>
        </w:drawing>
      </w:r>
    </w:p>
    <w:p w14:paraId="508B888F" w14:textId="77777777" w:rsidR="00EA0B62" w:rsidRDefault="00EA0B62" w:rsidP="00EA0B62">
      <w:pPr>
        <w:rPr>
          <w:b/>
          <w:sz w:val="44"/>
          <w:szCs w:val="44"/>
        </w:rPr>
      </w:pPr>
      <w:r>
        <w:rPr>
          <w:b/>
          <w:sz w:val="44"/>
          <w:szCs w:val="44"/>
        </w:rPr>
        <w:tab/>
      </w:r>
      <w:r>
        <w:rPr>
          <w:b/>
          <w:sz w:val="44"/>
          <w:szCs w:val="44"/>
        </w:rPr>
        <w:tab/>
      </w:r>
      <w:r>
        <w:rPr>
          <w:b/>
          <w:sz w:val="44"/>
          <w:szCs w:val="44"/>
        </w:rPr>
        <w:tab/>
      </w:r>
      <w:r>
        <w:rPr>
          <w:b/>
          <w:sz w:val="44"/>
          <w:szCs w:val="44"/>
        </w:rPr>
        <w:tab/>
      </w:r>
      <w:r>
        <w:rPr>
          <w:b/>
          <w:sz w:val="44"/>
          <w:szCs w:val="44"/>
        </w:rPr>
        <w:tab/>
      </w:r>
      <w:r>
        <w:rPr>
          <w:b/>
          <w:sz w:val="44"/>
          <w:szCs w:val="44"/>
        </w:rPr>
        <w:tab/>
      </w:r>
      <w:r>
        <w:rPr>
          <w:b/>
          <w:sz w:val="44"/>
          <w:szCs w:val="44"/>
        </w:rPr>
        <w:tab/>
      </w:r>
      <w:r>
        <w:rPr>
          <w:b/>
          <w:sz w:val="44"/>
          <w:szCs w:val="44"/>
        </w:rPr>
        <w:tab/>
        <w:t xml:space="preserve"> </w:t>
      </w:r>
    </w:p>
    <w:p w14:paraId="1402AF6B" w14:textId="77777777" w:rsidR="00EA0B62" w:rsidRDefault="00EA0B62" w:rsidP="00EA0B62">
      <w:pPr>
        <w:rPr>
          <w:b/>
          <w:sz w:val="44"/>
          <w:szCs w:val="44"/>
        </w:rPr>
      </w:pPr>
    </w:p>
    <w:p w14:paraId="46104AB4" w14:textId="77777777" w:rsidR="00EA0B62" w:rsidRDefault="00EA0B62" w:rsidP="00EA0B62">
      <w:pPr>
        <w:rPr>
          <w:b/>
          <w:sz w:val="44"/>
          <w:szCs w:val="44"/>
        </w:rPr>
      </w:pPr>
      <w:r>
        <w:rPr>
          <w:b/>
          <w:noProof/>
          <w:sz w:val="36"/>
          <w:szCs w:val="36"/>
          <w:lang w:val="en-GB" w:eastAsia="en-GB"/>
        </w:rPr>
        <w:drawing>
          <wp:anchor distT="0" distB="0" distL="114300" distR="114300" simplePos="0" relativeHeight="251691008" behindDoc="0" locked="0" layoutInCell="1" allowOverlap="1" wp14:anchorId="68F57560" wp14:editId="2BA4D46B">
            <wp:simplePos x="0" y="0"/>
            <wp:positionH relativeFrom="column">
              <wp:posOffset>274376</wp:posOffset>
            </wp:positionH>
            <wp:positionV relativeFrom="paragraph">
              <wp:posOffset>197334</wp:posOffset>
            </wp:positionV>
            <wp:extent cx="2133434" cy="1966224"/>
            <wp:effectExtent l="0" t="0" r="63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3434" cy="1966224"/>
                    </a:xfrm>
                    <a:prstGeom prst="rect">
                      <a:avLst/>
                    </a:prstGeom>
                    <a:noFill/>
                  </pic:spPr>
                </pic:pic>
              </a:graphicData>
            </a:graphic>
            <wp14:sizeRelH relativeFrom="page">
              <wp14:pctWidth>0</wp14:pctWidth>
            </wp14:sizeRelH>
            <wp14:sizeRelV relativeFrom="page">
              <wp14:pctHeight>0</wp14:pctHeight>
            </wp14:sizeRelV>
          </wp:anchor>
        </w:drawing>
      </w:r>
    </w:p>
    <w:p w14:paraId="7A0EA305" w14:textId="77777777" w:rsidR="00EA0B62" w:rsidRDefault="00EA0B62" w:rsidP="00EA0B62">
      <w:pPr>
        <w:rPr>
          <w:b/>
          <w:sz w:val="44"/>
          <w:szCs w:val="44"/>
        </w:rPr>
      </w:pPr>
    </w:p>
    <w:p w14:paraId="1E90E989" w14:textId="77777777" w:rsidR="00EA0B62" w:rsidRDefault="00EA0B62" w:rsidP="00EA0B62">
      <w:pPr>
        <w:rPr>
          <w:b/>
          <w:sz w:val="44"/>
          <w:szCs w:val="44"/>
        </w:rPr>
      </w:pPr>
    </w:p>
    <w:p w14:paraId="385BE3D8" w14:textId="77777777" w:rsidR="00EA0B62" w:rsidRDefault="00EA0B62" w:rsidP="00EA0B62">
      <w:pPr>
        <w:rPr>
          <w:b/>
          <w:sz w:val="44"/>
          <w:szCs w:val="44"/>
        </w:rPr>
      </w:pPr>
      <w:r>
        <w:rPr>
          <w:b/>
          <w:noProof/>
          <w:sz w:val="44"/>
          <w:szCs w:val="44"/>
          <w:lang w:val="en-GB" w:eastAsia="en-GB"/>
        </w:rPr>
        <w:drawing>
          <wp:anchor distT="0" distB="0" distL="114300" distR="114300" simplePos="0" relativeHeight="251699200" behindDoc="0" locked="0" layoutInCell="1" allowOverlap="1" wp14:anchorId="6D75DFF7" wp14:editId="5E1DF16D">
            <wp:simplePos x="0" y="0"/>
            <wp:positionH relativeFrom="column">
              <wp:posOffset>4027115</wp:posOffset>
            </wp:positionH>
            <wp:positionV relativeFrom="paragraph">
              <wp:posOffset>284737</wp:posOffset>
            </wp:positionV>
            <wp:extent cx="2362988" cy="1511667"/>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2988" cy="1511667"/>
                    </a:xfrm>
                    <a:prstGeom prst="rect">
                      <a:avLst/>
                    </a:prstGeom>
                    <a:noFill/>
                  </pic:spPr>
                </pic:pic>
              </a:graphicData>
            </a:graphic>
            <wp14:sizeRelH relativeFrom="page">
              <wp14:pctWidth>0</wp14:pctWidth>
            </wp14:sizeRelH>
            <wp14:sizeRelV relativeFrom="page">
              <wp14:pctHeight>0</wp14:pctHeight>
            </wp14:sizeRelV>
          </wp:anchor>
        </w:drawing>
      </w:r>
    </w:p>
    <w:p w14:paraId="38409C5A" w14:textId="77777777" w:rsidR="00EA0B62" w:rsidRDefault="00EA0B62" w:rsidP="00EA0B62">
      <w:pPr>
        <w:rPr>
          <w:b/>
          <w:sz w:val="44"/>
          <w:szCs w:val="44"/>
        </w:rPr>
      </w:pPr>
      <w:r>
        <w:rPr>
          <w:b/>
          <w:sz w:val="44"/>
          <w:szCs w:val="44"/>
        </w:rPr>
        <w:t xml:space="preserve"> </w:t>
      </w:r>
      <w:r>
        <w:rPr>
          <w:b/>
          <w:sz w:val="44"/>
          <w:szCs w:val="44"/>
        </w:rPr>
        <w:tab/>
      </w:r>
      <w:r>
        <w:rPr>
          <w:b/>
          <w:sz w:val="44"/>
          <w:szCs w:val="44"/>
        </w:rPr>
        <w:tab/>
      </w:r>
      <w:r>
        <w:rPr>
          <w:b/>
          <w:sz w:val="44"/>
          <w:szCs w:val="44"/>
        </w:rPr>
        <w:tab/>
      </w:r>
      <w:r>
        <w:rPr>
          <w:b/>
          <w:sz w:val="44"/>
          <w:szCs w:val="44"/>
        </w:rPr>
        <w:tab/>
      </w:r>
      <w:r>
        <w:rPr>
          <w:b/>
          <w:sz w:val="44"/>
          <w:szCs w:val="44"/>
        </w:rPr>
        <w:tab/>
      </w:r>
      <w:r>
        <w:rPr>
          <w:b/>
          <w:sz w:val="44"/>
          <w:szCs w:val="44"/>
        </w:rPr>
        <w:tab/>
      </w:r>
      <w:r>
        <w:rPr>
          <w:b/>
          <w:sz w:val="44"/>
          <w:szCs w:val="44"/>
        </w:rPr>
        <w:tab/>
      </w:r>
      <w:r>
        <w:rPr>
          <w:b/>
          <w:sz w:val="44"/>
          <w:szCs w:val="44"/>
        </w:rPr>
        <w:tab/>
      </w:r>
    </w:p>
    <w:p w14:paraId="21BAFC18" w14:textId="77777777" w:rsidR="00EA0B62" w:rsidRDefault="00EA0B62" w:rsidP="00EA0B62">
      <w:pPr>
        <w:rPr>
          <w:b/>
          <w:sz w:val="44"/>
          <w:szCs w:val="44"/>
        </w:rPr>
      </w:pPr>
      <w:r>
        <w:rPr>
          <w:b/>
          <w:noProof/>
          <w:sz w:val="44"/>
          <w:szCs w:val="44"/>
          <w:lang w:val="en-GB" w:eastAsia="en-GB"/>
        </w:rPr>
        <w:drawing>
          <wp:anchor distT="0" distB="0" distL="114300" distR="114300" simplePos="0" relativeHeight="251698176" behindDoc="0" locked="0" layoutInCell="1" allowOverlap="1" wp14:anchorId="3DC3D59D" wp14:editId="1CE6BAE9">
            <wp:simplePos x="0" y="0"/>
            <wp:positionH relativeFrom="column">
              <wp:posOffset>274320</wp:posOffset>
            </wp:positionH>
            <wp:positionV relativeFrom="paragraph">
              <wp:posOffset>7433</wp:posOffset>
            </wp:positionV>
            <wp:extent cx="2145933" cy="1881202"/>
            <wp:effectExtent l="0" t="0" r="6985" b="508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5933" cy="1881202"/>
                    </a:xfrm>
                    <a:prstGeom prst="rect">
                      <a:avLst/>
                    </a:prstGeom>
                    <a:noFill/>
                  </pic:spPr>
                </pic:pic>
              </a:graphicData>
            </a:graphic>
            <wp14:sizeRelH relativeFrom="page">
              <wp14:pctWidth>0</wp14:pctWidth>
            </wp14:sizeRelH>
            <wp14:sizeRelV relativeFrom="page">
              <wp14:pctHeight>0</wp14:pctHeight>
            </wp14:sizeRelV>
          </wp:anchor>
        </w:drawing>
      </w:r>
    </w:p>
    <w:p w14:paraId="1D65DE91" w14:textId="77777777" w:rsidR="00EA0B62" w:rsidRDefault="00EA0B62" w:rsidP="00EA0B62">
      <w:pPr>
        <w:rPr>
          <w:b/>
          <w:sz w:val="44"/>
          <w:szCs w:val="44"/>
        </w:rPr>
      </w:pPr>
    </w:p>
    <w:p w14:paraId="68181CD7" w14:textId="77777777" w:rsidR="00EA0B62" w:rsidRDefault="00EA0B62" w:rsidP="00EA0B62">
      <w:pPr>
        <w:rPr>
          <w:b/>
          <w:sz w:val="44"/>
          <w:szCs w:val="44"/>
        </w:rPr>
      </w:pPr>
    </w:p>
    <w:p w14:paraId="00175ED8" w14:textId="77777777" w:rsidR="00EA0B62" w:rsidRDefault="00EA0B62" w:rsidP="00EA0B62">
      <w:pPr>
        <w:rPr>
          <w:b/>
          <w:sz w:val="44"/>
          <w:szCs w:val="44"/>
        </w:rPr>
      </w:pPr>
    </w:p>
    <w:p w14:paraId="1B9E25D0" w14:textId="77777777" w:rsidR="00EA0B62" w:rsidRDefault="00EA0B62" w:rsidP="00EA0B62">
      <w:pPr>
        <w:rPr>
          <w:b/>
          <w:sz w:val="44"/>
          <w:szCs w:val="44"/>
        </w:rPr>
      </w:pPr>
      <w:r>
        <w:rPr>
          <w:b/>
          <w:noProof/>
          <w:sz w:val="44"/>
          <w:szCs w:val="44"/>
          <w:lang w:val="en-GB" w:eastAsia="en-GB"/>
        </w:rPr>
        <mc:AlternateContent>
          <mc:Choice Requires="wps">
            <w:drawing>
              <wp:anchor distT="0" distB="0" distL="114300" distR="114300" simplePos="0" relativeHeight="251712512" behindDoc="0" locked="0" layoutInCell="1" allowOverlap="1" wp14:anchorId="5A9D2C13" wp14:editId="5AB0ADEA">
                <wp:simplePos x="0" y="0"/>
                <wp:positionH relativeFrom="column">
                  <wp:posOffset>480985</wp:posOffset>
                </wp:positionH>
                <wp:positionV relativeFrom="paragraph">
                  <wp:posOffset>362555</wp:posOffset>
                </wp:positionV>
                <wp:extent cx="6453655" cy="2658631"/>
                <wp:effectExtent l="0" t="0" r="23495" b="27940"/>
                <wp:wrapNone/>
                <wp:docPr id="70" name="Text Box 70"/>
                <wp:cNvGraphicFramePr/>
                <a:graphic xmlns:a="http://schemas.openxmlformats.org/drawingml/2006/main">
                  <a:graphicData uri="http://schemas.microsoft.com/office/word/2010/wordprocessingShape">
                    <wps:wsp>
                      <wps:cNvSpPr txBox="1"/>
                      <wps:spPr>
                        <a:xfrm>
                          <a:off x="0" y="0"/>
                          <a:ext cx="6453655" cy="2658631"/>
                        </a:xfrm>
                        <a:prstGeom prst="rect">
                          <a:avLst/>
                        </a:prstGeom>
                        <a:solidFill>
                          <a:schemeClr val="lt1"/>
                        </a:solidFill>
                        <a:ln w="6350">
                          <a:solidFill>
                            <a:prstClr val="black"/>
                          </a:solidFill>
                        </a:ln>
                      </wps:spPr>
                      <wps:txbx>
                        <w:txbxContent>
                          <w:p w14:paraId="4B03BAC0" w14:textId="77777777" w:rsidR="00BE3C65" w:rsidRPr="00EA0B62" w:rsidRDefault="00BE3C65" w:rsidP="00EA0B62">
                            <w:pPr>
                              <w:rPr>
                                <w:sz w:val="24"/>
                              </w:rPr>
                            </w:pPr>
                            <w:r w:rsidRPr="00EA0B62">
                              <w:rPr>
                                <w:sz w:val="24"/>
                              </w:rPr>
                              <w:t xml:space="preserve">Answers: </w:t>
                            </w:r>
                          </w:p>
                          <w:p w14:paraId="692034E2" w14:textId="77777777" w:rsidR="00BE3C65" w:rsidRDefault="00BE3C65" w:rsidP="00EA0B62"/>
                          <w:p w14:paraId="1399B9D7" w14:textId="77777777" w:rsidR="00BE3C65" w:rsidRDefault="00BE3C65" w:rsidP="00EA0B62"/>
                          <w:p w14:paraId="0B7B2AA0" w14:textId="77777777" w:rsidR="00BE3C65" w:rsidRDefault="00BE3C65" w:rsidP="00EA0B62"/>
                          <w:p w14:paraId="0F1EF479" w14:textId="77777777" w:rsidR="00BE3C65" w:rsidRPr="00EA0B62" w:rsidRDefault="00BE3C65" w:rsidP="00EA0B62">
                            <w:pPr>
                              <w:rPr>
                                <w:sz w:val="24"/>
                                <w:szCs w:val="40"/>
                              </w:rPr>
                            </w:pPr>
                            <w:r>
                              <w:rPr>
                                <w:sz w:val="24"/>
                                <w:szCs w:val="40"/>
                              </w:rPr>
                              <w:t xml:space="preserve">List </w:t>
                            </w:r>
                            <w:r w:rsidRPr="00EA0B62">
                              <w:rPr>
                                <w:sz w:val="24"/>
                                <w:szCs w:val="40"/>
                              </w:rPr>
                              <w:t>the field signs for any of these</w:t>
                            </w:r>
                            <w:r>
                              <w:rPr>
                                <w:sz w:val="24"/>
                                <w:szCs w:val="40"/>
                              </w:rPr>
                              <w:t xml:space="preserve"> birds:</w:t>
                            </w:r>
                          </w:p>
                          <w:p w14:paraId="31959036" w14:textId="77777777" w:rsidR="00BE3C65" w:rsidRDefault="00BE3C65" w:rsidP="00EA0B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9D2C13" id="Text Box 70" o:spid="_x0000_s1037" type="#_x0000_t202" style="position:absolute;margin-left:37.85pt;margin-top:28.55pt;width:508.15pt;height:209.3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" fillcolor="white [3201]" strokeweight=".5pt">
                <v:textbox>
                  <w:txbxContent>
                    <w:p w14:paraId="4B03BAC0" w14:textId="77777777" w:rsidR="00BE3C65" w:rsidRPr="00EA0B62" w:rsidRDefault="00BE3C65" w:rsidP="00EA0B62">
                      <w:pPr>
                        <w:rPr>
                          <w:sz w:val="24"/>
                        </w:rPr>
                      </w:pPr>
                      <w:r w:rsidRPr="00EA0B62">
                        <w:rPr>
                          <w:sz w:val="24"/>
                        </w:rPr>
                        <w:t xml:space="preserve">Answers: </w:t>
                      </w:r>
                    </w:p>
                    <w:p w14:paraId="692034E2" w14:textId="77777777" w:rsidR="00BE3C65" w:rsidRDefault="00BE3C65" w:rsidP="00EA0B62"/>
                    <w:p w14:paraId="1399B9D7" w14:textId="77777777" w:rsidR="00BE3C65" w:rsidRDefault="00BE3C65" w:rsidP="00EA0B62"/>
                    <w:p w14:paraId="0B7B2AA0" w14:textId="77777777" w:rsidR="00BE3C65" w:rsidRDefault="00BE3C65" w:rsidP="00EA0B62"/>
                    <w:p w14:paraId="0F1EF479" w14:textId="77777777" w:rsidR="00BE3C65" w:rsidRPr="00EA0B62" w:rsidRDefault="00BE3C65" w:rsidP="00EA0B62">
                      <w:pPr>
                        <w:rPr>
                          <w:sz w:val="24"/>
                          <w:szCs w:val="40"/>
                        </w:rPr>
                      </w:pPr>
                      <w:r>
                        <w:rPr>
                          <w:sz w:val="24"/>
                          <w:szCs w:val="40"/>
                        </w:rPr>
                        <w:t xml:space="preserve">List </w:t>
                      </w:r>
                      <w:r w:rsidRPr="00EA0B62">
                        <w:rPr>
                          <w:sz w:val="24"/>
                          <w:szCs w:val="40"/>
                        </w:rPr>
                        <w:t>the field signs for any of these</w:t>
                      </w:r>
                      <w:r>
                        <w:rPr>
                          <w:sz w:val="24"/>
                          <w:szCs w:val="40"/>
                        </w:rPr>
                        <w:t xml:space="preserve"> birds:</w:t>
                      </w:r>
                    </w:p>
                    <w:p w14:paraId="31959036" w14:textId="77777777" w:rsidR="00BE3C65" w:rsidRDefault="00BE3C65" w:rsidP="00EA0B62"/>
                  </w:txbxContent>
                </v:textbox>
              </v:shape>
            </w:pict>
          </mc:Fallback>
        </mc:AlternateContent>
      </w:r>
    </w:p>
    <w:p w14:paraId="1D1D6FE3" w14:textId="77777777" w:rsidR="00EA0B62" w:rsidRDefault="00EA0B62" w:rsidP="00EA0B62">
      <w:pPr>
        <w:rPr>
          <w:b/>
          <w:sz w:val="44"/>
          <w:szCs w:val="44"/>
        </w:rPr>
      </w:pPr>
    </w:p>
    <w:p w14:paraId="0D5A17FB" w14:textId="77777777" w:rsidR="00EA0B62" w:rsidRDefault="00EA0B62" w:rsidP="00EA0B62">
      <w:pPr>
        <w:rPr>
          <w:b/>
          <w:sz w:val="44"/>
          <w:szCs w:val="44"/>
        </w:rPr>
      </w:pPr>
      <w:r>
        <w:rPr>
          <w:b/>
          <w:sz w:val="44"/>
          <w:szCs w:val="44"/>
        </w:rPr>
        <w:t xml:space="preserve"> </w:t>
      </w:r>
    </w:p>
    <w:p w14:paraId="5456BAB8" w14:textId="77777777" w:rsidR="00EA0B62" w:rsidRDefault="00EA0B62" w:rsidP="00EA0B62">
      <w:pPr>
        <w:spacing w:after="0"/>
        <w:rPr>
          <w:b/>
          <w:sz w:val="44"/>
          <w:szCs w:val="44"/>
        </w:rPr>
      </w:pPr>
      <w:r>
        <w:rPr>
          <w:b/>
          <w:sz w:val="44"/>
          <w:szCs w:val="44"/>
        </w:rPr>
        <w:br w:type="page"/>
      </w:r>
    </w:p>
    <w:p w14:paraId="1E460A13" w14:textId="77777777" w:rsidR="00EA0B62" w:rsidRDefault="00EA0B62" w:rsidP="00EA0B62">
      <w:pPr>
        <w:rPr>
          <w:b/>
          <w:sz w:val="44"/>
          <w:szCs w:val="44"/>
        </w:rPr>
      </w:pPr>
    </w:p>
    <w:p w14:paraId="7FFD3D96" w14:textId="77777777" w:rsidR="00EA0B62" w:rsidRDefault="00EA0B62" w:rsidP="00EA0B62">
      <w:pPr>
        <w:rPr>
          <w:b/>
          <w:sz w:val="44"/>
          <w:szCs w:val="44"/>
        </w:rPr>
      </w:pPr>
    </w:p>
    <w:p w14:paraId="313096A9" w14:textId="77777777" w:rsidR="00EA0B62" w:rsidRDefault="00EA0B62" w:rsidP="00EA0B62">
      <w:pPr>
        <w:rPr>
          <w:b/>
          <w:sz w:val="44"/>
          <w:szCs w:val="44"/>
        </w:rPr>
      </w:pPr>
      <w:r>
        <w:rPr>
          <w:b/>
          <w:noProof/>
          <w:sz w:val="44"/>
          <w:szCs w:val="44"/>
          <w:lang w:val="en-GB" w:eastAsia="en-GB"/>
        </w:rPr>
        <w:drawing>
          <wp:anchor distT="0" distB="0" distL="114300" distR="114300" simplePos="0" relativeHeight="251684864" behindDoc="1" locked="0" layoutInCell="1" allowOverlap="1" wp14:anchorId="470CE21E" wp14:editId="544B7941">
            <wp:simplePos x="0" y="0"/>
            <wp:positionH relativeFrom="column">
              <wp:posOffset>533840</wp:posOffset>
            </wp:positionH>
            <wp:positionV relativeFrom="paragraph">
              <wp:posOffset>208284</wp:posOffset>
            </wp:positionV>
            <wp:extent cx="2473637" cy="1955653"/>
            <wp:effectExtent l="0" t="0" r="3175" b="6985"/>
            <wp:wrapNone/>
            <wp:docPr id="57" name="Picture 7" descr="Peacock by Jim Asher"/>
            <wp:cNvGraphicFramePr/>
            <a:graphic xmlns:a="http://schemas.openxmlformats.org/drawingml/2006/main">
              <a:graphicData uri="http://schemas.openxmlformats.org/drawingml/2006/picture">
                <pic:pic xmlns:pic="http://schemas.openxmlformats.org/drawingml/2006/picture">
                  <pic:nvPicPr>
                    <pic:cNvPr id="4" name="Picture 3" descr="Peacock by Jim Asher"/>
                    <pic:cNvPicPr/>
                  </pic:nvPicPr>
                  <pic:blipFill>
                    <a:blip r:embed="rId15" cstate="print"/>
                    <a:srcRect/>
                    <a:stretch>
                      <a:fillRect/>
                    </a:stretch>
                  </pic:blipFill>
                  <pic:spPr bwMode="auto">
                    <a:xfrm>
                      <a:off x="0" y="0"/>
                      <a:ext cx="2476484" cy="195790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0108BEA" w14:textId="77777777" w:rsidR="00EA0B62" w:rsidRPr="00EA0B62" w:rsidRDefault="00EA0B62" w:rsidP="00EA0B62">
      <w:pPr>
        <w:spacing w:after="120" w:line="240" w:lineRule="auto"/>
        <w:ind w:left="360"/>
        <w:rPr>
          <w:b/>
          <w:sz w:val="44"/>
          <w:szCs w:val="44"/>
        </w:rPr>
      </w:pPr>
      <w:r>
        <w:rPr>
          <w:b/>
          <w:noProof/>
          <w:sz w:val="44"/>
          <w:szCs w:val="44"/>
          <w:lang w:val="en-GB" w:eastAsia="en-GB"/>
        </w:rPr>
        <w:drawing>
          <wp:anchor distT="0" distB="0" distL="114300" distR="114300" simplePos="0" relativeHeight="251687936" behindDoc="0" locked="0" layoutInCell="1" allowOverlap="1" wp14:anchorId="6E77A314" wp14:editId="7EB828C1">
            <wp:simplePos x="0" y="0"/>
            <wp:positionH relativeFrom="column">
              <wp:posOffset>4233725</wp:posOffset>
            </wp:positionH>
            <wp:positionV relativeFrom="paragraph">
              <wp:posOffset>135677</wp:posOffset>
            </wp:positionV>
            <wp:extent cx="2505350" cy="1662519"/>
            <wp:effectExtent l="0" t="0" r="952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0931" cy="1666222"/>
                    </a:xfrm>
                    <a:prstGeom prst="rect">
                      <a:avLst/>
                    </a:prstGeom>
                    <a:noFill/>
                  </pic:spPr>
                </pic:pic>
              </a:graphicData>
            </a:graphic>
            <wp14:sizeRelH relativeFrom="page">
              <wp14:pctWidth>0</wp14:pctWidth>
            </wp14:sizeRelH>
            <wp14:sizeRelV relativeFrom="page">
              <wp14:pctHeight>0</wp14:pctHeight>
            </wp14:sizeRelV>
          </wp:anchor>
        </w:drawing>
      </w:r>
      <w:r w:rsidRPr="00EA0B62">
        <w:rPr>
          <w:b/>
          <w:sz w:val="44"/>
          <w:szCs w:val="44"/>
        </w:rPr>
        <w:t xml:space="preserve"> </w:t>
      </w:r>
    </w:p>
    <w:p w14:paraId="05D46488" w14:textId="77777777" w:rsidR="00EA0B62" w:rsidRDefault="00EA0B62" w:rsidP="00EA0B62">
      <w:pPr>
        <w:rPr>
          <w:b/>
          <w:sz w:val="44"/>
          <w:szCs w:val="44"/>
        </w:rPr>
      </w:pPr>
    </w:p>
    <w:p w14:paraId="402164B0" w14:textId="77777777" w:rsidR="00EA0B62" w:rsidRDefault="00EA0B62" w:rsidP="00EA0B62">
      <w:pPr>
        <w:rPr>
          <w:b/>
          <w:sz w:val="44"/>
          <w:szCs w:val="44"/>
        </w:rPr>
      </w:pPr>
    </w:p>
    <w:p w14:paraId="5C207F04" w14:textId="77777777" w:rsidR="00EA0B62" w:rsidRDefault="00EA0B62" w:rsidP="00EA0B62">
      <w:pPr>
        <w:rPr>
          <w:b/>
          <w:sz w:val="44"/>
          <w:szCs w:val="44"/>
        </w:rPr>
      </w:pPr>
    </w:p>
    <w:p w14:paraId="65B59671" w14:textId="77777777" w:rsidR="00EA0B62" w:rsidRDefault="00EA0B62" w:rsidP="00EA0B62">
      <w:pPr>
        <w:rPr>
          <w:b/>
          <w:sz w:val="44"/>
          <w:szCs w:val="44"/>
        </w:rPr>
      </w:pPr>
      <w:r>
        <w:rPr>
          <w:b/>
          <w:noProof/>
          <w:sz w:val="44"/>
          <w:szCs w:val="44"/>
          <w:lang w:val="en-GB" w:eastAsia="en-GB"/>
        </w:rPr>
        <w:drawing>
          <wp:anchor distT="0" distB="0" distL="114300" distR="114300" simplePos="0" relativeHeight="251696128" behindDoc="0" locked="0" layoutInCell="1" allowOverlap="1" wp14:anchorId="7A0062EE" wp14:editId="7BE0372C">
            <wp:simplePos x="0" y="0"/>
            <wp:positionH relativeFrom="column">
              <wp:posOffset>4244296</wp:posOffset>
            </wp:positionH>
            <wp:positionV relativeFrom="paragraph">
              <wp:posOffset>375132</wp:posOffset>
            </wp:positionV>
            <wp:extent cx="2543409" cy="1596236"/>
            <wp:effectExtent l="0" t="0" r="0" b="444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9399" cy="1606271"/>
                    </a:xfrm>
                    <a:prstGeom prst="rect">
                      <a:avLst/>
                    </a:prstGeom>
                    <a:noFill/>
                  </pic:spPr>
                </pic:pic>
              </a:graphicData>
            </a:graphic>
            <wp14:sizeRelH relativeFrom="page">
              <wp14:pctWidth>0</wp14:pctWidth>
            </wp14:sizeRelH>
            <wp14:sizeRelV relativeFrom="page">
              <wp14:pctHeight>0</wp14:pctHeight>
            </wp14:sizeRelV>
          </wp:anchor>
        </w:drawing>
      </w:r>
      <w:r>
        <w:rPr>
          <w:b/>
          <w:noProof/>
          <w:sz w:val="44"/>
          <w:szCs w:val="44"/>
          <w:lang w:val="en-GB" w:eastAsia="en-GB"/>
        </w:rPr>
        <w:drawing>
          <wp:anchor distT="0" distB="0" distL="114300" distR="114300" simplePos="0" relativeHeight="251695104" behindDoc="0" locked="0" layoutInCell="1" allowOverlap="1" wp14:anchorId="63B196C8" wp14:editId="2EF263FA">
            <wp:simplePos x="0" y="0"/>
            <wp:positionH relativeFrom="column">
              <wp:posOffset>523614</wp:posOffset>
            </wp:positionH>
            <wp:positionV relativeFrom="paragraph">
              <wp:posOffset>93723</wp:posOffset>
            </wp:positionV>
            <wp:extent cx="2551814" cy="1830576"/>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1814" cy="1830576"/>
                    </a:xfrm>
                    <a:prstGeom prst="rect">
                      <a:avLst/>
                    </a:prstGeom>
                    <a:noFill/>
                  </pic:spPr>
                </pic:pic>
              </a:graphicData>
            </a:graphic>
            <wp14:sizeRelH relativeFrom="page">
              <wp14:pctWidth>0</wp14:pctWidth>
            </wp14:sizeRelH>
            <wp14:sizeRelV relativeFrom="page">
              <wp14:pctHeight>0</wp14:pctHeight>
            </wp14:sizeRelV>
          </wp:anchor>
        </w:drawing>
      </w:r>
    </w:p>
    <w:p w14:paraId="02594CAA" w14:textId="77777777" w:rsidR="00EA0B62" w:rsidRDefault="00EA0B62" w:rsidP="00EA0B62">
      <w:pPr>
        <w:pStyle w:val="ListParagraph"/>
        <w:ind w:left="6120"/>
        <w:rPr>
          <w:b/>
          <w:sz w:val="44"/>
          <w:szCs w:val="44"/>
        </w:rPr>
      </w:pPr>
    </w:p>
    <w:p w14:paraId="36DEC08B" w14:textId="77777777" w:rsidR="00EA0B62" w:rsidRPr="004513DC" w:rsidRDefault="00EA0B62" w:rsidP="00EA0B62">
      <w:pPr>
        <w:pStyle w:val="ListParagraph"/>
        <w:spacing w:after="120" w:line="240" w:lineRule="auto"/>
        <w:rPr>
          <w:b/>
          <w:sz w:val="44"/>
          <w:szCs w:val="44"/>
        </w:rPr>
      </w:pPr>
      <w:r>
        <w:rPr>
          <w:b/>
          <w:sz w:val="44"/>
          <w:szCs w:val="44"/>
        </w:rPr>
        <w:t xml:space="preserve">            </w:t>
      </w:r>
      <w:r w:rsidRPr="004513DC">
        <w:rPr>
          <w:b/>
          <w:sz w:val="44"/>
          <w:szCs w:val="44"/>
        </w:rPr>
        <w:t xml:space="preserve"> </w:t>
      </w:r>
      <w:r>
        <w:rPr>
          <w:b/>
          <w:sz w:val="44"/>
          <w:szCs w:val="44"/>
        </w:rPr>
        <w:t xml:space="preserve">                               </w:t>
      </w:r>
    </w:p>
    <w:p w14:paraId="1A8D637A" w14:textId="77777777" w:rsidR="00EA0B62" w:rsidRDefault="00EA0B62" w:rsidP="00EA0B62">
      <w:pPr>
        <w:rPr>
          <w:b/>
          <w:sz w:val="44"/>
          <w:szCs w:val="44"/>
        </w:rPr>
      </w:pPr>
    </w:p>
    <w:p w14:paraId="3D2DF4AB" w14:textId="77777777" w:rsidR="00EA0B62" w:rsidRDefault="00EA0B62" w:rsidP="00EA0B62">
      <w:pPr>
        <w:rPr>
          <w:b/>
          <w:sz w:val="44"/>
          <w:szCs w:val="44"/>
        </w:rPr>
      </w:pPr>
    </w:p>
    <w:p w14:paraId="27102A8D" w14:textId="77777777" w:rsidR="00EA0B62" w:rsidRDefault="00EA0B62" w:rsidP="00EA0B62">
      <w:pPr>
        <w:rPr>
          <w:b/>
          <w:sz w:val="44"/>
          <w:szCs w:val="44"/>
        </w:rPr>
      </w:pPr>
      <w:r>
        <w:rPr>
          <w:b/>
          <w:noProof/>
          <w:sz w:val="44"/>
          <w:szCs w:val="44"/>
          <w:lang w:val="en-GB" w:eastAsia="en-GB"/>
        </w:rPr>
        <w:drawing>
          <wp:anchor distT="0" distB="0" distL="114300" distR="114300" simplePos="0" relativeHeight="251708416" behindDoc="0" locked="0" layoutInCell="1" allowOverlap="1" wp14:anchorId="23F24830" wp14:editId="20C80F2A">
            <wp:simplePos x="0" y="0"/>
            <wp:positionH relativeFrom="column">
              <wp:posOffset>523269</wp:posOffset>
            </wp:positionH>
            <wp:positionV relativeFrom="paragraph">
              <wp:posOffset>4662</wp:posOffset>
            </wp:positionV>
            <wp:extent cx="2533756" cy="1939796"/>
            <wp:effectExtent l="0" t="0" r="0" b="381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3534" cy="1947282"/>
                    </a:xfrm>
                    <a:prstGeom prst="rect">
                      <a:avLst/>
                    </a:prstGeom>
                    <a:noFill/>
                  </pic:spPr>
                </pic:pic>
              </a:graphicData>
            </a:graphic>
            <wp14:sizeRelH relativeFrom="page">
              <wp14:pctWidth>0</wp14:pctWidth>
            </wp14:sizeRelH>
            <wp14:sizeRelV relativeFrom="page">
              <wp14:pctHeight>0</wp14:pctHeight>
            </wp14:sizeRelV>
          </wp:anchor>
        </w:drawing>
      </w:r>
    </w:p>
    <w:p w14:paraId="323D2250" w14:textId="77777777" w:rsidR="00EA0B62" w:rsidRDefault="00EA0B62" w:rsidP="00EA0B62">
      <w:pPr>
        <w:rPr>
          <w:b/>
          <w:sz w:val="44"/>
          <w:szCs w:val="44"/>
        </w:rPr>
      </w:pPr>
    </w:p>
    <w:p w14:paraId="6E5A2EA7" w14:textId="77777777" w:rsidR="00EA0B62" w:rsidRDefault="00EA0B62" w:rsidP="00EA0B62">
      <w:pPr>
        <w:rPr>
          <w:b/>
          <w:sz w:val="44"/>
          <w:szCs w:val="44"/>
        </w:rPr>
      </w:pPr>
    </w:p>
    <w:p w14:paraId="14BCA379" w14:textId="77777777" w:rsidR="00EA0B62" w:rsidRDefault="00EA0B62" w:rsidP="00EA0B62">
      <w:pPr>
        <w:rPr>
          <w:b/>
          <w:sz w:val="44"/>
          <w:szCs w:val="44"/>
        </w:rPr>
      </w:pPr>
    </w:p>
    <w:p w14:paraId="23D81487" w14:textId="77777777" w:rsidR="00EA0B62" w:rsidRDefault="00EA0B62" w:rsidP="00EA0B62">
      <w:pPr>
        <w:rPr>
          <w:b/>
          <w:sz w:val="44"/>
          <w:szCs w:val="44"/>
        </w:rPr>
      </w:pPr>
      <w:r>
        <w:rPr>
          <w:b/>
          <w:noProof/>
          <w:sz w:val="44"/>
          <w:szCs w:val="44"/>
          <w:lang w:val="en-GB" w:eastAsia="en-GB"/>
        </w:rPr>
        <mc:AlternateContent>
          <mc:Choice Requires="wps">
            <w:drawing>
              <wp:anchor distT="0" distB="0" distL="114300" distR="114300" simplePos="0" relativeHeight="251714560" behindDoc="0" locked="0" layoutInCell="1" allowOverlap="1" wp14:anchorId="35FA7ACD" wp14:editId="6545DB51">
                <wp:simplePos x="0" y="0"/>
                <wp:positionH relativeFrom="margin">
                  <wp:align>center</wp:align>
                </wp:positionH>
                <wp:positionV relativeFrom="paragraph">
                  <wp:posOffset>336885</wp:posOffset>
                </wp:positionV>
                <wp:extent cx="6453655" cy="2658631"/>
                <wp:effectExtent l="0" t="0" r="23495" b="27940"/>
                <wp:wrapNone/>
                <wp:docPr id="71" name="Text Box 71"/>
                <wp:cNvGraphicFramePr/>
                <a:graphic xmlns:a="http://schemas.openxmlformats.org/drawingml/2006/main">
                  <a:graphicData uri="http://schemas.microsoft.com/office/word/2010/wordprocessingShape">
                    <wps:wsp>
                      <wps:cNvSpPr txBox="1"/>
                      <wps:spPr>
                        <a:xfrm>
                          <a:off x="0" y="0"/>
                          <a:ext cx="6453655" cy="2658631"/>
                        </a:xfrm>
                        <a:prstGeom prst="rect">
                          <a:avLst/>
                        </a:prstGeom>
                        <a:solidFill>
                          <a:schemeClr val="lt1"/>
                        </a:solidFill>
                        <a:ln w="6350">
                          <a:solidFill>
                            <a:prstClr val="black"/>
                          </a:solidFill>
                        </a:ln>
                      </wps:spPr>
                      <wps:txbx>
                        <w:txbxContent>
                          <w:p w14:paraId="574696C9" w14:textId="77777777" w:rsidR="00BE3C65" w:rsidRPr="00EA0B62" w:rsidRDefault="00BE3C65" w:rsidP="00EA0B62">
                            <w:pPr>
                              <w:rPr>
                                <w:sz w:val="24"/>
                              </w:rPr>
                            </w:pPr>
                            <w:r w:rsidRPr="00EA0B62">
                              <w:rPr>
                                <w:sz w:val="24"/>
                              </w:rPr>
                              <w:t xml:space="preserve">Answers: </w:t>
                            </w:r>
                          </w:p>
                          <w:p w14:paraId="4A139069" w14:textId="77777777" w:rsidR="00BE3C65" w:rsidRDefault="00BE3C65" w:rsidP="00EA0B62"/>
                          <w:p w14:paraId="6B97DB7E" w14:textId="77777777" w:rsidR="00BE3C65" w:rsidRDefault="00BE3C65" w:rsidP="00EA0B62"/>
                          <w:p w14:paraId="3BCC5853" w14:textId="77777777" w:rsidR="00BE3C65" w:rsidRDefault="00BE3C65" w:rsidP="00EA0B62"/>
                          <w:p w14:paraId="29654331" w14:textId="77777777" w:rsidR="00BE3C65" w:rsidRPr="00EA0B62" w:rsidRDefault="00BE3C65" w:rsidP="00EA0B62">
                            <w:pPr>
                              <w:rPr>
                                <w:sz w:val="24"/>
                                <w:szCs w:val="40"/>
                              </w:rPr>
                            </w:pPr>
                            <w:r>
                              <w:rPr>
                                <w:sz w:val="24"/>
                                <w:szCs w:val="40"/>
                              </w:rPr>
                              <w:t xml:space="preserve">List </w:t>
                            </w:r>
                            <w:r w:rsidRPr="00EA0B62">
                              <w:rPr>
                                <w:sz w:val="24"/>
                                <w:szCs w:val="40"/>
                              </w:rPr>
                              <w:t xml:space="preserve">the field signs for </w:t>
                            </w:r>
                            <w:r>
                              <w:rPr>
                                <w:sz w:val="24"/>
                                <w:szCs w:val="40"/>
                              </w:rPr>
                              <w:t>any</w:t>
                            </w:r>
                            <w:r w:rsidRPr="00EA0B62">
                              <w:rPr>
                                <w:sz w:val="24"/>
                                <w:szCs w:val="40"/>
                              </w:rPr>
                              <w:t xml:space="preserve"> of these</w:t>
                            </w:r>
                            <w:r>
                              <w:rPr>
                                <w:sz w:val="24"/>
                                <w:szCs w:val="40"/>
                              </w:rPr>
                              <w:t xml:space="preserve"> invertebrates:</w:t>
                            </w:r>
                          </w:p>
                          <w:p w14:paraId="2CCF7CE1" w14:textId="77777777" w:rsidR="00BE3C65" w:rsidRDefault="00BE3C65" w:rsidP="00EA0B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FA7ACD" id="Text Box 71" o:spid="_x0000_s1038" type="#_x0000_t202" style="position:absolute;margin-left:0;margin-top:26.55pt;width:508.15pt;height:209.35pt;z-index:2517145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" fillcolor="white [3201]" strokeweight=".5pt">
                <v:textbox>
                  <w:txbxContent>
                    <w:p w14:paraId="574696C9" w14:textId="77777777" w:rsidR="00BE3C65" w:rsidRPr="00EA0B62" w:rsidRDefault="00BE3C65" w:rsidP="00EA0B62">
                      <w:pPr>
                        <w:rPr>
                          <w:sz w:val="24"/>
                        </w:rPr>
                      </w:pPr>
                      <w:r w:rsidRPr="00EA0B62">
                        <w:rPr>
                          <w:sz w:val="24"/>
                        </w:rPr>
                        <w:t xml:space="preserve">Answers: </w:t>
                      </w:r>
                    </w:p>
                    <w:p w14:paraId="4A139069" w14:textId="77777777" w:rsidR="00BE3C65" w:rsidRDefault="00BE3C65" w:rsidP="00EA0B62"/>
                    <w:p w14:paraId="6B97DB7E" w14:textId="77777777" w:rsidR="00BE3C65" w:rsidRDefault="00BE3C65" w:rsidP="00EA0B62"/>
                    <w:p w14:paraId="3BCC5853" w14:textId="77777777" w:rsidR="00BE3C65" w:rsidRDefault="00BE3C65" w:rsidP="00EA0B62"/>
                    <w:p w14:paraId="29654331" w14:textId="77777777" w:rsidR="00BE3C65" w:rsidRPr="00EA0B62" w:rsidRDefault="00BE3C65" w:rsidP="00EA0B62">
                      <w:pPr>
                        <w:rPr>
                          <w:sz w:val="24"/>
                          <w:szCs w:val="40"/>
                        </w:rPr>
                      </w:pPr>
                      <w:r>
                        <w:rPr>
                          <w:sz w:val="24"/>
                          <w:szCs w:val="40"/>
                        </w:rPr>
                        <w:t xml:space="preserve">List </w:t>
                      </w:r>
                      <w:r w:rsidRPr="00EA0B62">
                        <w:rPr>
                          <w:sz w:val="24"/>
                          <w:szCs w:val="40"/>
                        </w:rPr>
                        <w:t xml:space="preserve">the field signs for </w:t>
                      </w:r>
                      <w:r>
                        <w:rPr>
                          <w:sz w:val="24"/>
                          <w:szCs w:val="40"/>
                        </w:rPr>
                        <w:t>any</w:t>
                      </w:r>
                      <w:r w:rsidRPr="00EA0B62">
                        <w:rPr>
                          <w:sz w:val="24"/>
                          <w:szCs w:val="40"/>
                        </w:rPr>
                        <w:t xml:space="preserve"> of these</w:t>
                      </w:r>
                      <w:r>
                        <w:rPr>
                          <w:sz w:val="24"/>
                          <w:szCs w:val="40"/>
                        </w:rPr>
                        <w:t xml:space="preserve"> invertebrates:</w:t>
                      </w:r>
                    </w:p>
                    <w:p w14:paraId="2CCF7CE1" w14:textId="77777777" w:rsidR="00BE3C65" w:rsidRDefault="00BE3C65" w:rsidP="00EA0B62"/>
                  </w:txbxContent>
                </v:textbox>
                <w10:wrap anchorx="margin"/>
              </v:shape>
            </w:pict>
          </mc:Fallback>
        </mc:AlternateContent>
      </w:r>
      <w:r>
        <w:rPr>
          <w:b/>
          <w:sz w:val="44"/>
          <w:szCs w:val="44"/>
        </w:rPr>
        <w:t xml:space="preserve"> </w:t>
      </w:r>
    </w:p>
    <w:p w14:paraId="33984208" w14:textId="77777777" w:rsidR="00EA0B62" w:rsidRDefault="00EA0B62" w:rsidP="00EA0B62">
      <w:pPr>
        <w:rPr>
          <w:b/>
          <w:sz w:val="44"/>
          <w:szCs w:val="44"/>
        </w:rPr>
      </w:pPr>
    </w:p>
    <w:p w14:paraId="7329EF37" w14:textId="77777777" w:rsidR="00EA0B62" w:rsidRDefault="00EA0B62" w:rsidP="00EA0B62">
      <w:pPr>
        <w:rPr>
          <w:b/>
          <w:sz w:val="44"/>
          <w:szCs w:val="44"/>
        </w:rPr>
      </w:pPr>
    </w:p>
    <w:p w14:paraId="2ACB07AB" w14:textId="77777777" w:rsidR="00EA0B62" w:rsidRDefault="00EA0B62" w:rsidP="00EA0B62">
      <w:pPr>
        <w:rPr>
          <w:b/>
          <w:sz w:val="44"/>
          <w:szCs w:val="44"/>
        </w:rPr>
      </w:pPr>
    </w:p>
    <w:p w14:paraId="49F1FA2C" w14:textId="77777777" w:rsidR="00EA0B62" w:rsidRDefault="00EA0B62" w:rsidP="00EA0B62">
      <w:pPr>
        <w:rPr>
          <w:b/>
          <w:sz w:val="44"/>
          <w:szCs w:val="44"/>
        </w:rPr>
      </w:pPr>
    </w:p>
    <w:p w14:paraId="631735A9" w14:textId="77777777" w:rsidR="00EA0B62" w:rsidRDefault="00EA0B62" w:rsidP="00EA0B62">
      <w:pPr>
        <w:rPr>
          <w:b/>
          <w:sz w:val="44"/>
          <w:szCs w:val="44"/>
        </w:rPr>
      </w:pPr>
    </w:p>
    <w:p w14:paraId="0C727FC5" w14:textId="77777777" w:rsidR="00EA0B62" w:rsidRDefault="00EA0B62" w:rsidP="00EA0B62">
      <w:pPr>
        <w:rPr>
          <w:b/>
          <w:sz w:val="44"/>
          <w:szCs w:val="44"/>
        </w:rPr>
      </w:pPr>
    </w:p>
    <w:p w14:paraId="1F9C6735" w14:textId="77777777" w:rsidR="00EA0B62" w:rsidRDefault="00EA0B62" w:rsidP="00EA0B62">
      <w:pPr>
        <w:rPr>
          <w:b/>
          <w:sz w:val="44"/>
          <w:szCs w:val="44"/>
        </w:rPr>
      </w:pPr>
    </w:p>
    <w:p w14:paraId="4E303066" w14:textId="77777777" w:rsidR="00EA0B62" w:rsidRDefault="00EA0B62" w:rsidP="00EA0B62">
      <w:pPr>
        <w:rPr>
          <w:b/>
          <w:sz w:val="44"/>
          <w:szCs w:val="44"/>
        </w:rPr>
      </w:pPr>
      <w:r>
        <w:rPr>
          <w:b/>
          <w:noProof/>
          <w:sz w:val="44"/>
          <w:szCs w:val="44"/>
          <w:lang w:val="en-GB" w:eastAsia="en-GB"/>
        </w:rPr>
        <w:drawing>
          <wp:anchor distT="0" distB="0" distL="114300" distR="114300" simplePos="0" relativeHeight="251701248" behindDoc="0" locked="0" layoutInCell="1" allowOverlap="1" wp14:anchorId="43FBB241" wp14:editId="29F23CCF">
            <wp:simplePos x="0" y="0"/>
            <wp:positionH relativeFrom="column">
              <wp:posOffset>449272</wp:posOffset>
            </wp:positionH>
            <wp:positionV relativeFrom="paragraph">
              <wp:posOffset>191671</wp:posOffset>
            </wp:positionV>
            <wp:extent cx="1907469" cy="2547635"/>
            <wp:effectExtent l="0" t="0" r="0" b="508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2495" cy="2554348"/>
                    </a:xfrm>
                    <a:prstGeom prst="rect">
                      <a:avLst/>
                    </a:prstGeom>
                    <a:noFill/>
                  </pic:spPr>
                </pic:pic>
              </a:graphicData>
            </a:graphic>
            <wp14:sizeRelH relativeFrom="page">
              <wp14:pctWidth>0</wp14:pctWidth>
            </wp14:sizeRelH>
            <wp14:sizeRelV relativeFrom="page">
              <wp14:pctHeight>0</wp14:pctHeight>
            </wp14:sizeRelV>
          </wp:anchor>
        </w:drawing>
      </w:r>
      <w:r>
        <w:rPr>
          <w:b/>
          <w:sz w:val="44"/>
          <w:szCs w:val="44"/>
        </w:rPr>
        <w:t xml:space="preserve"> </w:t>
      </w:r>
    </w:p>
    <w:p w14:paraId="29BD9239" w14:textId="77777777" w:rsidR="00EA0B62" w:rsidRDefault="00EA0B62" w:rsidP="00EA0B62">
      <w:pPr>
        <w:pStyle w:val="ListParagraph"/>
        <w:spacing w:after="120" w:line="240" w:lineRule="auto"/>
        <w:ind w:left="360"/>
        <w:rPr>
          <w:b/>
          <w:sz w:val="44"/>
          <w:szCs w:val="44"/>
        </w:rPr>
      </w:pPr>
      <w:r>
        <w:rPr>
          <w:b/>
          <w:noProof/>
          <w:sz w:val="44"/>
          <w:szCs w:val="44"/>
          <w:lang w:eastAsia="en-GB"/>
        </w:rPr>
        <w:drawing>
          <wp:anchor distT="0" distB="0" distL="114300" distR="114300" simplePos="0" relativeHeight="251702272" behindDoc="0" locked="0" layoutInCell="1" allowOverlap="1" wp14:anchorId="4D1398D5" wp14:editId="03DAEFBC">
            <wp:simplePos x="0" y="0"/>
            <wp:positionH relativeFrom="column">
              <wp:posOffset>4147938</wp:posOffset>
            </wp:positionH>
            <wp:positionV relativeFrom="paragraph">
              <wp:posOffset>29834</wp:posOffset>
            </wp:positionV>
            <wp:extent cx="2668772" cy="2132629"/>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8772" cy="2132629"/>
                    </a:xfrm>
                    <a:prstGeom prst="rect">
                      <a:avLst/>
                    </a:prstGeom>
                    <a:noFill/>
                  </pic:spPr>
                </pic:pic>
              </a:graphicData>
            </a:graphic>
            <wp14:sizeRelH relativeFrom="page">
              <wp14:pctWidth>0</wp14:pctWidth>
            </wp14:sizeRelH>
            <wp14:sizeRelV relativeFrom="page">
              <wp14:pctHeight>0</wp14:pctHeight>
            </wp14:sizeRelV>
          </wp:anchor>
        </w:drawing>
      </w:r>
      <w:r w:rsidRPr="004513DC">
        <w:rPr>
          <w:b/>
          <w:sz w:val="44"/>
          <w:szCs w:val="44"/>
        </w:rPr>
        <w:t xml:space="preserve">                                    </w:t>
      </w:r>
      <w:r>
        <w:rPr>
          <w:b/>
          <w:sz w:val="44"/>
          <w:szCs w:val="44"/>
        </w:rPr>
        <w:t xml:space="preserve">    </w:t>
      </w:r>
    </w:p>
    <w:p w14:paraId="689F4E06" w14:textId="77777777" w:rsidR="00EA0B62" w:rsidRDefault="00EA0B62" w:rsidP="00EA0B62">
      <w:pPr>
        <w:pStyle w:val="ListParagraph"/>
        <w:ind w:left="360"/>
        <w:rPr>
          <w:b/>
          <w:sz w:val="44"/>
          <w:szCs w:val="44"/>
        </w:rPr>
      </w:pPr>
    </w:p>
    <w:p w14:paraId="42813AA9" w14:textId="77777777" w:rsidR="00EA0B62" w:rsidRPr="004513DC" w:rsidRDefault="00EA0B62" w:rsidP="00EA0B62">
      <w:pPr>
        <w:pStyle w:val="ListParagraph"/>
        <w:ind w:left="360"/>
        <w:rPr>
          <w:b/>
          <w:sz w:val="44"/>
          <w:szCs w:val="44"/>
        </w:rPr>
      </w:pPr>
    </w:p>
    <w:p w14:paraId="72B4303F" w14:textId="77777777" w:rsidR="00EA0B62" w:rsidRDefault="00EA0B62" w:rsidP="00EA0B62">
      <w:pPr>
        <w:ind w:left="360"/>
        <w:rPr>
          <w:b/>
          <w:sz w:val="44"/>
          <w:szCs w:val="44"/>
        </w:rPr>
      </w:pPr>
    </w:p>
    <w:p w14:paraId="05ABCC56" w14:textId="77777777" w:rsidR="00EA0B62" w:rsidRDefault="00EA0B62" w:rsidP="00EA0B62">
      <w:pPr>
        <w:ind w:left="360"/>
        <w:rPr>
          <w:b/>
          <w:sz w:val="44"/>
          <w:szCs w:val="44"/>
        </w:rPr>
      </w:pPr>
    </w:p>
    <w:p w14:paraId="2ACAC501" w14:textId="77777777" w:rsidR="00EA0B62" w:rsidRDefault="00EA0B62" w:rsidP="00EA0B62">
      <w:pPr>
        <w:ind w:left="360"/>
        <w:rPr>
          <w:b/>
          <w:sz w:val="44"/>
          <w:szCs w:val="44"/>
        </w:rPr>
      </w:pPr>
    </w:p>
    <w:p w14:paraId="3FF46EF6" w14:textId="77777777" w:rsidR="00EA0B62" w:rsidRDefault="00EA0B62" w:rsidP="00EA0B62">
      <w:pPr>
        <w:rPr>
          <w:b/>
          <w:sz w:val="44"/>
          <w:szCs w:val="44"/>
        </w:rPr>
      </w:pPr>
      <w:r>
        <w:rPr>
          <w:b/>
          <w:noProof/>
          <w:sz w:val="44"/>
          <w:szCs w:val="44"/>
          <w:lang w:val="en-GB" w:eastAsia="en-GB"/>
        </w:rPr>
        <w:drawing>
          <wp:anchor distT="0" distB="0" distL="114300" distR="114300" simplePos="0" relativeHeight="251688960" behindDoc="1" locked="0" layoutInCell="1" allowOverlap="1" wp14:anchorId="012BB64C" wp14:editId="04FD4187">
            <wp:simplePos x="0" y="0"/>
            <wp:positionH relativeFrom="column">
              <wp:posOffset>427620</wp:posOffset>
            </wp:positionH>
            <wp:positionV relativeFrom="paragraph">
              <wp:posOffset>4317</wp:posOffset>
            </wp:positionV>
            <wp:extent cx="2552920" cy="1633235"/>
            <wp:effectExtent l="0" t="0" r="0" b="5080"/>
            <wp:wrapNone/>
            <wp:docPr id="18" name="Picture 14" descr="http://www.wdcs.org.uk/graphics_bin/bottlenose.jpg"/>
            <wp:cNvGraphicFramePr/>
            <a:graphic xmlns:a="http://schemas.openxmlformats.org/drawingml/2006/main">
              <a:graphicData uri="http://schemas.openxmlformats.org/drawingml/2006/picture">
                <pic:pic xmlns:pic="http://schemas.openxmlformats.org/drawingml/2006/picture">
                  <pic:nvPicPr>
                    <pic:cNvPr id="5" name="Picture 4" descr="http://www.wdcs.org.uk/graphics_bin/bottlenose.jpg"/>
                    <pic:cNvPicPr/>
                  </pic:nvPicPr>
                  <pic:blipFill>
                    <a:blip r:embed="rId22" cstate="print"/>
                    <a:srcRect/>
                    <a:stretch>
                      <a:fillRect/>
                    </a:stretch>
                  </pic:blipFill>
                  <pic:spPr bwMode="auto">
                    <a:xfrm>
                      <a:off x="0" y="0"/>
                      <a:ext cx="2552920" cy="16332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F51A4AB" w14:textId="77777777" w:rsidR="00EA0B62" w:rsidRDefault="00EA0B62" w:rsidP="00EA0B62">
      <w:pPr>
        <w:rPr>
          <w:b/>
          <w:sz w:val="44"/>
          <w:szCs w:val="44"/>
        </w:rPr>
      </w:pPr>
      <w:r>
        <w:rPr>
          <w:b/>
          <w:noProof/>
          <w:sz w:val="44"/>
          <w:szCs w:val="44"/>
          <w:lang w:val="en-GB" w:eastAsia="en-GB"/>
        </w:rPr>
        <w:drawing>
          <wp:anchor distT="0" distB="0" distL="114300" distR="114300" simplePos="0" relativeHeight="251700224" behindDoc="0" locked="0" layoutInCell="1" allowOverlap="1" wp14:anchorId="02C78933" wp14:editId="3BE72E7F">
            <wp:simplePos x="0" y="0"/>
            <wp:positionH relativeFrom="column">
              <wp:posOffset>4126803</wp:posOffset>
            </wp:positionH>
            <wp:positionV relativeFrom="paragraph">
              <wp:posOffset>4287</wp:posOffset>
            </wp:positionV>
            <wp:extent cx="2880995" cy="176466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0995" cy="1764665"/>
                    </a:xfrm>
                    <a:prstGeom prst="rect">
                      <a:avLst/>
                    </a:prstGeom>
                    <a:noFill/>
                  </pic:spPr>
                </pic:pic>
              </a:graphicData>
            </a:graphic>
            <wp14:sizeRelH relativeFrom="page">
              <wp14:pctWidth>0</wp14:pctWidth>
            </wp14:sizeRelH>
            <wp14:sizeRelV relativeFrom="page">
              <wp14:pctHeight>0</wp14:pctHeight>
            </wp14:sizeRelV>
          </wp:anchor>
        </w:drawing>
      </w:r>
    </w:p>
    <w:p w14:paraId="1A26EAAC" w14:textId="77777777" w:rsidR="00EA0B62" w:rsidRDefault="00EA0B62" w:rsidP="00EA0B62">
      <w:pPr>
        <w:rPr>
          <w:b/>
          <w:sz w:val="44"/>
          <w:szCs w:val="44"/>
        </w:rPr>
      </w:pPr>
      <w:r>
        <w:rPr>
          <w:b/>
          <w:sz w:val="44"/>
          <w:szCs w:val="44"/>
        </w:rPr>
        <w:tab/>
      </w:r>
      <w:r>
        <w:rPr>
          <w:b/>
          <w:sz w:val="44"/>
          <w:szCs w:val="44"/>
        </w:rPr>
        <w:tab/>
      </w:r>
      <w:r>
        <w:rPr>
          <w:b/>
          <w:sz w:val="44"/>
          <w:szCs w:val="44"/>
        </w:rPr>
        <w:tab/>
      </w:r>
      <w:r>
        <w:rPr>
          <w:b/>
          <w:sz w:val="44"/>
          <w:szCs w:val="44"/>
        </w:rPr>
        <w:tab/>
      </w:r>
      <w:r>
        <w:rPr>
          <w:b/>
          <w:sz w:val="44"/>
          <w:szCs w:val="44"/>
        </w:rPr>
        <w:tab/>
      </w:r>
      <w:r>
        <w:rPr>
          <w:b/>
          <w:sz w:val="44"/>
          <w:szCs w:val="44"/>
        </w:rPr>
        <w:tab/>
      </w:r>
      <w:r>
        <w:rPr>
          <w:b/>
          <w:sz w:val="44"/>
          <w:szCs w:val="44"/>
        </w:rPr>
        <w:tab/>
      </w:r>
      <w:r>
        <w:rPr>
          <w:b/>
          <w:sz w:val="44"/>
          <w:szCs w:val="44"/>
        </w:rPr>
        <w:tab/>
        <w:t xml:space="preserve"> </w:t>
      </w:r>
    </w:p>
    <w:p w14:paraId="620584F3" w14:textId="77777777" w:rsidR="00EA0B62" w:rsidRPr="004513DC" w:rsidRDefault="00EA0B62" w:rsidP="00EA0B62">
      <w:pPr>
        <w:rPr>
          <w:b/>
          <w:sz w:val="44"/>
          <w:szCs w:val="44"/>
        </w:rPr>
      </w:pPr>
      <w:r>
        <w:rPr>
          <w:b/>
          <w:noProof/>
          <w:sz w:val="44"/>
          <w:szCs w:val="44"/>
          <w:lang w:val="en-GB" w:eastAsia="en-GB"/>
        </w:rPr>
        <w:drawing>
          <wp:anchor distT="0" distB="0" distL="114300" distR="114300" simplePos="0" relativeHeight="251685888" behindDoc="1" locked="0" layoutInCell="1" allowOverlap="1" wp14:anchorId="2EEF84D9" wp14:editId="35C85585">
            <wp:simplePos x="0" y="0"/>
            <wp:positionH relativeFrom="column">
              <wp:posOffset>448688</wp:posOffset>
            </wp:positionH>
            <wp:positionV relativeFrom="paragraph">
              <wp:posOffset>361957</wp:posOffset>
            </wp:positionV>
            <wp:extent cx="2013794" cy="1955653"/>
            <wp:effectExtent l="0" t="0" r="5715" b="6985"/>
            <wp:wrapNone/>
            <wp:docPr id="62" name="Picture 13" descr="http://www.bbc.co.uk/nature/images/ic/credit/640x395/e/eu/european_water_vole/european_water_vole_1.jpg"/>
            <wp:cNvGraphicFramePr/>
            <a:graphic xmlns:a="http://schemas.openxmlformats.org/drawingml/2006/main">
              <a:graphicData uri="http://schemas.openxmlformats.org/drawingml/2006/picture">
                <pic:pic xmlns:pic="http://schemas.openxmlformats.org/drawingml/2006/picture">
                  <pic:nvPicPr>
                    <pic:cNvPr id="7" name="Picture 6" descr="http://www.bbc.co.uk/nature/images/ic/credit/640x395/e/eu/european_water_vole/european_water_vole_1.jpg"/>
                    <pic:cNvPicPr/>
                  </pic:nvPicPr>
                  <pic:blipFill>
                    <a:blip r:embed="rId24" cstate="print"/>
                    <a:srcRect l="10961" r="30193" b="14953"/>
                    <a:stretch>
                      <a:fillRect/>
                    </a:stretch>
                  </pic:blipFill>
                  <pic:spPr bwMode="auto">
                    <a:xfrm>
                      <a:off x="0" y="0"/>
                      <a:ext cx="2013794" cy="195565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513DC">
        <w:rPr>
          <w:b/>
          <w:sz w:val="44"/>
          <w:szCs w:val="44"/>
        </w:rPr>
        <w:t xml:space="preserve"> </w:t>
      </w:r>
    </w:p>
    <w:p w14:paraId="08CA4E86" w14:textId="77777777" w:rsidR="00EA0B62" w:rsidRDefault="00EA0B62" w:rsidP="00EA0B62">
      <w:pPr>
        <w:rPr>
          <w:b/>
          <w:sz w:val="44"/>
          <w:szCs w:val="44"/>
        </w:rPr>
      </w:pPr>
    </w:p>
    <w:p w14:paraId="543321E7" w14:textId="77777777" w:rsidR="00EA0B62" w:rsidRDefault="00EA0B62" w:rsidP="00EA0B62">
      <w:pPr>
        <w:rPr>
          <w:b/>
          <w:sz w:val="44"/>
          <w:szCs w:val="44"/>
        </w:rPr>
      </w:pPr>
    </w:p>
    <w:p w14:paraId="48A86FBD" w14:textId="77777777" w:rsidR="00EA0B62" w:rsidRDefault="00EA0B62" w:rsidP="00EA0B62">
      <w:pPr>
        <w:rPr>
          <w:b/>
          <w:sz w:val="44"/>
          <w:szCs w:val="44"/>
        </w:rPr>
      </w:pPr>
    </w:p>
    <w:p w14:paraId="00D370D1" w14:textId="77777777" w:rsidR="00EA0B62" w:rsidRDefault="00EA0B62" w:rsidP="00EA0B62">
      <w:pPr>
        <w:rPr>
          <w:b/>
          <w:sz w:val="44"/>
          <w:szCs w:val="44"/>
        </w:rPr>
      </w:pPr>
    </w:p>
    <w:p w14:paraId="4A9BBC85" w14:textId="77777777" w:rsidR="00EA0B62" w:rsidRDefault="00EA0B62" w:rsidP="00EA0B62">
      <w:pPr>
        <w:rPr>
          <w:b/>
          <w:sz w:val="44"/>
          <w:szCs w:val="44"/>
        </w:rPr>
      </w:pPr>
      <w:r>
        <w:rPr>
          <w:b/>
          <w:noProof/>
          <w:sz w:val="44"/>
          <w:szCs w:val="44"/>
          <w:lang w:val="en-GB" w:eastAsia="en-GB"/>
        </w:rPr>
        <mc:AlternateContent>
          <mc:Choice Requires="wps">
            <w:drawing>
              <wp:anchor distT="0" distB="0" distL="114300" distR="114300" simplePos="0" relativeHeight="251710464" behindDoc="0" locked="0" layoutInCell="1" allowOverlap="1" wp14:anchorId="61859D3D" wp14:editId="5DEE29C4">
                <wp:simplePos x="0" y="0"/>
                <wp:positionH relativeFrom="column">
                  <wp:posOffset>528555</wp:posOffset>
                </wp:positionH>
                <wp:positionV relativeFrom="paragraph">
                  <wp:posOffset>246413</wp:posOffset>
                </wp:positionV>
                <wp:extent cx="6453655" cy="2658631"/>
                <wp:effectExtent l="0" t="0" r="23495" b="27940"/>
                <wp:wrapNone/>
                <wp:docPr id="69" name="Text Box 69"/>
                <wp:cNvGraphicFramePr/>
                <a:graphic xmlns:a="http://schemas.openxmlformats.org/drawingml/2006/main">
                  <a:graphicData uri="http://schemas.microsoft.com/office/word/2010/wordprocessingShape">
                    <wps:wsp>
                      <wps:cNvSpPr txBox="1"/>
                      <wps:spPr>
                        <a:xfrm>
                          <a:off x="0" y="0"/>
                          <a:ext cx="6453655" cy="2658631"/>
                        </a:xfrm>
                        <a:prstGeom prst="rect">
                          <a:avLst/>
                        </a:prstGeom>
                        <a:solidFill>
                          <a:schemeClr val="lt1"/>
                        </a:solidFill>
                        <a:ln w="6350">
                          <a:solidFill>
                            <a:prstClr val="black"/>
                          </a:solidFill>
                        </a:ln>
                      </wps:spPr>
                      <wps:txbx>
                        <w:txbxContent>
                          <w:p w14:paraId="41D4F8CE" w14:textId="77777777" w:rsidR="00BE3C65" w:rsidRPr="00EA0B62" w:rsidRDefault="00BE3C65">
                            <w:pPr>
                              <w:rPr>
                                <w:sz w:val="24"/>
                              </w:rPr>
                            </w:pPr>
                            <w:r w:rsidRPr="00EA0B62">
                              <w:rPr>
                                <w:sz w:val="24"/>
                              </w:rPr>
                              <w:t xml:space="preserve">Answers: </w:t>
                            </w:r>
                          </w:p>
                          <w:p w14:paraId="2259D6F9" w14:textId="77777777" w:rsidR="00BE3C65" w:rsidRDefault="00BE3C65"/>
                          <w:p w14:paraId="6B98C3A7" w14:textId="77777777" w:rsidR="00BE3C65" w:rsidRDefault="00BE3C65"/>
                          <w:p w14:paraId="5E96DC85" w14:textId="77777777" w:rsidR="00BE3C65" w:rsidRDefault="00BE3C65"/>
                          <w:p w14:paraId="5C96C816" w14:textId="77777777" w:rsidR="00BE3C65" w:rsidRPr="00EA0B62" w:rsidRDefault="00BE3C65" w:rsidP="00EA0B62">
                            <w:pPr>
                              <w:rPr>
                                <w:sz w:val="24"/>
                                <w:szCs w:val="40"/>
                              </w:rPr>
                            </w:pPr>
                            <w:r>
                              <w:rPr>
                                <w:sz w:val="24"/>
                                <w:szCs w:val="40"/>
                              </w:rPr>
                              <w:t xml:space="preserve">List </w:t>
                            </w:r>
                            <w:r w:rsidRPr="00EA0B62">
                              <w:rPr>
                                <w:sz w:val="24"/>
                                <w:szCs w:val="40"/>
                              </w:rPr>
                              <w:t xml:space="preserve">the field signs for </w:t>
                            </w:r>
                            <w:r>
                              <w:rPr>
                                <w:sz w:val="24"/>
                                <w:szCs w:val="40"/>
                              </w:rPr>
                              <w:t>any</w:t>
                            </w:r>
                            <w:r w:rsidRPr="00EA0B62">
                              <w:rPr>
                                <w:sz w:val="24"/>
                                <w:szCs w:val="40"/>
                              </w:rPr>
                              <w:t xml:space="preserve"> of these</w:t>
                            </w:r>
                            <w:r>
                              <w:rPr>
                                <w:sz w:val="24"/>
                                <w:szCs w:val="40"/>
                              </w:rPr>
                              <w:t xml:space="preserve"> mammals:</w:t>
                            </w:r>
                          </w:p>
                          <w:p w14:paraId="1F86D1CE" w14:textId="77777777" w:rsidR="00BE3C65" w:rsidRDefault="00BE3C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859D3D" id="Text Box 69" o:spid="_x0000_s1039" type="#_x0000_t202" style="position:absolute;margin-left:41.6pt;margin-top:19.4pt;width:508.15pt;height:209.3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" fillcolor="white [3201]" strokeweight=".5pt">
                <v:textbox>
                  <w:txbxContent>
                    <w:p w14:paraId="41D4F8CE" w14:textId="77777777" w:rsidR="00BE3C65" w:rsidRPr="00EA0B62" w:rsidRDefault="00BE3C65">
                      <w:pPr>
                        <w:rPr>
                          <w:sz w:val="24"/>
                        </w:rPr>
                      </w:pPr>
                      <w:r w:rsidRPr="00EA0B62">
                        <w:rPr>
                          <w:sz w:val="24"/>
                        </w:rPr>
                        <w:t xml:space="preserve">Answers: </w:t>
                      </w:r>
                    </w:p>
                    <w:p w14:paraId="2259D6F9" w14:textId="77777777" w:rsidR="00BE3C65" w:rsidRDefault="00BE3C65"/>
                    <w:p w14:paraId="6B98C3A7" w14:textId="77777777" w:rsidR="00BE3C65" w:rsidRDefault="00BE3C65"/>
                    <w:p w14:paraId="5E96DC85" w14:textId="77777777" w:rsidR="00BE3C65" w:rsidRDefault="00BE3C65"/>
                    <w:p w14:paraId="5C96C816" w14:textId="77777777" w:rsidR="00BE3C65" w:rsidRPr="00EA0B62" w:rsidRDefault="00BE3C65" w:rsidP="00EA0B62">
                      <w:pPr>
                        <w:rPr>
                          <w:sz w:val="24"/>
                          <w:szCs w:val="40"/>
                        </w:rPr>
                      </w:pPr>
                      <w:r>
                        <w:rPr>
                          <w:sz w:val="24"/>
                          <w:szCs w:val="40"/>
                        </w:rPr>
                        <w:t xml:space="preserve">List </w:t>
                      </w:r>
                      <w:r w:rsidRPr="00EA0B62">
                        <w:rPr>
                          <w:sz w:val="24"/>
                          <w:szCs w:val="40"/>
                        </w:rPr>
                        <w:t xml:space="preserve">the field signs for </w:t>
                      </w:r>
                      <w:r>
                        <w:rPr>
                          <w:sz w:val="24"/>
                          <w:szCs w:val="40"/>
                        </w:rPr>
                        <w:t>any</w:t>
                      </w:r>
                      <w:r w:rsidRPr="00EA0B62">
                        <w:rPr>
                          <w:sz w:val="24"/>
                          <w:szCs w:val="40"/>
                        </w:rPr>
                        <w:t xml:space="preserve"> of these</w:t>
                      </w:r>
                      <w:r>
                        <w:rPr>
                          <w:sz w:val="24"/>
                          <w:szCs w:val="40"/>
                        </w:rPr>
                        <w:t xml:space="preserve"> mammals:</w:t>
                      </w:r>
                    </w:p>
                    <w:p w14:paraId="1F86D1CE" w14:textId="77777777" w:rsidR="00BE3C65" w:rsidRDefault="00BE3C65"/>
                  </w:txbxContent>
                </v:textbox>
              </v:shape>
            </w:pict>
          </mc:Fallback>
        </mc:AlternateContent>
      </w:r>
    </w:p>
    <w:p w14:paraId="539C15CE" w14:textId="77777777" w:rsidR="00EA0B62" w:rsidRDefault="00EA0B62" w:rsidP="00EA0B62">
      <w:pPr>
        <w:rPr>
          <w:b/>
          <w:sz w:val="44"/>
          <w:szCs w:val="44"/>
        </w:rPr>
      </w:pPr>
    </w:p>
    <w:p w14:paraId="25FD5CD3" w14:textId="77777777" w:rsidR="00EA0B62" w:rsidRDefault="00EA0B62" w:rsidP="00EA0B62">
      <w:pPr>
        <w:rPr>
          <w:b/>
          <w:sz w:val="44"/>
          <w:szCs w:val="44"/>
        </w:rPr>
      </w:pPr>
    </w:p>
    <w:p w14:paraId="03DECE18" w14:textId="77777777" w:rsidR="00EA0B62" w:rsidRDefault="00EA0B62" w:rsidP="00EA0B62">
      <w:pPr>
        <w:rPr>
          <w:b/>
          <w:sz w:val="44"/>
          <w:szCs w:val="44"/>
        </w:rPr>
      </w:pPr>
    </w:p>
    <w:p w14:paraId="15950E1E" w14:textId="77777777" w:rsidR="00EA0B62" w:rsidRDefault="00EA0B62" w:rsidP="00EA0B62">
      <w:pPr>
        <w:rPr>
          <w:b/>
          <w:sz w:val="44"/>
          <w:szCs w:val="44"/>
        </w:rPr>
      </w:pPr>
    </w:p>
    <w:p w14:paraId="124B4C80" w14:textId="77777777" w:rsidR="00EA0B62" w:rsidRDefault="00EA0B62" w:rsidP="00EA0B62">
      <w:pPr>
        <w:rPr>
          <w:b/>
          <w:sz w:val="44"/>
          <w:szCs w:val="44"/>
        </w:rPr>
      </w:pPr>
    </w:p>
    <w:p w14:paraId="6DC2756E" w14:textId="77777777" w:rsidR="00EA0B62" w:rsidRDefault="00EA0B62" w:rsidP="00EA0B62">
      <w:pPr>
        <w:rPr>
          <w:b/>
          <w:sz w:val="44"/>
          <w:szCs w:val="44"/>
        </w:rPr>
      </w:pPr>
    </w:p>
    <w:p w14:paraId="5820003C" w14:textId="77777777" w:rsidR="00EA0B62" w:rsidRDefault="00EA0B62" w:rsidP="00EA0B62">
      <w:pPr>
        <w:rPr>
          <w:b/>
          <w:sz w:val="44"/>
          <w:szCs w:val="44"/>
        </w:rPr>
      </w:pPr>
    </w:p>
    <w:p w14:paraId="5EB5E0A0" w14:textId="77777777" w:rsidR="00EA0B62" w:rsidRDefault="00EA0B62" w:rsidP="00EA0B62">
      <w:pPr>
        <w:rPr>
          <w:b/>
          <w:sz w:val="44"/>
          <w:szCs w:val="44"/>
        </w:rPr>
      </w:pPr>
      <w:r>
        <w:rPr>
          <w:b/>
          <w:noProof/>
          <w:sz w:val="44"/>
          <w:szCs w:val="44"/>
          <w:lang w:val="en-GB" w:eastAsia="en-GB"/>
        </w:rPr>
        <w:drawing>
          <wp:anchor distT="0" distB="0" distL="114300" distR="114300" simplePos="0" relativeHeight="251709440" behindDoc="0" locked="0" layoutInCell="1" allowOverlap="1" wp14:anchorId="14C520AB" wp14:editId="6982F924">
            <wp:simplePos x="0" y="0"/>
            <wp:positionH relativeFrom="column">
              <wp:posOffset>544412</wp:posOffset>
            </wp:positionH>
            <wp:positionV relativeFrom="paragraph">
              <wp:posOffset>233955</wp:posOffset>
            </wp:positionV>
            <wp:extent cx="2484414" cy="1675519"/>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96240" cy="1683495"/>
                    </a:xfrm>
                    <a:prstGeom prst="rect">
                      <a:avLst/>
                    </a:prstGeom>
                    <a:noFill/>
                  </pic:spPr>
                </pic:pic>
              </a:graphicData>
            </a:graphic>
            <wp14:sizeRelH relativeFrom="page">
              <wp14:pctWidth>0</wp14:pctWidth>
            </wp14:sizeRelH>
            <wp14:sizeRelV relativeFrom="page">
              <wp14:pctHeight>0</wp14:pctHeight>
            </wp14:sizeRelV>
          </wp:anchor>
        </w:drawing>
      </w:r>
    </w:p>
    <w:p w14:paraId="02774A5F" w14:textId="77777777" w:rsidR="00EA0B62" w:rsidRPr="00705C41" w:rsidRDefault="00EA0B62" w:rsidP="00EA0B62">
      <w:pPr>
        <w:pStyle w:val="ListParagraph"/>
        <w:spacing w:after="120" w:line="240" w:lineRule="auto"/>
        <w:ind w:left="5400"/>
        <w:rPr>
          <w:b/>
          <w:sz w:val="44"/>
          <w:szCs w:val="44"/>
        </w:rPr>
      </w:pPr>
    </w:p>
    <w:p w14:paraId="356CD5BC" w14:textId="77777777" w:rsidR="00EA0B62" w:rsidRDefault="00EA0B62" w:rsidP="00EA0B62">
      <w:pPr>
        <w:rPr>
          <w:b/>
          <w:sz w:val="44"/>
          <w:szCs w:val="44"/>
        </w:rPr>
      </w:pPr>
      <w:r>
        <w:rPr>
          <w:b/>
          <w:noProof/>
          <w:sz w:val="44"/>
          <w:szCs w:val="44"/>
          <w:lang w:val="en-GB" w:eastAsia="en-GB"/>
        </w:rPr>
        <w:drawing>
          <wp:anchor distT="0" distB="0" distL="114300" distR="114300" simplePos="0" relativeHeight="251692032" behindDoc="0" locked="0" layoutInCell="1" allowOverlap="1" wp14:anchorId="609CBCAF" wp14:editId="77FF60E9">
            <wp:simplePos x="0" y="0"/>
            <wp:positionH relativeFrom="column">
              <wp:posOffset>4224842</wp:posOffset>
            </wp:positionH>
            <wp:positionV relativeFrom="paragraph">
              <wp:posOffset>246945</wp:posOffset>
            </wp:positionV>
            <wp:extent cx="2923954" cy="1581082"/>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3954" cy="1581082"/>
                    </a:xfrm>
                    <a:prstGeom prst="rect">
                      <a:avLst/>
                    </a:prstGeom>
                    <a:noFill/>
                  </pic:spPr>
                </pic:pic>
              </a:graphicData>
            </a:graphic>
            <wp14:sizeRelH relativeFrom="page">
              <wp14:pctWidth>0</wp14:pctWidth>
            </wp14:sizeRelH>
            <wp14:sizeRelV relativeFrom="page">
              <wp14:pctHeight>0</wp14:pctHeight>
            </wp14:sizeRelV>
          </wp:anchor>
        </w:drawing>
      </w:r>
    </w:p>
    <w:p w14:paraId="2B50621F" w14:textId="77777777" w:rsidR="00EA0B62" w:rsidRDefault="00EA0B62" w:rsidP="00EA0B62">
      <w:pPr>
        <w:rPr>
          <w:b/>
          <w:sz w:val="44"/>
          <w:szCs w:val="44"/>
        </w:rPr>
      </w:pPr>
    </w:p>
    <w:p w14:paraId="45D0FB0E" w14:textId="77777777" w:rsidR="00EA0B62" w:rsidRDefault="00EA0B62" w:rsidP="00EA0B62">
      <w:pPr>
        <w:rPr>
          <w:b/>
          <w:sz w:val="44"/>
          <w:szCs w:val="44"/>
        </w:rPr>
      </w:pPr>
      <w:r>
        <w:rPr>
          <w:b/>
          <w:noProof/>
          <w:sz w:val="44"/>
          <w:szCs w:val="44"/>
          <w:lang w:val="en-GB" w:eastAsia="en-GB"/>
        </w:rPr>
        <w:drawing>
          <wp:anchor distT="0" distB="0" distL="114300" distR="114300" simplePos="0" relativeHeight="251686912" behindDoc="0" locked="0" layoutInCell="1" allowOverlap="1" wp14:anchorId="1B35B499" wp14:editId="765DFF0F">
            <wp:simplePos x="0" y="0"/>
            <wp:positionH relativeFrom="column">
              <wp:posOffset>533840</wp:posOffset>
            </wp:positionH>
            <wp:positionV relativeFrom="paragraph">
              <wp:posOffset>256702</wp:posOffset>
            </wp:positionV>
            <wp:extent cx="2489744" cy="1564522"/>
            <wp:effectExtent l="0" t="0" r="635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03149" cy="1572946"/>
                    </a:xfrm>
                    <a:prstGeom prst="rect">
                      <a:avLst/>
                    </a:prstGeom>
                    <a:noFill/>
                  </pic:spPr>
                </pic:pic>
              </a:graphicData>
            </a:graphic>
            <wp14:sizeRelH relativeFrom="page">
              <wp14:pctWidth>0</wp14:pctWidth>
            </wp14:sizeRelH>
            <wp14:sizeRelV relativeFrom="page">
              <wp14:pctHeight>0</wp14:pctHeight>
            </wp14:sizeRelV>
          </wp:anchor>
        </w:drawing>
      </w:r>
    </w:p>
    <w:p w14:paraId="7D3C1FF9" w14:textId="77777777" w:rsidR="00EA0B62" w:rsidRDefault="00EA0B62" w:rsidP="00EA0B62">
      <w:pPr>
        <w:rPr>
          <w:b/>
          <w:sz w:val="44"/>
          <w:szCs w:val="44"/>
        </w:rPr>
      </w:pPr>
    </w:p>
    <w:p w14:paraId="06A39623" w14:textId="77777777" w:rsidR="00EA0B62" w:rsidRPr="00705C41" w:rsidRDefault="00EA0B62" w:rsidP="00EA0B62">
      <w:pPr>
        <w:rPr>
          <w:b/>
          <w:sz w:val="44"/>
          <w:szCs w:val="44"/>
        </w:rPr>
      </w:pPr>
      <w:r>
        <w:rPr>
          <w:b/>
          <w:noProof/>
          <w:sz w:val="44"/>
          <w:szCs w:val="44"/>
          <w:lang w:val="en-GB" w:eastAsia="en-GB"/>
        </w:rPr>
        <w:drawing>
          <wp:anchor distT="0" distB="0" distL="114300" distR="114300" simplePos="0" relativeHeight="251689984" behindDoc="0" locked="0" layoutInCell="1" allowOverlap="1" wp14:anchorId="0F0EEC78" wp14:editId="4A92818C">
            <wp:simplePos x="0" y="0"/>
            <wp:positionH relativeFrom="column">
              <wp:posOffset>4331075</wp:posOffset>
            </wp:positionH>
            <wp:positionV relativeFrom="paragraph">
              <wp:posOffset>113801</wp:posOffset>
            </wp:positionV>
            <wp:extent cx="2622238" cy="1573618"/>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2238" cy="1573618"/>
                    </a:xfrm>
                    <a:prstGeom prst="rect">
                      <a:avLst/>
                    </a:prstGeom>
                    <a:noFill/>
                  </pic:spPr>
                </pic:pic>
              </a:graphicData>
            </a:graphic>
            <wp14:sizeRelH relativeFrom="page">
              <wp14:pctWidth>0</wp14:pctWidth>
            </wp14:sizeRelH>
            <wp14:sizeRelV relativeFrom="page">
              <wp14:pctHeight>0</wp14:pctHeight>
            </wp14:sizeRelV>
          </wp:anchor>
        </w:drawing>
      </w:r>
      <w:r w:rsidRPr="00705C41">
        <w:rPr>
          <w:b/>
          <w:sz w:val="44"/>
          <w:szCs w:val="44"/>
        </w:rPr>
        <w:t xml:space="preserve"> </w:t>
      </w:r>
      <w:r>
        <w:rPr>
          <w:b/>
          <w:sz w:val="44"/>
          <w:szCs w:val="44"/>
        </w:rPr>
        <w:t xml:space="preserve">                                       </w:t>
      </w:r>
    </w:p>
    <w:p w14:paraId="4CC367CC" w14:textId="77777777" w:rsidR="00EA0B62" w:rsidRDefault="00EA0B62" w:rsidP="00EA0B62">
      <w:pPr>
        <w:rPr>
          <w:b/>
          <w:sz w:val="44"/>
          <w:szCs w:val="44"/>
        </w:rPr>
      </w:pPr>
    </w:p>
    <w:p w14:paraId="7F71E7F4" w14:textId="77777777" w:rsidR="00EA0B62" w:rsidRDefault="00EA0B62" w:rsidP="00EA0B62">
      <w:pPr>
        <w:rPr>
          <w:b/>
          <w:sz w:val="44"/>
          <w:szCs w:val="44"/>
        </w:rPr>
      </w:pPr>
      <w:r>
        <w:rPr>
          <w:b/>
          <w:noProof/>
          <w:sz w:val="44"/>
          <w:szCs w:val="44"/>
          <w:lang w:val="en-GB" w:eastAsia="en-GB"/>
        </w:rPr>
        <w:drawing>
          <wp:anchor distT="0" distB="0" distL="114300" distR="114300" simplePos="0" relativeHeight="251693056" behindDoc="0" locked="0" layoutInCell="1" allowOverlap="1" wp14:anchorId="7180BC69" wp14:editId="72C8FF34">
            <wp:simplePos x="0" y="0"/>
            <wp:positionH relativeFrom="column">
              <wp:posOffset>565555</wp:posOffset>
            </wp:positionH>
            <wp:positionV relativeFrom="paragraph">
              <wp:posOffset>155920</wp:posOffset>
            </wp:positionV>
            <wp:extent cx="2483430" cy="168080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94867" cy="1688546"/>
                    </a:xfrm>
                    <a:prstGeom prst="rect">
                      <a:avLst/>
                    </a:prstGeom>
                    <a:noFill/>
                  </pic:spPr>
                </pic:pic>
              </a:graphicData>
            </a:graphic>
            <wp14:sizeRelH relativeFrom="page">
              <wp14:pctWidth>0</wp14:pctWidth>
            </wp14:sizeRelH>
            <wp14:sizeRelV relativeFrom="page">
              <wp14:pctHeight>0</wp14:pctHeight>
            </wp14:sizeRelV>
          </wp:anchor>
        </w:drawing>
      </w:r>
    </w:p>
    <w:p w14:paraId="4FDC7C97" w14:textId="77777777" w:rsidR="00EA0B62" w:rsidRDefault="00EA0B62" w:rsidP="00EA0B62">
      <w:pPr>
        <w:rPr>
          <w:b/>
          <w:sz w:val="44"/>
          <w:szCs w:val="44"/>
        </w:rPr>
      </w:pPr>
    </w:p>
    <w:p w14:paraId="58A49DEC" w14:textId="77777777" w:rsidR="00EA0B62" w:rsidRDefault="00EA0B62" w:rsidP="00EA0B62">
      <w:pPr>
        <w:rPr>
          <w:b/>
          <w:sz w:val="44"/>
          <w:szCs w:val="44"/>
        </w:rPr>
      </w:pPr>
    </w:p>
    <w:p w14:paraId="3E4B443F" w14:textId="77777777" w:rsidR="00EA0B62" w:rsidRDefault="00EA0B62" w:rsidP="00EA0B62">
      <w:pPr>
        <w:rPr>
          <w:b/>
          <w:sz w:val="44"/>
          <w:szCs w:val="44"/>
        </w:rPr>
      </w:pPr>
    </w:p>
    <w:p w14:paraId="6885F2BC" w14:textId="77777777" w:rsidR="00EA0B62" w:rsidRDefault="00EA0B62" w:rsidP="00EA0B62">
      <w:pPr>
        <w:rPr>
          <w:b/>
          <w:sz w:val="44"/>
          <w:szCs w:val="44"/>
        </w:rPr>
      </w:pPr>
    </w:p>
    <w:p w14:paraId="75BE0BEE" w14:textId="77777777" w:rsidR="00EA0B62" w:rsidRDefault="00EA0B62" w:rsidP="00EA0B62">
      <w:pPr>
        <w:rPr>
          <w:b/>
          <w:sz w:val="44"/>
          <w:szCs w:val="44"/>
        </w:rPr>
      </w:pPr>
      <w:r>
        <w:rPr>
          <w:b/>
          <w:noProof/>
          <w:sz w:val="44"/>
          <w:szCs w:val="44"/>
          <w:lang w:val="en-GB" w:eastAsia="en-GB"/>
        </w:rPr>
        <mc:AlternateContent>
          <mc:Choice Requires="wps">
            <w:drawing>
              <wp:anchor distT="0" distB="0" distL="114300" distR="114300" simplePos="0" relativeHeight="251716608" behindDoc="0" locked="0" layoutInCell="1" allowOverlap="1" wp14:anchorId="23F35FDC" wp14:editId="4AB13909">
                <wp:simplePos x="0" y="0"/>
                <wp:positionH relativeFrom="margin">
                  <wp:align>center</wp:align>
                </wp:positionH>
                <wp:positionV relativeFrom="paragraph">
                  <wp:posOffset>155784</wp:posOffset>
                </wp:positionV>
                <wp:extent cx="6453655" cy="2658631"/>
                <wp:effectExtent l="0" t="0" r="23495" b="27940"/>
                <wp:wrapNone/>
                <wp:docPr id="72" name="Text Box 72"/>
                <wp:cNvGraphicFramePr/>
                <a:graphic xmlns:a="http://schemas.openxmlformats.org/drawingml/2006/main">
                  <a:graphicData uri="http://schemas.microsoft.com/office/word/2010/wordprocessingShape">
                    <wps:wsp>
                      <wps:cNvSpPr txBox="1"/>
                      <wps:spPr>
                        <a:xfrm>
                          <a:off x="0" y="0"/>
                          <a:ext cx="6453655" cy="2658631"/>
                        </a:xfrm>
                        <a:prstGeom prst="rect">
                          <a:avLst/>
                        </a:prstGeom>
                        <a:solidFill>
                          <a:schemeClr val="lt1"/>
                        </a:solidFill>
                        <a:ln w="6350">
                          <a:solidFill>
                            <a:prstClr val="black"/>
                          </a:solidFill>
                        </a:ln>
                      </wps:spPr>
                      <wps:txbx>
                        <w:txbxContent>
                          <w:p w14:paraId="2C215652" w14:textId="77777777" w:rsidR="00BE3C65" w:rsidRPr="00EA0B62" w:rsidRDefault="00BE3C65" w:rsidP="00EA0B62">
                            <w:pPr>
                              <w:rPr>
                                <w:sz w:val="24"/>
                              </w:rPr>
                            </w:pPr>
                            <w:r w:rsidRPr="00EA0B62">
                              <w:rPr>
                                <w:sz w:val="24"/>
                              </w:rPr>
                              <w:t xml:space="preserve">Answers: </w:t>
                            </w:r>
                          </w:p>
                          <w:p w14:paraId="15F94383" w14:textId="77777777" w:rsidR="00BE3C65" w:rsidRDefault="00BE3C65" w:rsidP="00EA0B62"/>
                          <w:p w14:paraId="169FA327" w14:textId="77777777" w:rsidR="00BE3C65" w:rsidRDefault="00BE3C65" w:rsidP="00EA0B62"/>
                          <w:p w14:paraId="0542C93E" w14:textId="77777777" w:rsidR="00BE3C65" w:rsidRDefault="00BE3C65" w:rsidP="00EA0B62"/>
                          <w:p w14:paraId="6E2EFA3B" w14:textId="77777777" w:rsidR="00BE3C65" w:rsidRPr="00EA0B62" w:rsidRDefault="00BE3C65" w:rsidP="00EA0B62">
                            <w:pPr>
                              <w:rPr>
                                <w:sz w:val="24"/>
                                <w:szCs w:val="40"/>
                              </w:rPr>
                            </w:pPr>
                            <w:r>
                              <w:rPr>
                                <w:sz w:val="24"/>
                                <w:szCs w:val="40"/>
                              </w:rPr>
                              <w:t xml:space="preserve">List </w:t>
                            </w:r>
                            <w:r w:rsidRPr="00EA0B62">
                              <w:rPr>
                                <w:sz w:val="24"/>
                                <w:szCs w:val="40"/>
                              </w:rPr>
                              <w:t xml:space="preserve">the field signs for </w:t>
                            </w:r>
                            <w:r>
                              <w:rPr>
                                <w:sz w:val="24"/>
                                <w:szCs w:val="40"/>
                              </w:rPr>
                              <w:t xml:space="preserve">any </w:t>
                            </w:r>
                            <w:r w:rsidRPr="00EA0B62">
                              <w:rPr>
                                <w:sz w:val="24"/>
                                <w:szCs w:val="40"/>
                              </w:rPr>
                              <w:t>of these</w:t>
                            </w:r>
                            <w:r>
                              <w:rPr>
                                <w:sz w:val="24"/>
                                <w:szCs w:val="40"/>
                              </w:rPr>
                              <w:t xml:space="preserve"> fish:</w:t>
                            </w:r>
                          </w:p>
                          <w:p w14:paraId="1B4297CE" w14:textId="77777777" w:rsidR="00BE3C65" w:rsidRDefault="00BE3C65" w:rsidP="00EA0B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F35FDC" id="Text Box 72" o:spid="_x0000_s1040" type="#_x0000_t202" style="position:absolute;margin-left:0;margin-top:12.25pt;width:508.15pt;height:209.35pt;z-index:25171660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" fillcolor="white [3201]" strokeweight=".5pt">
                <v:textbox>
                  <w:txbxContent>
                    <w:p w14:paraId="2C215652" w14:textId="77777777" w:rsidR="00BE3C65" w:rsidRPr="00EA0B62" w:rsidRDefault="00BE3C65" w:rsidP="00EA0B62">
                      <w:pPr>
                        <w:rPr>
                          <w:sz w:val="24"/>
                        </w:rPr>
                      </w:pPr>
                      <w:r w:rsidRPr="00EA0B62">
                        <w:rPr>
                          <w:sz w:val="24"/>
                        </w:rPr>
                        <w:t xml:space="preserve">Answers: </w:t>
                      </w:r>
                    </w:p>
                    <w:p w14:paraId="15F94383" w14:textId="77777777" w:rsidR="00BE3C65" w:rsidRDefault="00BE3C65" w:rsidP="00EA0B62"/>
                    <w:p w14:paraId="169FA327" w14:textId="77777777" w:rsidR="00BE3C65" w:rsidRDefault="00BE3C65" w:rsidP="00EA0B62"/>
                    <w:p w14:paraId="0542C93E" w14:textId="77777777" w:rsidR="00BE3C65" w:rsidRDefault="00BE3C65" w:rsidP="00EA0B62"/>
                    <w:p w14:paraId="6E2EFA3B" w14:textId="77777777" w:rsidR="00BE3C65" w:rsidRPr="00EA0B62" w:rsidRDefault="00BE3C65" w:rsidP="00EA0B62">
                      <w:pPr>
                        <w:rPr>
                          <w:sz w:val="24"/>
                          <w:szCs w:val="40"/>
                        </w:rPr>
                      </w:pPr>
                      <w:r>
                        <w:rPr>
                          <w:sz w:val="24"/>
                          <w:szCs w:val="40"/>
                        </w:rPr>
                        <w:t xml:space="preserve">List </w:t>
                      </w:r>
                      <w:r w:rsidRPr="00EA0B62">
                        <w:rPr>
                          <w:sz w:val="24"/>
                          <w:szCs w:val="40"/>
                        </w:rPr>
                        <w:t xml:space="preserve">the field signs for </w:t>
                      </w:r>
                      <w:r>
                        <w:rPr>
                          <w:sz w:val="24"/>
                          <w:szCs w:val="40"/>
                        </w:rPr>
                        <w:t xml:space="preserve">any </w:t>
                      </w:r>
                      <w:r w:rsidRPr="00EA0B62">
                        <w:rPr>
                          <w:sz w:val="24"/>
                          <w:szCs w:val="40"/>
                        </w:rPr>
                        <w:t>of these</w:t>
                      </w:r>
                      <w:r>
                        <w:rPr>
                          <w:sz w:val="24"/>
                          <w:szCs w:val="40"/>
                        </w:rPr>
                        <w:t xml:space="preserve"> fish:</w:t>
                      </w:r>
                    </w:p>
                    <w:p w14:paraId="1B4297CE" w14:textId="77777777" w:rsidR="00BE3C65" w:rsidRDefault="00BE3C65" w:rsidP="00EA0B62"/>
                  </w:txbxContent>
                </v:textbox>
                <w10:wrap anchorx="margin"/>
              </v:shape>
            </w:pict>
          </mc:Fallback>
        </mc:AlternateContent>
      </w:r>
      <w:r>
        <w:rPr>
          <w:b/>
          <w:sz w:val="44"/>
          <w:szCs w:val="44"/>
        </w:rPr>
        <w:t xml:space="preserve"> </w:t>
      </w:r>
    </w:p>
    <w:p w14:paraId="16DCB069" w14:textId="77777777" w:rsidR="00EA0B62" w:rsidRDefault="00EA0B62" w:rsidP="00EA0B62">
      <w:pPr>
        <w:rPr>
          <w:b/>
          <w:sz w:val="44"/>
          <w:szCs w:val="44"/>
        </w:rPr>
      </w:pPr>
    </w:p>
    <w:p w14:paraId="2B6864DE" w14:textId="77777777" w:rsidR="00EA0B62" w:rsidRDefault="00EA0B62" w:rsidP="00EA0B62">
      <w:pPr>
        <w:rPr>
          <w:b/>
          <w:sz w:val="44"/>
          <w:szCs w:val="44"/>
        </w:rPr>
      </w:pPr>
    </w:p>
    <w:p w14:paraId="5EF25F61" w14:textId="77777777" w:rsidR="00EA0B62" w:rsidRDefault="00EA0B62" w:rsidP="00EA0B62">
      <w:pPr>
        <w:rPr>
          <w:b/>
          <w:sz w:val="44"/>
          <w:szCs w:val="44"/>
        </w:rPr>
      </w:pPr>
    </w:p>
    <w:p w14:paraId="1341F810" w14:textId="77777777" w:rsidR="00EA0B62" w:rsidRDefault="00EA0B62" w:rsidP="00EA0B62">
      <w:pPr>
        <w:rPr>
          <w:b/>
          <w:sz w:val="44"/>
          <w:szCs w:val="44"/>
        </w:rPr>
      </w:pPr>
    </w:p>
    <w:p w14:paraId="64D63FE6" w14:textId="77777777" w:rsidR="00EA0B62" w:rsidRDefault="00EA0B62" w:rsidP="00EA0B62">
      <w:pPr>
        <w:rPr>
          <w:b/>
          <w:sz w:val="44"/>
          <w:szCs w:val="44"/>
        </w:rPr>
      </w:pPr>
    </w:p>
    <w:p w14:paraId="0A5E3C57" w14:textId="77777777" w:rsidR="00EA0B62" w:rsidRDefault="00EA0B62" w:rsidP="00EA0B62">
      <w:pPr>
        <w:rPr>
          <w:b/>
          <w:sz w:val="44"/>
          <w:szCs w:val="44"/>
        </w:rPr>
      </w:pPr>
    </w:p>
    <w:p w14:paraId="5C3D8AA7" w14:textId="77777777" w:rsidR="00EA0B62" w:rsidRDefault="00EA0B62" w:rsidP="00EA0B62">
      <w:pPr>
        <w:rPr>
          <w:b/>
          <w:sz w:val="44"/>
          <w:szCs w:val="44"/>
        </w:rPr>
      </w:pPr>
    </w:p>
    <w:p w14:paraId="3FFD1996" w14:textId="77777777" w:rsidR="00EA0B62" w:rsidRDefault="00EA0B62" w:rsidP="00EA0B62">
      <w:pPr>
        <w:rPr>
          <w:b/>
          <w:sz w:val="44"/>
          <w:szCs w:val="44"/>
        </w:rPr>
      </w:pPr>
    </w:p>
    <w:p w14:paraId="6BCB5F10" w14:textId="77777777" w:rsidR="00EA0B62" w:rsidRDefault="00EA0B62" w:rsidP="00EA0B62">
      <w:pPr>
        <w:rPr>
          <w:b/>
          <w:sz w:val="44"/>
          <w:szCs w:val="44"/>
        </w:rPr>
      </w:pPr>
      <w:r>
        <w:rPr>
          <w:b/>
          <w:noProof/>
          <w:sz w:val="44"/>
          <w:szCs w:val="44"/>
          <w:lang w:val="en-GB" w:eastAsia="en-GB"/>
        </w:rPr>
        <w:lastRenderedPageBreak/>
        <w:drawing>
          <wp:anchor distT="0" distB="0" distL="114300" distR="114300" simplePos="0" relativeHeight="251703296" behindDoc="0" locked="0" layoutInCell="1" allowOverlap="1" wp14:anchorId="0BE5FE5E" wp14:editId="115C0570">
            <wp:simplePos x="0" y="0"/>
            <wp:positionH relativeFrom="column">
              <wp:posOffset>570840</wp:posOffset>
            </wp:positionH>
            <wp:positionV relativeFrom="paragraph">
              <wp:posOffset>443986</wp:posOffset>
            </wp:positionV>
            <wp:extent cx="2511698" cy="2124791"/>
            <wp:effectExtent l="0" t="0" r="3175" b="889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16615" cy="2128950"/>
                    </a:xfrm>
                    <a:prstGeom prst="rect">
                      <a:avLst/>
                    </a:prstGeom>
                    <a:noFill/>
                  </pic:spPr>
                </pic:pic>
              </a:graphicData>
            </a:graphic>
            <wp14:sizeRelH relativeFrom="page">
              <wp14:pctWidth>0</wp14:pctWidth>
            </wp14:sizeRelH>
            <wp14:sizeRelV relativeFrom="page">
              <wp14:pctHeight>0</wp14:pctHeight>
            </wp14:sizeRelV>
          </wp:anchor>
        </w:drawing>
      </w:r>
    </w:p>
    <w:p w14:paraId="740AE544" w14:textId="77777777" w:rsidR="00EA0B62" w:rsidRDefault="00EA0B62" w:rsidP="00EA0B62">
      <w:pPr>
        <w:rPr>
          <w:b/>
          <w:sz w:val="44"/>
          <w:szCs w:val="44"/>
        </w:rPr>
      </w:pPr>
    </w:p>
    <w:p w14:paraId="610A56AA" w14:textId="77777777" w:rsidR="00EA0B62" w:rsidRDefault="00EA0B62" w:rsidP="00EA0B62">
      <w:pPr>
        <w:rPr>
          <w:b/>
          <w:sz w:val="44"/>
          <w:szCs w:val="44"/>
        </w:rPr>
      </w:pPr>
    </w:p>
    <w:p w14:paraId="64ABA66D" w14:textId="77777777" w:rsidR="00EA0B62" w:rsidRDefault="00EA0B62" w:rsidP="00EA0B62">
      <w:pPr>
        <w:rPr>
          <w:b/>
          <w:sz w:val="44"/>
          <w:szCs w:val="44"/>
        </w:rPr>
      </w:pPr>
    </w:p>
    <w:p w14:paraId="281C884E" w14:textId="77777777" w:rsidR="00EA0B62" w:rsidRDefault="00EA0B62" w:rsidP="00EA0B62">
      <w:pPr>
        <w:rPr>
          <w:b/>
          <w:sz w:val="44"/>
          <w:szCs w:val="44"/>
        </w:rPr>
      </w:pPr>
    </w:p>
    <w:p w14:paraId="69A5D09B" w14:textId="77777777" w:rsidR="00EA0B62" w:rsidRDefault="00EA0B62" w:rsidP="00EA0B62">
      <w:pPr>
        <w:rPr>
          <w:b/>
          <w:sz w:val="44"/>
          <w:szCs w:val="44"/>
        </w:rPr>
      </w:pPr>
    </w:p>
    <w:p w14:paraId="1940B3F6" w14:textId="77777777" w:rsidR="00EA0B62" w:rsidRDefault="00EA0B62" w:rsidP="00EA0B62">
      <w:pPr>
        <w:rPr>
          <w:b/>
          <w:sz w:val="44"/>
          <w:szCs w:val="44"/>
        </w:rPr>
      </w:pPr>
      <w:r>
        <w:rPr>
          <w:b/>
          <w:noProof/>
          <w:sz w:val="44"/>
          <w:szCs w:val="44"/>
          <w:lang w:val="en-GB" w:eastAsia="en-GB"/>
        </w:rPr>
        <w:drawing>
          <wp:anchor distT="0" distB="0" distL="114300" distR="114300" simplePos="0" relativeHeight="251706368" behindDoc="0" locked="0" layoutInCell="1" allowOverlap="1" wp14:anchorId="12495063" wp14:editId="219DB05F">
            <wp:simplePos x="0" y="0"/>
            <wp:positionH relativeFrom="column">
              <wp:posOffset>4277095</wp:posOffset>
            </wp:positionH>
            <wp:positionV relativeFrom="paragraph">
              <wp:posOffset>6600</wp:posOffset>
            </wp:positionV>
            <wp:extent cx="2700670" cy="1813098"/>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00670" cy="1813098"/>
                    </a:xfrm>
                    <a:prstGeom prst="rect">
                      <a:avLst/>
                    </a:prstGeom>
                    <a:noFill/>
                  </pic:spPr>
                </pic:pic>
              </a:graphicData>
            </a:graphic>
            <wp14:sizeRelH relativeFrom="page">
              <wp14:pctWidth>0</wp14:pctWidth>
            </wp14:sizeRelH>
            <wp14:sizeRelV relativeFrom="page">
              <wp14:pctHeight>0</wp14:pctHeight>
            </wp14:sizeRelV>
          </wp:anchor>
        </w:drawing>
      </w:r>
      <w:r>
        <w:rPr>
          <w:b/>
          <w:noProof/>
          <w:sz w:val="44"/>
          <w:szCs w:val="44"/>
          <w:lang w:val="en-GB" w:eastAsia="en-GB"/>
        </w:rPr>
        <w:drawing>
          <wp:anchor distT="0" distB="0" distL="114300" distR="114300" simplePos="0" relativeHeight="251704320" behindDoc="0" locked="0" layoutInCell="1" allowOverlap="1" wp14:anchorId="3983EE26" wp14:editId="15540624">
            <wp:simplePos x="0" y="0"/>
            <wp:positionH relativeFrom="column">
              <wp:posOffset>580802</wp:posOffset>
            </wp:positionH>
            <wp:positionV relativeFrom="paragraph">
              <wp:posOffset>91877</wp:posOffset>
            </wp:positionV>
            <wp:extent cx="2468352" cy="1885303"/>
            <wp:effectExtent l="0" t="0" r="8255" b="127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68352" cy="1885303"/>
                    </a:xfrm>
                    <a:prstGeom prst="rect">
                      <a:avLst/>
                    </a:prstGeom>
                    <a:noFill/>
                  </pic:spPr>
                </pic:pic>
              </a:graphicData>
            </a:graphic>
            <wp14:sizeRelH relativeFrom="page">
              <wp14:pctWidth>0</wp14:pctWidth>
            </wp14:sizeRelH>
            <wp14:sizeRelV relativeFrom="page">
              <wp14:pctHeight>0</wp14:pctHeight>
            </wp14:sizeRelV>
          </wp:anchor>
        </w:drawing>
      </w:r>
    </w:p>
    <w:p w14:paraId="62449C30" w14:textId="77777777" w:rsidR="00EA0B62" w:rsidRDefault="00EA0B62" w:rsidP="00EA0B62">
      <w:pPr>
        <w:rPr>
          <w:b/>
          <w:sz w:val="44"/>
          <w:szCs w:val="44"/>
        </w:rPr>
      </w:pPr>
    </w:p>
    <w:p w14:paraId="7D28C3A3" w14:textId="77777777" w:rsidR="00EA0B62" w:rsidRDefault="00EA0B62" w:rsidP="00EA0B62">
      <w:pPr>
        <w:rPr>
          <w:b/>
          <w:sz w:val="44"/>
          <w:szCs w:val="44"/>
        </w:rPr>
      </w:pPr>
    </w:p>
    <w:p w14:paraId="1FE63B21" w14:textId="77777777" w:rsidR="00EA0B62" w:rsidRDefault="00EA0B62" w:rsidP="00EA0B62">
      <w:pPr>
        <w:rPr>
          <w:b/>
          <w:sz w:val="44"/>
          <w:szCs w:val="44"/>
        </w:rPr>
      </w:pPr>
    </w:p>
    <w:p w14:paraId="5E771EA7" w14:textId="77777777" w:rsidR="00EA0B62" w:rsidRDefault="00EA0B62" w:rsidP="00EA0B62">
      <w:pPr>
        <w:rPr>
          <w:b/>
          <w:sz w:val="44"/>
          <w:szCs w:val="44"/>
        </w:rPr>
      </w:pPr>
      <w:r>
        <w:rPr>
          <w:b/>
          <w:noProof/>
          <w:sz w:val="44"/>
          <w:szCs w:val="44"/>
          <w:lang w:val="en-GB" w:eastAsia="en-GB"/>
        </w:rPr>
        <w:drawing>
          <wp:anchor distT="0" distB="0" distL="114300" distR="114300" simplePos="0" relativeHeight="251707392" behindDoc="0" locked="0" layoutInCell="1" allowOverlap="1" wp14:anchorId="537C60DA" wp14:editId="659C79DD">
            <wp:simplePos x="0" y="0"/>
            <wp:positionH relativeFrom="column">
              <wp:posOffset>4287911</wp:posOffset>
            </wp:positionH>
            <wp:positionV relativeFrom="paragraph">
              <wp:posOffset>151204</wp:posOffset>
            </wp:positionV>
            <wp:extent cx="2690981" cy="1499191"/>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90981" cy="1499191"/>
                    </a:xfrm>
                    <a:prstGeom prst="rect">
                      <a:avLst/>
                    </a:prstGeom>
                    <a:noFill/>
                  </pic:spPr>
                </pic:pic>
              </a:graphicData>
            </a:graphic>
            <wp14:sizeRelH relativeFrom="page">
              <wp14:pctWidth>0</wp14:pctWidth>
            </wp14:sizeRelH>
            <wp14:sizeRelV relativeFrom="page">
              <wp14:pctHeight>0</wp14:pctHeight>
            </wp14:sizeRelV>
          </wp:anchor>
        </w:drawing>
      </w:r>
      <w:r>
        <w:rPr>
          <w:b/>
          <w:noProof/>
          <w:sz w:val="44"/>
          <w:szCs w:val="44"/>
          <w:lang w:val="en-GB" w:eastAsia="en-GB"/>
        </w:rPr>
        <w:drawing>
          <wp:anchor distT="0" distB="0" distL="114300" distR="114300" simplePos="0" relativeHeight="251705344" behindDoc="0" locked="0" layoutInCell="1" allowOverlap="1" wp14:anchorId="3EFBF7FD" wp14:editId="6365838B">
            <wp:simplePos x="0" y="0"/>
            <wp:positionH relativeFrom="column">
              <wp:posOffset>603331</wp:posOffset>
            </wp:positionH>
            <wp:positionV relativeFrom="paragraph">
              <wp:posOffset>268752</wp:posOffset>
            </wp:positionV>
            <wp:extent cx="2617075" cy="1946538"/>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17075" cy="1946538"/>
                    </a:xfrm>
                    <a:prstGeom prst="rect">
                      <a:avLst/>
                    </a:prstGeom>
                    <a:noFill/>
                  </pic:spPr>
                </pic:pic>
              </a:graphicData>
            </a:graphic>
            <wp14:sizeRelH relativeFrom="page">
              <wp14:pctWidth>0</wp14:pctWidth>
            </wp14:sizeRelH>
            <wp14:sizeRelV relativeFrom="page">
              <wp14:pctHeight>0</wp14:pctHeight>
            </wp14:sizeRelV>
          </wp:anchor>
        </w:drawing>
      </w:r>
    </w:p>
    <w:p w14:paraId="1ADFD951" w14:textId="77777777" w:rsidR="00EA0B62" w:rsidRDefault="00EA0B62" w:rsidP="00EA0B62">
      <w:pPr>
        <w:rPr>
          <w:b/>
          <w:sz w:val="44"/>
          <w:szCs w:val="44"/>
        </w:rPr>
      </w:pPr>
    </w:p>
    <w:p w14:paraId="18A0BA71" w14:textId="77777777" w:rsidR="00EA0B62" w:rsidRDefault="00EA0B62" w:rsidP="00EA0B62">
      <w:pPr>
        <w:rPr>
          <w:b/>
          <w:sz w:val="44"/>
          <w:szCs w:val="44"/>
        </w:rPr>
      </w:pPr>
    </w:p>
    <w:p w14:paraId="691D3580" w14:textId="77777777" w:rsidR="00EA0B62" w:rsidRDefault="00EA0B62" w:rsidP="00EA0B62">
      <w:pPr>
        <w:rPr>
          <w:b/>
          <w:sz w:val="44"/>
          <w:szCs w:val="44"/>
        </w:rPr>
      </w:pPr>
    </w:p>
    <w:p w14:paraId="209A4F09" w14:textId="77777777" w:rsidR="00EA0B62" w:rsidRDefault="00EA0B62" w:rsidP="00EA0B62">
      <w:pPr>
        <w:rPr>
          <w:b/>
          <w:sz w:val="44"/>
          <w:szCs w:val="44"/>
        </w:rPr>
      </w:pPr>
    </w:p>
    <w:p w14:paraId="5AD6D672" w14:textId="77777777" w:rsidR="00EA0B62" w:rsidRDefault="00EA0B62" w:rsidP="00EA0B62">
      <w:pPr>
        <w:rPr>
          <w:b/>
          <w:sz w:val="44"/>
          <w:szCs w:val="44"/>
        </w:rPr>
      </w:pPr>
      <w:r>
        <w:rPr>
          <w:b/>
          <w:noProof/>
          <w:sz w:val="44"/>
          <w:szCs w:val="44"/>
          <w:lang w:val="en-GB" w:eastAsia="en-GB"/>
        </w:rPr>
        <mc:AlternateContent>
          <mc:Choice Requires="wps">
            <w:drawing>
              <wp:anchor distT="0" distB="0" distL="114300" distR="114300" simplePos="0" relativeHeight="251718656" behindDoc="0" locked="0" layoutInCell="1" allowOverlap="1" wp14:anchorId="48745525" wp14:editId="31F34AA1">
                <wp:simplePos x="0" y="0"/>
                <wp:positionH relativeFrom="margin">
                  <wp:align>center</wp:align>
                </wp:positionH>
                <wp:positionV relativeFrom="paragraph">
                  <wp:posOffset>283272</wp:posOffset>
                </wp:positionV>
                <wp:extent cx="6453655" cy="2658631"/>
                <wp:effectExtent l="0" t="0" r="23495" b="27940"/>
                <wp:wrapNone/>
                <wp:docPr id="73" name="Text Box 73"/>
                <wp:cNvGraphicFramePr/>
                <a:graphic xmlns:a="http://schemas.openxmlformats.org/drawingml/2006/main">
                  <a:graphicData uri="http://schemas.microsoft.com/office/word/2010/wordprocessingShape">
                    <wps:wsp>
                      <wps:cNvSpPr txBox="1"/>
                      <wps:spPr>
                        <a:xfrm>
                          <a:off x="0" y="0"/>
                          <a:ext cx="6453655" cy="2658631"/>
                        </a:xfrm>
                        <a:prstGeom prst="rect">
                          <a:avLst/>
                        </a:prstGeom>
                        <a:solidFill>
                          <a:schemeClr val="lt1"/>
                        </a:solidFill>
                        <a:ln w="6350">
                          <a:solidFill>
                            <a:prstClr val="black"/>
                          </a:solidFill>
                        </a:ln>
                      </wps:spPr>
                      <wps:txbx>
                        <w:txbxContent>
                          <w:p w14:paraId="2E9282C0" w14:textId="77777777" w:rsidR="00BE3C65" w:rsidRPr="00EA0B62" w:rsidRDefault="00BE3C65" w:rsidP="00EA0B62">
                            <w:pPr>
                              <w:rPr>
                                <w:sz w:val="24"/>
                              </w:rPr>
                            </w:pPr>
                            <w:r w:rsidRPr="00EA0B62">
                              <w:rPr>
                                <w:sz w:val="24"/>
                              </w:rPr>
                              <w:t xml:space="preserve">Answers: </w:t>
                            </w:r>
                          </w:p>
                          <w:p w14:paraId="45AEBD6A" w14:textId="77777777" w:rsidR="00BE3C65" w:rsidRDefault="00BE3C65" w:rsidP="00EA0B62"/>
                          <w:p w14:paraId="5BA57827" w14:textId="77777777" w:rsidR="00BE3C65" w:rsidRDefault="00BE3C65" w:rsidP="00EA0B62"/>
                          <w:p w14:paraId="75FF588A" w14:textId="77777777" w:rsidR="00BE3C65" w:rsidRDefault="00BE3C65" w:rsidP="00EA0B62"/>
                          <w:p w14:paraId="5FF4A74F" w14:textId="77777777" w:rsidR="00BE3C65" w:rsidRPr="00EA0B62" w:rsidRDefault="00BE3C65" w:rsidP="00EA0B62">
                            <w:pPr>
                              <w:rPr>
                                <w:sz w:val="24"/>
                                <w:szCs w:val="40"/>
                              </w:rPr>
                            </w:pPr>
                            <w:r>
                              <w:rPr>
                                <w:sz w:val="24"/>
                                <w:szCs w:val="40"/>
                              </w:rPr>
                              <w:t xml:space="preserve">List </w:t>
                            </w:r>
                            <w:r w:rsidRPr="00EA0B62">
                              <w:rPr>
                                <w:sz w:val="24"/>
                                <w:szCs w:val="40"/>
                              </w:rPr>
                              <w:t xml:space="preserve">the field signs for </w:t>
                            </w:r>
                            <w:r>
                              <w:rPr>
                                <w:sz w:val="24"/>
                                <w:szCs w:val="40"/>
                              </w:rPr>
                              <w:t>any</w:t>
                            </w:r>
                            <w:r w:rsidRPr="00EA0B62">
                              <w:rPr>
                                <w:sz w:val="24"/>
                                <w:szCs w:val="40"/>
                              </w:rPr>
                              <w:t xml:space="preserve"> of these</w:t>
                            </w:r>
                            <w:r>
                              <w:rPr>
                                <w:sz w:val="24"/>
                                <w:szCs w:val="40"/>
                              </w:rPr>
                              <w:t xml:space="preserve"> reptiles or amphibians:</w:t>
                            </w:r>
                          </w:p>
                          <w:p w14:paraId="47C3613C" w14:textId="77777777" w:rsidR="00BE3C65" w:rsidRDefault="00BE3C65" w:rsidP="00EA0B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745525" id="Text Box 73" o:spid="_x0000_s1041" type="#_x0000_t202" style="position:absolute;margin-left:0;margin-top:22.3pt;width:508.15pt;height:209.35pt;z-index:25171865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" fillcolor="white [3201]" strokeweight=".5pt">
                <v:textbox>
                  <w:txbxContent>
                    <w:p w14:paraId="2E9282C0" w14:textId="77777777" w:rsidR="00BE3C65" w:rsidRPr="00EA0B62" w:rsidRDefault="00BE3C65" w:rsidP="00EA0B62">
                      <w:pPr>
                        <w:rPr>
                          <w:sz w:val="24"/>
                        </w:rPr>
                      </w:pPr>
                      <w:r w:rsidRPr="00EA0B62">
                        <w:rPr>
                          <w:sz w:val="24"/>
                        </w:rPr>
                        <w:t xml:space="preserve">Answers: </w:t>
                      </w:r>
                    </w:p>
                    <w:p w14:paraId="45AEBD6A" w14:textId="77777777" w:rsidR="00BE3C65" w:rsidRDefault="00BE3C65" w:rsidP="00EA0B62"/>
                    <w:p w14:paraId="5BA57827" w14:textId="77777777" w:rsidR="00BE3C65" w:rsidRDefault="00BE3C65" w:rsidP="00EA0B62"/>
                    <w:p w14:paraId="75FF588A" w14:textId="77777777" w:rsidR="00BE3C65" w:rsidRDefault="00BE3C65" w:rsidP="00EA0B62"/>
                    <w:p w14:paraId="5FF4A74F" w14:textId="77777777" w:rsidR="00BE3C65" w:rsidRPr="00EA0B62" w:rsidRDefault="00BE3C65" w:rsidP="00EA0B62">
                      <w:pPr>
                        <w:rPr>
                          <w:sz w:val="24"/>
                          <w:szCs w:val="40"/>
                        </w:rPr>
                      </w:pPr>
                      <w:r>
                        <w:rPr>
                          <w:sz w:val="24"/>
                          <w:szCs w:val="40"/>
                        </w:rPr>
                        <w:t xml:space="preserve">List </w:t>
                      </w:r>
                      <w:r w:rsidRPr="00EA0B62">
                        <w:rPr>
                          <w:sz w:val="24"/>
                          <w:szCs w:val="40"/>
                        </w:rPr>
                        <w:t xml:space="preserve">the field signs for </w:t>
                      </w:r>
                      <w:r>
                        <w:rPr>
                          <w:sz w:val="24"/>
                          <w:szCs w:val="40"/>
                        </w:rPr>
                        <w:t>any</w:t>
                      </w:r>
                      <w:r w:rsidRPr="00EA0B62">
                        <w:rPr>
                          <w:sz w:val="24"/>
                          <w:szCs w:val="40"/>
                        </w:rPr>
                        <w:t xml:space="preserve"> of these</w:t>
                      </w:r>
                      <w:r>
                        <w:rPr>
                          <w:sz w:val="24"/>
                          <w:szCs w:val="40"/>
                        </w:rPr>
                        <w:t xml:space="preserve"> reptiles or amphibians:</w:t>
                      </w:r>
                    </w:p>
                    <w:p w14:paraId="47C3613C" w14:textId="77777777" w:rsidR="00BE3C65" w:rsidRDefault="00BE3C65" w:rsidP="00EA0B62"/>
                  </w:txbxContent>
                </v:textbox>
                <w10:wrap anchorx="margin"/>
              </v:shape>
            </w:pict>
          </mc:Fallback>
        </mc:AlternateContent>
      </w:r>
    </w:p>
    <w:p w14:paraId="7EEDCCDF" w14:textId="77777777" w:rsidR="00EA0B62" w:rsidRDefault="00EA0B62" w:rsidP="00EA0B62">
      <w:pPr>
        <w:rPr>
          <w:b/>
          <w:sz w:val="44"/>
          <w:szCs w:val="44"/>
        </w:rPr>
      </w:pPr>
    </w:p>
    <w:p w14:paraId="03D971B7" w14:textId="77777777" w:rsidR="00EA0B62" w:rsidRDefault="00EA0B62" w:rsidP="00EA0B62">
      <w:pPr>
        <w:rPr>
          <w:b/>
          <w:sz w:val="44"/>
          <w:szCs w:val="44"/>
        </w:rPr>
      </w:pPr>
    </w:p>
    <w:p w14:paraId="47EC1FC5" w14:textId="77777777" w:rsidR="00EA0B62" w:rsidRDefault="00EA0B62" w:rsidP="00EA0B62">
      <w:pPr>
        <w:rPr>
          <w:b/>
          <w:sz w:val="44"/>
          <w:szCs w:val="44"/>
        </w:rPr>
      </w:pPr>
    </w:p>
    <w:p w14:paraId="488B9B70" w14:textId="77777777" w:rsidR="00EA0B62" w:rsidRDefault="00EA0B62" w:rsidP="00EA0B62">
      <w:pPr>
        <w:rPr>
          <w:b/>
          <w:sz w:val="44"/>
          <w:szCs w:val="44"/>
        </w:rPr>
      </w:pPr>
    </w:p>
    <w:p w14:paraId="2ED6ED7B" w14:textId="77777777" w:rsidR="00EA0B62" w:rsidRDefault="00EA0B62" w:rsidP="00EA0B62">
      <w:pPr>
        <w:rPr>
          <w:b/>
          <w:sz w:val="44"/>
          <w:szCs w:val="44"/>
        </w:rPr>
      </w:pPr>
      <w:r>
        <w:rPr>
          <w:b/>
          <w:sz w:val="44"/>
          <w:szCs w:val="44"/>
        </w:rPr>
        <w:t xml:space="preserve"> </w:t>
      </w:r>
    </w:p>
    <w:p w14:paraId="066160B4" w14:textId="77777777" w:rsidR="00EA0B62" w:rsidRDefault="00EA0B62" w:rsidP="00EA0B62">
      <w:pPr>
        <w:rPr>
          <w:b/>
          <w:sz w:val="44"/>
          <w:szCs w:val="44"/>
        </w:rPr>
      </w:pPr>
    </w:p>
    <w:p w14:paraId="60C784C6" w14:textId="77777777" w:rsidR="00EA0B62" w:rsidRDefault="00EA0B62" w:rsidP="00EA0B62">
      <w:pPr>
        <w:rPr>
          <w:sz w:val="24"/>
          <w:u w:val="single"/>
        </w:rPr>
      </w:pPr>
    </w:p>
    <w:p w14:paraId="613D8049" w14:textId="77777777" w:rsidR="00EA0B62" w:rsidRDefault="00EA0B62" w:rsidP="00EA0B62">
      <w:pPr>
        <w:rPr>
          <w:sz w:val="24"/>
          <w:u w:val="single"/>
        </w:rPr>
      </w:pPr>
    </w:p>
    <w:p w14:paraId="0F6F60FD" w14:textId="77777777" w:rsidR="00EA0B62" w:rsidRPr="00E65493" w:rsidRDefault="00EA0B62" w:rsidP="00EA0B62">
      <w:pPr>
        <w:jc w:val="center"/>
      </w:pPr>
      <w:r>
        <w:rPr>
          <w:sz w:val="24"/>
          <w:u w:val="single"/>
        </w:rPr>
        <w:t>Essential Nutrients</w:t>
      </w:r>
    </w:p>
    <w:p w14:paraId="3EE8960A" w14:textId="77777777" w:rsidR="00EA0B62" w:rsidRDefault="00EA0B62" w:rsidP="00EA0B62">
      <w:pPr>
        <w:jc w:val="center"/>
        <w:rPr>
          <w:sz w:val="24"/>
        </w:rPr>
      </w:pPr>
      <w:r>
        <w:rPr>
          <w:sz w:val="24"/>
        </w:rPr>
        <w:t>You have been given the essential nutrients for animal diets, answer the sections below.</w:t>
      </w:r>
    </w:p>
    <w:tbl>
      <w:tblPr>
        <w:tblStyle w:val="TableGrid"/>
        <w:tblpPr w:leftFromText="180" w:rightFromText="180" w:horzAnchor="margin" w:tblpX="132" w:tblpY="1681"/>
        <w:tblW w:w="0" w:type="auto"/>
        <w:tblLook w:val="04A0" w:firstRow="1" w:lastRow="0" w:firstColumn="1" w:lastColumn="0" w:noHBand="0" w:noVBand="1"/>
      </w:tblPr>
      <w:tblGrid>
        <w:gridCol w:w="1821"/>
        <w:gridCol w:w="6689"/>
        <w:gridCol w:w="3306"/>
      </w:tblGrid>
      <w:tr w:rsidR="00EA0B62" w14:paraId="313009AA" w14:textId="77777777" w:rsidTr="00BE3C65">
        <w:trPr>
          <w:trHeight w:val="502"/>
        </w:trPr>
        <w:tc>
          <w:tcPr>
            <w:tcW w:w="1821" w:type="dxa"/>
            <w:shd w:val="clear" w:color="auto" w:fill="E7E6E6" w:themeFill="background2"/>
          </w:tcPr>
          <w:p w14:paraId="7BD0C616" w14:textId="77777777" w:rsidR="00EA0B62" w:rsidRPr="002A73C2" w:rsidRDefault="00EA0B62" w:rsidP="00BE3C65">
            <w:pPr>
              <w:jc w:val="center"/>
              <w:rPr>
                <w:b/>
              </w:rPr>
            </w:pPr>
            <w:r w:rsidRPr="002A73C2">
              <w:rPr>
                <w:b/>
              </w:rPr>
              <w:t xml:space="preserve">Nutrient </w:t>
            </w:r>
          </w:p>
        </w:tc>
        <w:tc>
          <w:tcPr>
            <w:tcW w:w="6689" w:type="dxa"/>
            <w:shd w:val="clear" w:color="auto" w:fill="E7E6E6" w:themeFill="background2"/>
          </w:tcPr>
          <w:p w14:paraId="134C2CA3" w14:textId="77777777" w:rsidR="00EA0B62" w:rsidRPr="002A73C2" w:rsidRDefault="00EA0B62" w:rsidP="00BE3C65">
            <w:pPr>
              <w:jc w:val="center"/>
              <w:rPr>
                <w:b/>
              </w:rPr>
            </w:pPr>
            <w:r w:rsidRPr="002A73C2">
              <w:rPr>
                <w:b/>
              </w:rPr>
              <w:t xml:space="preserve">Function in the diet </w:t>
            </w:r>
          </w:p>
        </w:tc>
        <w:tc>
          <w:tcPr>
            <w:tcW w:w="3306" w:type="dxa"/>
            <w:shd w:val="clear" w:color="auto" w:fill="E7E6E6" w:themeFill="background2"/>
          </w:tcPr>
          <w:p w14:paraId="6C591964" w14:textId="77777777" w:rsidR="00EA0B62" w:rsidRPr="002A73C2" w:rsidRDefault="00EA0B62" w:rsidP="00BE3C65">
            <w:pPr>
              <w:jc w:val="center"/>
              <w:rPr>
                <w:b/>
              </w:rPr>
            </w:pPr>
            <w:r w:rsidRPr="002A73C2">
              <w:rPr>
                <w:b/>
              </w:rPr>
              <w:t xml:space="preserve">2 sources in an animal diet </w:t>
            </w:r>
          </w:p>
        </w:tc>
      </w:tr>
      <w:tr w:rsidR="00EA0B62" w14:paraId="017F2D59" w14:textId="77777777" w:rsidTr="00BE3C65">
        <w:trPr>
          <w:trHeight w:val="1850"/>
        </w:trPr>
        <w:tc>
          <w:tcPr>
            <w:tcW w:w="1821" w:type="dxa"/>
          </w:tcPr>
          <w:p w14:paraId="1AEF8DCF" w14:textId="77777777" w:rsidR="00EA0B62" w:rsidRPr="00F41E81" w:rsidRDefault="00EA0B62" w:rsidP="00BE3C65">
            <w:pPr>
              <w:jc w:val="center"/>
            </w:pPr>
          </w:p>
          <w:p w14:paraId="732009E0" w14:textId="77777777" w:rsidR="00EA0B62" w:rsidRPr="00F41E81" w:rsidRDefault="00EA0B62" w:rsidP="00BE3C65">
            <w:pPr>
              <w:jc w:val="center"/>
            </w:pPr>
            <w:r w:rsidRPr="00F41E81">
              <w:t>Carbohydrates</w:t>
            </w:r>
          </w:p>
        </w:tc>
        <w:tc>
          <w:tcPr>
            <w:tcW w:w="6689" w:type="dxa"/>
          </w:tcPr>
          <w:p w14:paraId="2F27C1C0" w14:textId="77777777" w:rsidR="00EA0B62" w:rsidRDefault="00EA0B62" w:rsidP="00BE3C65">
            <w:pPr>
              <w:jc w:val="center"/>
              <w:rPr>
                <w:sz w:val="24"/>
              </w:rPr>
            </w:pPr>
          </w:p>
        </w:tc>
        <w:tc>
          <w:tcPr>
            <w:tcW w:w="3306" w:type="dxa"/>
          </w:tcPr>
          <w:p w14:paraId="2340A178" w14:textId="77777777" w:rsidR="00EA0B62" w:rsidRDefault="00EA0B62" w:rsidP="00BE3C65">
            <w:pPr>
              <w:jc w:val="center"/>
              <w:rPr>
                <w:sz w:val="24"/>
              </w:rPr>
            </w:pPr>
          </w:p>
        </w:tc>
      </w:tr>
      <w:tr w:rsidR="00EA0B62" w14:paraId="18B8391B" w14:textId="77777777" w:rsidTr="00BE3C65">
        <w:trPr>
          <w:trHeight w:val="1850"/>
        </w:trPr>
        <w:tc>
          <w:tcPr>
            <w:tcW w:w="1821" w:type="dxa"/>
          </w:tcPr>
          <w:p w14:paraId="06FB5E04" w14:textId="77777777" w:rsidR="00EA0B62" w:rsidRPr="00F41E81" w:rsidRDefault="00EA0B62" w:rsidP="00BE3C65">
            <w:pPr>
              <w:jc w:val="center"/>
            </w:pPr>
          </w:p>
          <w:p w14:paraId="74527925" w14:textId="77777777" w:rsidR="00EA0B62" w:rsidRPr="00F41E81" w:rsidRDefault="00EA0B62" w:rsidP="00BE3C65">
            <w:pPr>
              <w:jc w:val="center"/>
            </w:pPr>
            <w:r w:rsidRPr="00F41E81">
              <w:t>Fats</w:t>
            </w:r>
          </w:p>
        </w:tc>
        <w:tc>
          <w:tcPr>
            <w:tcW w:w="6689" w:type="dxa"/>
          </w:tcPr>
          <w:p w14:paraId="1AFE86E7" w14:textId="77777777" w:rsidR="00EA0B62" w:rsidRDefault="00EA0B62" w:rsidP="00BE3C65">
            <w:pPr>
              <w:jc w:val="center"/>
              <w:rPr>
                <w:sz w:val="24"/>
              </w:rPr>
            </w:pPr>
          </w:p>
        </w:tc>
        <w:tc>
          <w:tcPr>
            <w:tcW w:w="3306" w:type="dxa"/>
          </w:tcPr>
          <w:p w14:paraId="318A10EE" w14:textId="77777777" w:rsidR="00EA0B62" w:rsidRDefault="00EA0B62" w:rsidP="00BE3C65">
            <w:pPr>
              <w:jc w:val="center"/>
              <w:rPr>
                <w:sz w:val="24"/>
              </w:rPr>
            </w:pPr>
          </w:p>
        </w:tc>
      </w:tr>
      <w:tr w:rsidR="00EA0B62" w14:paraId="2ACC8109" w14:textId="77777777" w:rsidTr="00BE3C65">
        <w:trPr>
          <w:trHeight w:val="1789"/>
        </w:trPr>
        <w:tc>
          <w:tcPr>
            <w:tcW w:w="1821" w:type="dxa"/>
          </w:tcPr>
          <w:p w14:paraId="6E736E96" w14:textId="77777777" w:rsidR="00EA0B62" w:rsidRPr="00F41E81" w:rsidRDefault="00EA0B62" w:rsidP="00BE3C65">
            <w:pPr>
              <w:jc w:val="center"/>
            </w:pPr>
          </w:p>
          <w:p w14:paraId="5D667005" w14:textId="77777777" w:rsidR="00EA0B62" w:rsidRPr="00F41E81" w:rsidRDefault="00EA0B62" w:rsidP="00BE3C65">
            <w:pPr>
              <w:jc w:val="center"/>
            </w:pPr>
            <w:r w:rsidRPr="00F41E81">
              <w:t>Fibre</w:t>
            </w:r>
          </w:p>
        </w:tc>
        <w:tc>
          <w:tcPr>
            <w:tcW w:w="6689" w:type="dxa"/>
          </w:tcPr>
          <w:p w14:paraId="3DE44FA6" w14:textId="77777777" w:rsidR="00EA0B62" w:rsidRDefault="00EA0B62" w:rsidP="00BE3C65">
            <w:pPr>
              <w:jc w:val="center"/>
              <w:rPr>
                <w:sz w:val="24"/>
              </w:rPr>
            </w:pPr>
          </w:p>
        </w:tc>
        <w:tc>
          <w:tcPr>
            <w:tcW w:w="3306" w:type="dxa"/>
          </w:tcPr>
          <w:p w14:paraId="7AD0795B" w14:textId="77777777" w:rsidR="00EA0B62" w:rsidRDefault="00EA0B62" w:rsidP="00BE3C65">
            <w:pPr>
              <w:jc w:val="center"/>
              <w:rPr>
                <w:sz w:val="24"/>
              </w:rPr>
            </w:pPr>
          </w:p>
        </w:tc>
      </w:tr>
      <w:tr w:rsidR="00EA0B62" w14:paraId="1B5E69B4" w14:textId="77777777" w:rsidTr="00BE3C65">
        <w:trPr>
          <w:trHeight w:val="1850"/>
        </w:trPr>
        <w:tc>
          <w:tcPr>
            <w:tcW w:w="1821" w:type="dxa"/>
          </w:tcPr>
          <w:p w14:paraId="027EFC2F" w14:textId="77777777" w:rsidR="00EA0B62" w:rsidRPr="00F41E81" w:rsidRDefault="00EA0B62" w:rsidP="00BE3C65">
            <w:pPr>
              <w:jc w:val="center"/>
            </w:pPr>
          </w:p>
          <w:p w14:paraId="5C9D363E" w14:textId="77777777" w:rsidR="00EA0B62" w:rsidRPr="00F41E81" w:rsidRDefault="00EA0B62" w:rsidP="00BE3C65">
            <w:pPr>
              <w:jc w:val="center"/>
            </w:pPr>
            <w:r w:rsidRPr="00F41E81">
              <w:t>Protein</w:t>
            </w:r>
          </w:p>
        </w:tc>
        <w:tc>
          <w:tcPr>
            <w:tcW w:w="6689" w:type="dxa"/>
          </w:tcPr>
          <w:p w14:paraId="1636D7F2" w14:textId="77777777" w:rsidR="00EA0B62" w:rsidRDefault="00EA0B62" w:rsidP="00BE3C65">
            <w:pPr>
              <w:jc w:val="center"/>
              <w:rPr>
                <w:sz w:val="24"/>
              </w:rPr>
            </w:pPr>
          </w:p>
        </w:tc>
        <w:tc>
          <w:tcPr>
            <w:tcW w:w="3306" w:type="dxa"/>
          </w:tcPr>
          <w:p w14:paraId="51072D37" w14:textId="77777777" w:rsidR="00EA0B62" w:rsidRDefault="00EA0B62" w:rsidP="00BE3C65">
            <w:pPr>
              <w:jc w:val="center"/>
              <w:rPr>
                <w:sz w:val="24"/>
              </w:rPr>
            </w:pPr>
          </w:p>
        </w:tc>
      </w:tr>
      <w:tr w:rsidR="00EA0B62" w14:paraId="316DCB4F" w14:textId="77777777" w:rsidTr="00BE3C65">
        <w:trPr>
          <w:trHeight w:val="1850"/>
        </w:trPr>
        <w:tc>
          <w:tcPr>
            <w:tcW w:w="1821" w:type="dxa"/>
          </w:tcPr>
          <w:p w14:paraId="1009E640" w14:textId="77777777" w:rsidR="00EA0B62" w:rsidRPr="00F41E81" w:rsidRDefault="00EA0B62" w:rsidP="00BE3C65">
            <w:pPr>
              <w:jc w:val="center"/>
            </w:pPr>
          </w:p>
          <w:p w14:paraId="66D2E024" w14:textId="77777777" w:rsidR="00EA0B62" w:rsidRPr="00F41E81" w:rsidRDefault="00EA0B62" w:rsidP="00BE3C65">
            <w:pPr>
              <w:jc w:val="center"/>
            </w:pPr>
            <w:r w:rsidRPr="00F41E81">
              <w:t>Vitamins</w:t>
            </w:r>
          </w:p>
        </w:tc>
        <w:tc>
          <w:tcPr>
            <w:tcW w:w="6689" w:type="dxa"/>
          </w:tcPr>
          <w:p w14:paraId="42EDBC70" w14:textId="77777777" w:rsidR="00EA0B62" w:rsidRDefault="00EA0B62" w:rsidP="00BE3C65">
            <w:pPr>
              <w:jc w:val="center"/>
              <w:rPr>
                <w:sz w:val="24"/>
              </w:rPr>
            </w:pPr>
          </w:p>
        </w:tc>
        <w:tc>
          <w:tcPr>
            <w:tcW w:w="3306" w:type="dxa"/>
          </w:tcPr>
          <w:p w14:paraId="3562FC17" w14:textId="77777777" w:rsidR="00EA0B62" w:rsidRDefault="00EA0B62" w:rsidP="00BE3C65">
            <w:pPr>
              <w:jc w:val="center"/>
              <w:rPr>
                <w:sz w:val="24"/>
              </w:rPr>
            </w:pPr>
          </w:p>
        </w:tc>
      </w:tr>
      <w:tr w:rsidR="00EA0B62" w14:paraId="4A18DF76" w14:textId="77777777" w:rsidTr="00BE3C65">
        <w:trPr>
          <w:trHeight w:val="1850"/>
        </w:trPr>
        <w:tc>
          <w:tcPr>
            <w:tcW w:w="1821" w:type="dxa"/>
          </w:tcPr>
          <w:p w14:paraId="5C1D5E14" w14:textId="77777777" w:rsidR="00EA0B62" w:rsidRPr="00F41E81" w:rsidRDefault="00EA0B62" w:rsidP="00BE3C65">
            <w:pPr>
              <w:jc w:val="center"/>
            </w:pPr>
          </w:p>
          <w:p w14:paraId="6DAF10EF" w14:textId="77777777" w:rsidR="00EA0B62" w:rsidRPr="00F41E81" w:rsidRDefault="00EA0B62" w:rsidP="00BE3C65">
            <w:pPr>
              <w:jc w:val="center"/>
            </w:pPr>
            <w:r w:rsidRPr="00F41E81">
              <w:t>Minerals</w:t>
            </w:r>
          </w:p>
        </w:tc>
        <w:tc>
          <w:tcPr>
            <w:tcW w:w="6689" w:type="dxa"/>
          </w:tcPr>
          <w:p w14:paraId="7029A1B3" w14:textId="77777777" w:rsidR="00EA0B62" w:rsidRDefault="00EA0B62" w:rsidP="00BE3C65">
            <w:pPr>
              <w:jc w:val="center"/>
              <w:rPr>
                <w:sz w:val="24"/>
              </w:rPr>
            </w:pPr>
          </w:p>
        </w:tc>
        <w:tc>
          <w:tcPr>
            <w:tcW w:w="3306" w:type="dxa"/>
          </w:tcPr>
          <w:p w14:paraId="082D3A0E" w14:textId="77777777" w:rsidR="00EA0B62" w:rsidRDefault="00EA0B62" w:rsidP="00BE3C65">
            <w:pPr>
              <w:jc w:val="center"/>
              <w:rPr>
                <w:sz w:val="24"/>
              </w:rPr>
            </w:pPr>
          </w:p>
        </w:tc>
      </w:tr>
      <w:tr w:rsidR="00EA0B62" w14:paraId="747EE331" w14:textId="77777777" w:rsidTr="00BE3C65">
        <w:trPr>
          <w:trHeight w:val="1850"/>
        </w:trPr>
        <w:tc>
          <w:tcPr>
            <w:tcW w:w="1821" w:type="dxa"/>
          </w:tcPr>
          <w:p w14:paraId="37418A6F" w14:textId="77777777" w:rsidR="00EA0B62" w:rsidRPr="00F41E81" w:rsidRDefault="00EA0B62" w:rsidP="00BE3C65">
            <w:pPr>
              <w:jc w:val="center"/>
            </w:pPr>
          </w:p>
          <w:p w14:paraId="6868929F" w14:textId="77777777" w:rsidR="00EA0B62" w:rsidRPr="00F41E81" w:rsidRDefault="00EA0B62" w:rsidP="00BE3C65">
            <w:pPr>
              <w:jc w:val="center"/>
            </w:pPr>
            <w:r w:rsidRPr="00F41E81">
              <w:t>Water</w:t>
            </w:r>
          </w:p>
        </w:tc>
        <w:tc>
          <w:tcPr>
            <w:tcW w:w="6689" w:type="dxa"/>
          </w:tcPr>
          <w:p w14:paraId="0ECDD6D9" w14:textId="77777777" w:rsidR="00EA0B62" w:rsidRDefault="00EA0B62" w:rsidP="00BE3C65">
            <w:pPr>
              <w:jc w:val="center"/>
              <w:rPr>
                <w:sz w:val="24"/>
              </w:rPr>
            </w:pPr>
          </w:p>
        </w:tc>
        <w:tc>
          <w:tcPr>
            <w:tcW w:w="3306" w:type="dxa"/>
          </w:tcPr>
          <w:p w14:paraId="09B80AB1" w14:textId="77777777" w:rsidR="00EA0B62" w:rsidRDefault="00EA0B62" w:rsidP="00BE3C65">
            <w:pPr>
              <w:jc w:val="center"/>
              <w:rPr>
                <w:sz w:val="24"/>
              </w:rPr>
            </w:pPr>
          </w:p>
        </w:tc>
      </w:tr>
    </w:tbl>
    <w:p w14:paraId="42DEC629" w14:textId="77777777" w:rsidR="00EA0B62" w:rsidRDefault="00EA0B62" w:rsidP="00EA0B62">
      <w:pPr>
        <w:rPr>
          <w:b/>
          <w:sz w:val="44"/>
          <w:szCs w:val="44"/>
        </w:rPr>
      </w:pPr>
    </w:p>
    <w:p w14:paraId="7764FA5E" w14:textId="77777777" w:rsidR="000063C4" w:rsidRDefault="000063C4" w:rsidP="000063C4">
      <w:pPr>
        <w:pStyle w:val="Default"/>
        <w:pageBreakBefore/>
        <w:rPr>
          <w:rFonts w:asciiTheme="minorHAnsi" w:hAnsiTheme="minorHAnsi" w:cstheme="minorHAnsi"/>
          <w:b/>
          <w:u w:val="single"/>
        </w:rPr>
      </w:pPr>
    </w:p>
    <w:p w14:paraId="77E5E26E" w14:textId="77777777" w:rsidR="000063C4" w:rsidRPr="00E65493" w:rsidRDefault="000063C4" w:rsidP="000063C4">
      <w:pPr>
        <w:jc w:val="center"/>
      </w:pPr>
      <w:r>
        <w:rPr>
          <w:lang w:val="en-GB" w:eastAsia="zh-CN" w:bidi="hi-IN"/>
        </w:rPr>
        <w:tab/>
      </w:r>
      <w:r>
        <w:rPr>
          <w:sz w:val="24"/>
          <w:u w:val="single"/>
        </w:rPr>
        <w:t>Food Groups</w:t>
      </w:r>
    </w:p>
    <w:p w14:paraId="492C8095" w14:textId="77777777" w:rsidR="000063C4" w:rsidRPr="000063C4" w:rsidRDefault="000063C4" w:rsidP="000063C4">
      <w:pPr>
        <w:jc w:val="center"/>
        <w:rPr>
          <w:sz w:val="24"/>
        </w:rPr>
      </w:pPr>
      <w:r>
        <w:rPr>
          <w:sz w:val="24"/>
        </w:rPr>
        <w:t>Answer the questions below.</w:t>
      </w:r>
    </w:p>
    <w:p w14:paraId="4B4DC040" w14:textId="77777777" w:rsidR="000063C4" w:rsidRPr="000063C4" w:rsidRDefault="000063C4" w:rsidP="000063C4">
      <w:pPr>
        <w:pStyle w:val="Default"/>
        <w:jc w:val="center"/>
        <w:rPr>
          <w:rFonts w:asciiTheme="minorHAnsi" w:hAnsiTheme="minorHAnsi" w:cstheme="minorHAnsi"/>
        </w:rPr>
      </w:pPr>
    </w:p>
    <w:p w14:paraId="00D53537" w14:textId="77777777" w:rsidR="000063C4" w:rsidRPr="000063C4" w:rsidRDefault="000063C4" w:rsidP="000063C4">
      <w:pPr>
        <w:pStyle w:val="Default"/>
        <w:numPr>
          <w:ilvl w:val="0"/>
          <w:numId w:val="7"/>
        </w:numPr>
        <w:jc w:val="both"/>
        <w:rPr>
          <w:rFonts w:asciiTheme="minorHAnsi" w:hAnsiTheme="minorHAnsi" w:cstheme="minorHAnsi"/>
        </w:rPr>
      </w:pPr>
      <w:r w:rsidRPr="000063C4">
        <w:rPr>
          <w:rFonts w:asciiTheme="minorHAnsi" w:hAnsiTheme="minorHAnsi" w:cstheme="minorHAnsi"/>
        </w:rPr>
        <w:t>How are vitamins different from minerals?</w:t>
      </w:r>
    </w:p>
    <w:p w14:paraId="0E6729EB" w14:textId="77777777" w:rsidR="000063C4" w:rsidRPr="000063C4" w:rsidRDefault="000063C4" w:rsidP="000063C4">
      <w:pPr>
        <w:pStyle w:val="Default"/>
        <w:jc w:val="both"/>
        <w:rPr>
          <w:rFonts w:asciiTheme="minorHAnsi" w:hAnsiTheme="minorHAnsi" w:cstheme="minorHAnsi"/>
        </w:rPr>
      </w:pPr>
    </w:p>
    <w:p w14:paraId="26BFD2EC" w14:textId="77777777" w:rsidR="000063C4" w:rsidRPr="000063C4" w:rsidRDefault="000063C4" w:rsidP="000063C4">
      <w:pPr>
        <w:pStyle w:val="Default"/>
        <w:jc w:val="both"/>
        <w:rPr>
          <w:rFonts w:asciiTheme="minorHAnsi" w:hAnsiTheme="minorHAnsi" w:cstheme="minorHAnsi"/>
        </w:rPr>
      </w:pPr>
    </w:p>
    <w:p w14:paraId="280B6FB4" w14:textId="77777777" w:rsidR="000063C4" w:rsidRPr="000063C4" w:rsidRDefault="000063C4" w:rsidP="000063C4">
      <w:pPr>
        <w:pStyle w:val="Default"/>
        <w:jc w:val="both"/>
        <w:rPr>
          <w:rFonts w:asciiTheme="minorHAnsi" w:hAnsiTheme="minorHAnsi" w:cstheme="minorHAnsi"/>
        </w:rPr>
      </w:pPr>
    </w:p>
    <w:p w14:paraId="59C924EB" w14:textId="77777777" w:rsidR="000063C4" w:rsidRPr="000063C4" w:rsidRDefault="000063C4" w:rsidP="000063C4">
      <w:pPr>
        <w:pStyle w:val="Default"/>
        <w:jc w:val="both"/>
        <w:rPr>
          <w:rFonts w:asciiTheme="minorHAnsi" w:hAnsiTheme="minorHAnsi" w:cstheme="minorHAnsi"/>
        </w:rPr>
      </w:pPr>
    </w:p>
    <w:p w14:paraId="149A295F" w14:textId="77777777" w:rsidR="000063C4" w:rsidRPr="000063C4" w:rsidRDefault="000063C4" w:rsidP="000063C4">
      <w:pPr>
        <w:pStyle w:val="Default"/>
        <w:jc w:val="both"/>
        <w:rPr>
          <w:rFonts w:asciiTheme="minorHAnsi" w:hAnsiTheme="minorHAnsi" w:cstheme="minorHAnsi"/>
        </w:rPr>
      </w:pPr>
    </w:p>
    <w:p w14:paraId="7931E325" w14:textId="77777777" w:rsidR="000063C4" w:rsidRPr="000063C4" w:rsidRDefault="000063C4" w:rsidP="000063C4">
      <w:pPr>
        <w:pStyle w:val="Default"/>
        <w:numPr>
          <w:ilvl w:val="0"/>
          <w:numId w:val="7"/>
        </w:numPr>
        <w:jc w:val="both"/>
        <w:rPr>
          <w:rFonts w:asciiTheme="minorHAnsi" w:hAnsiTheme="minorHAnsi" w:cstheme="minorHAnsi"/>
        </w:rPr>
      </w:pPr>
      <w:r w:rsidRPr="000063C4">
        <w:rPr>
          <w:rFonts w:asciiTheme="minorHAnsi" w:hAnsiTheme="minorHAnsi" w:cstheme="minorHAnsi"/>
        </w:rPr>
        <w:t>Do all animals need the same amount of these food groups?</w:t>
      </w:r>
    </w:p>
    <w:p w14:paraId="09E40725" w14:textId="77777777" w:rsidR="000063C4" w:rsidRPr="000063C4" w:rsidRDefault="000063C4" w:rsidP="000063C4">
      <w:pPr>
        <w:pStyle w:val="Default"/>
        <w:jc w:val="both"/>
        <w:rPr>
          <w:rFonts w:asciiTheme="minorHAnsi" w:hAnsiTheme="minorHAnsi" w:cstheme="minorHAnsi"/>
        </w:rPr>
      </w:pPr>
    </w:p>
    <w:p w14:paraId="0BF2BDEF" w14:textId="77777777" w:rsidR="000063C4" w:rsidRPr="000063C4" w:rsidRDefault="000063C4" w:rsidP="000063C4">
      <w:pPr>
        <w:pStyle w:val="Default"/>
        <w:jc w:val="both"/>
        <w:rPr>
          <w:rFonts w:asciiTheme="minorHAnsi" w:hAnsiTheme="minorHAnsi" w:cstheme="minorHAnsi"/>
        </w:rPr>
      </w:pPr>
    </w:p>
    <w:p w14:paraId="7A6D22BB" w14:textId="77777777" w:rsidR="000063C4" w:rsidRPr="000063C4" w:rsidRDefault="000063C4" w:rsidP="000063C4">
      <w:pPr>
        <w:pStyle w:val="Default"/>
        <w:jc w:val="both"/>
        <w:rPr>
          <w:rFonts w:asciiTheme="minorHAnsi" w:hAnsiTheme="minorHAnsi" w:cstheme="minorHAnsi"/>
        </w:rPr>
      </w:pPr>
    </w:p>
    <w:p w14:paraId="47DA66E1" w14:textId="77777777" w:rsidR="000063C4" w:rsidRPr="000063C4" w:rsidRDefault="000063C4" w:rsidP="000063C4">
      <w:pPr>
        <w:pStyle w:val="Default"/>
        <w:jc w:val="both"/>
        <w:rPr>
          <w:rFonts w:asciiTheme="minorHAnsi" w:hAnsiTheme="minorHAnsi" w:cstheme="minorHAnsi"/>
        </w:rPr>
      </w:pPr>
    </w:p>
    <w:p w14:paraId="20A9A4D3" w14:textId="77777777" w:rsidR="000063C4" w:rsidRPr="000063C4" w:rsidRDefault="000063C4" w:rsidP="000063C4">
      <w:pPr>
        <w:pStyle w:val="Default"/>
        <w:jc w:val="both"/>
        <w:rPr>
          <w:rFonts w:asciiTheme="minorHAnsi" w:hAnsiTheme="minorHAnsi" w:cstheme="minorHAnsi"/>
        </w:rPr>
      </w:pPr>
    </w:p>
    <w:p w14:paraId="2724F963" w14:textId="77777777" w:rsidR="000063C4" w:rsidRPr="000063C4" w:rsidRDefault="000063C4" w:rsidP="000063C4">
      <w:pPr>
        <w:pStyle w:val="Default"/>
        <w:numPr>
          <w:ilvl w:val="0"/>
          <w:numId w:val="7"/>
        </w:numPr>
        <w:jc w:val="both"/>
        <w:rPr>
          <w:rFonts w:asciiTheme="minorHAnsi" w:hAnsiTheme="minorHAnsi" w:cstheme="minorHAnsi"/>
        </w:rPr>
      </w:pPr>
      <w:r w:rsidRPr="000063C4">
        <w:rPr>
          <w:rFonts w:asciiTheme="minorHAnsi" w:hAnsiTheme="minorHAnsi" w:cstheme="minorHAnsi"/>
        </w:rPr>
        <w:t>Cows and sheep etc. are called ruminants. How do their requirements differ from human requirements?</w:t>
      </w:r>
    </w:p>
    <w:p w14:paraId="5080106C" w14:textId="77777777" w:rsidR="000063C4" w:rsidRPr="000063C4" w:rsidRDefault="000063C4" w:rsidP="000063C4">
      <w:pPr>
        <w:pStyle w:val="Default"/>
        <w:jc w:val="both"/>
        <w:rPr>
          <w:rFonts w:asciiTheme="minorHAnsi" w:hAnsiTheme="minorHAnsi" w:cstheme="minorHAnsi"/>
        </w:rPr>
      </w:pPr>
    </w:p>
    <w:p w14:paraId="5C02E7AF" w14:textId="77777777" w:rsidR="000063C4" w:rsidRPr="000063C4" w:rsidRDefault="000063C4" w:rsidP="000063C4">
      <w:pPr>
        <w:pStyle w:val="Default"/>
        <w:jc w:val="both"/>
        <w:rPr>
          <w:rFonts w:asciiTheme="minorHAnsi" w:hAnsiTheme="minorHAnsi" w:cstheme="minorHAnsi"/>
        </w:rPr>
      </w:pPr>
    </w:p>
    <w:p w14:paraId="767F065A" w14:textId="77777777" w:rsidR="000063C4" w:rsidRPr="000063C4" w:rsidRDefault="000063C4" w:rsidP="000063C4">
      <w:pPr>
        <w:pStyle w:val="Default"/>
        <w:jc w:val="both"/>
        <w:rPr>
          <w:rFonts w:asciiTheme="minorHAnsi" w:hAnsiTheme="minorHAnsi" w:cstheme="minorHAnsi"/>
        </w:rPr>
      </w:pPr>
    </w:p>
    <w:p w14:paraId="0223AC7A" w14:textId="77777777" w:rsidR="000063C4" w:rsidRPr="000063C4" w:rsidRDefault="000063C4" w:rsidP="000063C4">
      <w:pPr>
        <w:pStyle w:val="Default"/>
        <w:jc w:val="both"/>
        <w:rPr>
          <w:rFonts w:asciiTheme="minorHAnsi" w:hAnsiTheme="minorHAnsi" w:cstheme="minorHAnsi"/>
        </w:rPr>
      </w:pPr>
    </w:p>
    <w:p w14:paraId="2D9C6883" w14:textId="77777777" w:rsidR="000063C4" w:rsidRPr="000063C4" w:rsidRDefault="000063C4" w:rsidP="000063C4">
      <w:pPr>
        <w:pStyle w:val="Default"/>
        <w:jc w:val="both"/>
        <w:rPr>
          <w:rFonts w:asciiTheme="minorHAnsi" w:hAnsiTheme="minorHAnsi" w:cstheme="minorHAnsi"/>
        </w:rPr>
      </w:pPr>
    </w:p>
    <w:p w14:paraId="6462392A" w14:textId="77777777" w:rsidR="000063C4" w:rsidRPr="000063C4" w:rsidRDefault="000063C4" w:rsidP="000063C4">
      <w:pPr>
        <w:pStyle w:val="Default"/>
        <w:numPr>
          <w:ilvl w:val="0"/>
          <w:numId w:val="7"/>
        </w:numPr>
        <w:jc w:val="both"/>
        <w:rPr>
          <w:rFonts w:asciiTheme="minorHAnsi" w:hAnsiTheme="minorHAnsi" w:cstheme="minorHAnsi"/>
        </w:rPr>
      </w:pPr>
      <w:r w:rsidRPr="000063C4">
        <w:rPr>
          <w:rFonts w:asciiTheme="minorHAnsi" w:hAnsiTheme="minorHAnsi" w:cstheme="minorHAnsi"/>
        </w:rPr>
        <w:t>What sort of factors might affect how much protein a pig needs in its diet?</w:t>
      </w:r>
    </w:p>
    <w:p w14:paraId="2737ED5B" w14:textId="77777777" w:rsidR="000063C4" w:rsidRPr="000063C4" w:rsidRDefault="000063C4" w:rsidP="000063C4">
      <w:pPr>
        <w:pStyle w:val="Default"/>
        <w:jc w:val="both"/>
        <w:rPr>
          <w:rFonts w:asciiTheme="minorHAnsi" w:hAnsiTheme="minorHAnsi" w:cstheme="minorHAnsi"/>
        </w:rPr>
      </w:pPr>
    </w:p>
    <w:p w14:paraId="27998185" w14:textId="77777777" w:rsidR="000063C4" w:rsidRPr="000063C4" w:rsidRDefault="000063C4" w:rsidP="000063C4">
      <w:pPr>
        <w:pStyle w:val="Default"/>
        <w:jc w:val="both"/>
        <w:rPr>
          <w:rFonts w:asciiTheme="minorHAnsi" w:hAnsiTheme="minorHAnsi" w:cstheme="minorHAnsi"/>
        </w:rPr>
      </w:pPr>
    </w:p>
    <w:p w14:paraId="470A8D67" w14:textId="77777777" w:rsidR="000063C4" w:rsidRPr="000063C4" w:rsidRDefault="000063C4" w:rsidP="000063C4">
      <w:pPr>
        <w:pStyle w:val="Default"/>
        <w:jc w:val="both"/>
        <w:rPr>
          <w:rFonts w:asciiTheme="minorHAnsi" w:hAnsiTheme="minorHAnsi" w:cstheme="minorHAnsi"/>
        </w:rPr>
      </w:pPr>
    </w:p>
    <w:p w14:paraId="7ADF8A32" w14:textId="77777777" w:rsidR="000063C4" w:rsidRPr="000063C4" w:rsidRDefault="000063C4" w:rsidP="000063C4">
      <w:pPr>
        <w:pStyle w:val="Default"/>
        <w:jc w:val="both"/>
        <w:rPr>
          <w:rFonts w:asciiTheme="minorHAnsi" w:hAnsiTheme="minorHAnsi" w:cstheme="minorHAnsi"/>
        </w:rPr>
      </w:pPr>
    </w:p>
    <w:p w14:paraId="6CC5A1F0" w14:textId="77777777" w:rsidR="000063C4" w:rsidRPr="000063C4" w:rsidRDefault="000063C4" w:rsidP="000063C4">
      <w:pPr>
        <w:pStyle w:val="Default"/>
        <w:jc w:val="both"/>
        <w:rPr>
          <w:rFonts w:asciiTheme="minorHAnsi" w:hAnsiTheme="minorHAnsi" w:cstheme="minorHAnsi"/>
        </w:rPr>
      </w:pPr>
    </w:p>
    <w:p w14:paraId="74E2651A" w14:textId="77777777" w:rsidR="000063C4" w:rsidRPr="000063C4" w:rsidRDefault="000063C4" w:rsidP="000063C4">
      <w:pPr>
        <w:pStyle w:val="Default"/>
        <w:jc w:val="both"/>
        <w:rPr>
          <w:rFonts w:asciiTheme="minorHAnsi" w:hAnsiTheme="minorHAnsi" w:cstheme="minorHAnsi"/>
        </w:rPr>
      </w:pPr>
    </w:p>
    <w:p w14:paraId="2C4D8C75" w14:textId="77777777" w:rsidR="000063C4" w:rsidRPr="000063C4" w:rsidRDefault="000063C4" w:rsidP="000063C4">
      <w:pPr>
        <w:pStyle w:val="Default"/>
        <w:numPr>
          <w:ilvl w:val="0"/>
          <w:numId w:val="7"/>
        </w:numPr>
        <w:jc w:val="both"/>
        <w:rPr>
          <w:rFonts w:asciiTheme="minorHAnsi" w:hAnsiTheme="minorHAnsi" w:cstheme="minorHAnsi"/>
        </w:rPr>
      </w:pPr>
      <w:r w:rsidRPr="000063C4">
        <w:rPr>
          <w:rFonts w:asciiTheme="minorHAnsi" w:hAnsiTheme="minorHAnsi" w:cstheme="minorHAnsi"/>
        </w:rPr>
        <w:t>Which of the seven food groups do these substances belong in:</w:t>
      </w:r>
    </w:p>
    <w:p w14:paraId="361241A4" w14:textId="77777777" w:rsidR="000063C4" w:rsidRPr="000063C4" w:rsidRDefault="000063C4" w:rsidP="000063C4">
      <w:pPr>
        <w:pStyle w:val="Default"/>
        <w:ind w:firstLine="720"/>
        <w:jc w:val="both"/>
        <w:rPr>
          <w:rFonts w:asciiTheme="minorHAnsi" w:hAnsiTheme="minorHAnsi" w:cstheme="minorHAnsi"/>
        </w:rPr>
      </w:pPr>
    </w:p>
    <w:p w14:paraId="756D01F3" w14:textId="77777777" w:rsidR="000063C4" w:rsidRPr="000063C4" w:rsidRDefault="000063C4" w:rsidP="000063C4">
      <w:pPr>
        <w:pStyle w:val="Default"/>
        <w:numPr>
          <w:ilvl w:val="1"/>
          <w:numId w:val="7"/>
        </w:numPr>
        <w:jc w:val="both"/>
        <w:rPr>
          <w:rFonts w:asciiTheme="minorHAnsi" w:hAnsiTheme="minorHAnsi" w:cstheme="minorHAnsi"/>
        </w:rPr>
      </w:pPr>
      <w:r w:rsidRPr="000063C4">
        <w:rPr>
          <w:rFonts w:asciiTheme="minorHAnsi" w:hAnsiTheme="minorHAnsi" w:cstheme="minorHAnsi"/>
        </w:rPr>
        <w:t>sugar</w:t>
      </w:r>
    </w:p>
    <w:p w14:paraId="71F0AB27" w14:textId="77777777" w:rsidR="000063C4" w:rsidRPr="000063C4" w:rsidRDefault="000063C4" w:rsidP="000063C4">
      <w:pPr>
        <w:pStyle w:val="Default"/>
        <w:jc w:val="both"/>
        <w:rPr>
          <w:rFonts w:asciiTheme="minorHAnsi" w:hAnsiTheme="minorHAnsi" w:cstheme="minorHAnsi"/>
        </w:rPr>
      </w:pPr>
    </w:p>
    <w:p w14:paraId="38E2FC51" w14:textId="77777777" w:rsidR="000063C4" w:rsidRPr="000063C4" w:rsidRDefault="000063C4" w:rsidP="000063C4">
      <w:pPr>
        <w:pStyle w:val="Default"/>
        <w:jc w:val="both"/>
        <w:rPr>
          <w:rFonts w:asciiTheme="minorHAnsi" w:hAnsiTheme="minorHAnsi" w:cstheme="minorHAnsi"/>
        </w:rPr>
      </w:pPr>
    </w:p>
    <w:p w14:paraId="76F680B8" w14:textId="77777777" w:rsidR="000063C4" w:rsidRPr="000063C4" w:rsidRDefault="000063C4" w:rsidP="000063C4">
      <w:pPr>
        <w:pStyle w:val="Default"/>
        <w:numPr>
          <w:ilvl w:val="1"/>
          <w:numId w:val="7"/>
        </w:numPr>
        <w:jc w:val="both"/>
        <w:rPr>
          <w:rFonts w:asciiTheme="minorHAnsi" w:hAnsiTheme="minorHAnsi" w:cstheme="minorHAnsi"/>
        </w:rPr>
      </w:pPr>
      <w:r w:rsidRPr="000063C4">
        <w:rPr>
          <w:rFonts w:asciiTheme="minorHAnsi" w:hAnsiTheme="minorHAnsi" w:cstheme="minorHAnsi"/>
        </w:rPr>
        <w:t>cholecalciferol</w:t>
      </w:r>
    </w:p>
    <w:p w14:paraId="69B5161E" w14:textId="77777777" w:rsidR="000063C4" w:rsidRPr="000063C4" w:rsidRDefault="000063C4" w:rsidP="000063C4">
      <w:pPr>
        <w:pStyle w:val="Default"/>
        <w:jc w:val="both"/>
        <w:rPr>
          <w:rFonts w:asciiTheme="minorHAnsi" w:hAnsiTheme="minorHAnsi" w:cstheme="minorHAnsi"/>
        </w:rPr>
      </w:pPr>
    </w:p>
    <w:p w14:paraId="631E5FBA" w14:textId="77777777" w:rsidR="000063C4" w:rsidRPr="000063C4" w:rsidRDefault="000063C4" w:rsidP="000063C4">
      <w:pPr>
        <w:pStyle w:val="Default"/>
        <w:jc w:val="both"/>
        <w:rPr>
          <w:rFonts w:asciiTheme="minorHAnsi" w:hAnsiTheme="minorHAnsi" w:cstheme="minorHAnsi"/>
        </w:rPr>
      </w:pPr>
    </w:p>
    <w:p w14:paraId="1F4B52D1" w14:textId="77777777" w:rsidR="000063C4" w:rsidRPr="000063C4" w:rsidRDefault="000063C4" w:rsidP="000063C4">
      <w:pPr>
        <w:pStyle w:val="Default"/>
        <w:numPr>
          <w:ilvl w:val="1"/>
          <w:numId w:val="7"/>
        </w:numPr>
        <w:jc w:val="both"/>
        <w:rPr>
          <w:rFonts w:asciiTheme="minorHAnsi" w:hAnsiTheme="minorHAnsi" w:cstheme="minorHAnsi"/>
        </w:rPr>
      </w:pPr>
      <w:r w:rsidRPr="000063C4">
        <w:rPr>
          <w:rFonts w:asciiTheme="minorHAnsi" w:hAnsiTheme="minorHAnsi" w:cstheme="minorHAnsi"/>
        </w:rPr>
        <w:t>phosphate</w:t>
      </w:r>
    </w:p>
    <w:p w14:paraId="27B4D326" w14:textId="77777777" w:rsidR="000063C4" w:rsidRPr="000063C4" w:rsidRDefault="000063C4" w:rsidP="000063C4">
      <w:pPr>
        <w:pStyle w:val="Default"/>
        <w:jc w:val="both"/>
        <w:rPr>
          <w:rFonts w:asciiTheme="minorHAnsi" w:hAnsiTheme="minorHAnsi" w:cstheme="minorHAnsi"/>
        </w:rPr>
      </w:pPr>
    </w:p>
    <w:p w14:paraId="5F152D9F" w14:textId="77777777" w:rsidR="000063C4" w:rsidRPr="000063C4" w:rsidRDefault="000063C4" w:rsidP="000063C4">
      <w:pPr>
        <w:pStyle w:val="Default"/>
        <w:jc w:val="both"/>
        <w:rPr>
          <w:rFonts w:asciiTheme="minorHAnsi" w:hAnsiTheme="minorHAnsi" w:cstheme="minorHAnsi"/>
        </w:rPr>
      </w:pPr>
    </w:p>
    <w:p w14:paraId="4A841E47" w14:textId="77777777" w:rsidR="000063C4" w:rsidRPr="000063C4" w:rsidRDefault="000063C4" w:rsidP="000063C4">
      <w:pPr>
        <w:pStyle w:val="Default"/>
        <w:numPr>
          <w:ilvl w:val="1"/>
          <w:numId w:val="7"/>
        </w:numPr>
        <w:jc w:val="both"/>
        <w:rPr>
          <w:rFonts w:asciiTheme="minorHAnsi" w:hAnsiTheme="minorHAnsi" w:cstheme="minorHAnsi"/>
        </w:rPr>
      </w:pPr>
      <w:r w:rsidRPr="000063C4">
        <w:rPr>
          <w:rFonts w:asciiTheme="minorHAnsi" w:hAnsiTheme="minorHAnsi" w:cstheme="minorHAnsi"/>
        </w:rPr>
        <w:t>xanthan</w:t>
      </w:r>
    </w:p>
    <w:p w14:paraId="498A6AC0" w14:textId="77777777" w:rsidR="000063C4" w:rsidRPr="000063C4" w:rsidRDefault="000063C4" w:rsidP="000063C4">
      <w:pPr>
        <w:pStyle w:val="Default"/>
        <w:jc w:val="both"/>
        <w:rPr>
          <w:rFonts w:asciiTheme="minorHAnsi" w:hAnsiTheme="minorHAnsi" w:cstheme="minorHAnsi"/>
        </w:rPr>
      </w:pPr>
    </w:p>
    <w:p w14:paraId="5E2E233C" w14:textId="77777777" w:rsidR="000063C4" w:rsidRPr="000063C4" w:rsidRDefault="000063C4" w:rsidP="000063C4">
      <w:pPr>
        <w:pStyle w:val="Default"/>
        <w:jc w:val="both"/>
        <w:rPr>
          <w:rFonts w:asciiTheme="minorHAnsi" w:hAnsiTheme="minorHAnsi" w:cstheme="minorHAnsi"/>
        </w:rPr>
      </w:pPr>
    </w:p>
    <w:p w14:paraId="2B0AACAF" w14:textId="77777777" w:rsidR="000063C4" w:rsidRPr="000063C4" w:rsidRDefault="000063C4" w:rsidP="000063C4">
      <w:pPr>
        <w:pStyle w:val="Default"/>
        <w:numPr>
          <w:ilvl w:val="1"/>
          <w:numId w:val="7"/>
        </w:numPr>
        <w:jc w:val="both"/>
        <w:rPr>
          <w:rFonts w:asciiTheme="minorHAnsi" w:hAnsiTheme="minorHAnsi" w:cstheme="minorHAnsi"/>
        </w:rPr>
      </w:pPr>
      <w:r w:rsidRPr="000063C4">
        <w:rPr>
          <w:rFonts w:asciiTheme="minorHAnsi" w:hAnsiTheme="minorHAnsi" w:cstheme="minorHAnsi"/>
        </w:rPr>
        <w:t>triglyceride?</w:t>
      </w:r>
    </w:p>
    <w:p w14:paraId="538F8107" w14:textId="77777777" w:rsidR="000063C4" w:rsidRPr="000063C4" w:rsidRDefault="000063C4" w:rsidP="000063C4">
      <w:pPr>
        <w:pStyle w:val="Default"/>
        <w:jc w:val="both"/>
        <w:rPr>
          <w:rFonts w:asciiTheme="minorHAnsi" w:hAnsiTheme="minorHAnsi" w:cstheme="minorHAnsi"/>
        </w:rPr>
      </w:pPr>
    </w:p>
    <w:p w14:paraId="4355C003" w14:textId="77777777" w:rsidR="000063C4" w:rsidRPr="000063C4" w:rsidRDefault="000063C4" w:rsidP="000063C4">
      <w:pPr>
        <w:pStyle w:val="Default"/>
        <w:jc w:val="both"/>
        <w:rPr>
          <w:rFonts w:asciiTheme="minorHAnsi" w:hAnsiTheme="minorHAnsi" w:cstheme="minorHAnsi"/>
        </w:rPr>
      </w:pPr>
    </w:p>
    <w:p w14:paraId="4BB3FE18" w14:textId="77777777" w:rsidR="000063C4" w:rsidRPr="000063C4" w:rsidRDefault="000063C4" w:rsidP="000063C4">
      <w:pPr>
        <w:pStyle w:val="Default"/>
        <w:jc w:val="both"/>
        <w:rPr>
          <w:rFonts w:asciiTheme="minorHAnsi" w:hAnsiTheme="minorHAnsi" w:cstheme="minorHAnsi"/>
        </w:rPr>
      </w:pPr>
    </w:p>
    <w:p w14:paraId="5327B1BD" w14:textId="77777777" w:rsidR="000063C4" w:rsidRPr="000063C4" w:rsidRDefault="000063C4" w:rsidP="000063C4">
      <w:pPr>
        <w:pStyle w:val="Default"/>
        <w:numPr>
          <w:ilvl w:val="0"/>
          <w:numId w:val="7"/>
        </w:numPr>
        <w:jc w:val="both"/>
        <w:rPr>
          <w:rFonts w:asciiTheme="minorHAnsi" w:hAnsiTheme="minorHAnsi" w:cstheme="minorHAnsi"/>
        </w:rPr>
      </w:pPr>
      <w:r w:rsidRPr="000063C4">
        <w:rPr>
          <w:rFonts w:asciiTheme="minorHAnsi" w:hAnsiTheme="minorHAnsi" w:cstheme="minorHAnsi"/>
        </w:rPr>
        <w:t>What is meant by a balanced diet?</w:t>
      </w:r>
    </w:p>
    <w:p w14:paraId="34DA8364" w14:textId="77777777" w:rsidR="000063C4" w:rsidRPr="000063C4" w:rsidRDefault="000063C4" w:rsidP="000063C4">
      <w:pPr>
        <w:pStyle w:val="Default"/>
        <w:jc w:val="both"/>
        <w:rPr>
          <w:rFonts w:asciiTheme="minorHAnsi" w:hAnsiTheme="minorHAnsi" w:cstheme="minorHAnsi"/>
        </w:rPr>
      </w:pPr>
    </w:p>
    <w:p w14:paraId="3DEF641A" w14:textId="77777777" w:rsidR="000063C4" w:rsidRPr="000063C4" w:rsidRDefault="000063C4" w:rsidP="000063C4">
      <w:pPr>
        <w:pStyle w:val="Default"/>
        <w:jc w:val="both"/>
        <w:rPr>
          <w:rFonts w:asciiTheme="minorHAnsi" w:hAnsiTheme="minorHAnsi" w:cstheme="minorHAnsi"/>
        </w:rPr>
      </w:pPr>
    </w:p>
    <w:p w14:paraId="23E00BF2" w14:textId="77777777" w:rsidR="000063C4" w:rsidRDefault="000063C4" w:rsidP="000063C4">
      <w:pPr>
        <w:pStyle w:val="Default"/>
        <w:jc w:val="both"/>
        <w:rPr>
          <w:rFonts w:asciiTheme="minorHAnsi" w:hAnsiTheme="minorHAnsi" w:cstheme="minorHAnsi"/>
        </w:rPr>
      </w:pPr>
    </w:p>
    <w:p w14:paraId="6536F5DD" w14:textId="77777777" w:rsidR="000063C4" w:rsidRDefault="000063C4" w:rsidP="000063C4">
      <w:pPr>
        <w:pStyle w:val="Default"/>
        <w:jc w:val="both"/>
        <w:rPr>
          <w:rFonts w:asciiTheme="minorHAnsi" w:hAnsiTheme="minorHAnsi" w:cstheme="minorHAnsi"/>
        </w:rPr>
      </w:pPr>
    </w:p>
    <w:p w14:paraId="08830CE9" w14:textId="77777777" w:rsidR="000063C4" w:rsidRDefault="000063C4" w:rsidP="000063C4">
      <w:pPr>
        <w:pStyle w:val="Default"/>
        <w:jc w:val="both"/>
        <w:rPr>
          <w:rFonts w:asciiTheme="minorHAnsi" w:hAnsiTheme="minorHAnsi" w:cstheme="minorHAnsi"/>
        </w:rPr>
      </w:pPr>
    </w:p>
    <w:p w14:paraId="2692F028" w14:textId="77777777" w:rsidR="000063C4" w:rsidRDefault="000063C4" w:rsidP="000063C4">
      <w:pPr>
        <w:pStyle w:val="Default"/>
        <w:jc w:val="both"/>
        <w:rPr>
          <w:rFonts w:asciiTheme="minorHAnsi" w:hAnsiTheme="minorHAnsi" w:cstheme="minorHAnsi"/>
        </w:rPr>
      </w:pPr>
    </w:p>
    <w:p w14:paraId="6E13FA22" w14:textId="77777777" w:rsidR="000063C4" w:rsidRDefault="000063C4" w:rsidP="000063C4">
      <w:pPr>
        <w:pStyle w:val="Default"/>
        <w:jc w:val="both"/>
        <w:rPr>
          <w:rFonts w:asciiTheme="minorHAnsi" w:hAnsiTheme="minorHAnsi" w:cstheme="minorHAnsi"/>
        </w:rPr>
      </w:pPr>
    </w:p>
    <w:p w14:paraId="0F6FCEC2" w14:textId="77777777" w:rsidR="000063C4" w:rsidRDefault="000063C4" w:rsidP="000063C4">
      <w:pPr>
        <w:pStyle w:val="Default"/>
        <w:jc w:val="both"/>
        <w:rPr>
          <w:rFonts w:asciiTheme="minorHAnsi" w:hAnsiTheme="minorHAnsi" w:cstheme="minorHAnsi"/>
        </w:rPr>
      </w:pPr>
    </w:p>
    <w:p w14:paraId="4F5BAB3D" w14:textId="77777777" w:rsidR="000063C4" w:rsidRDefault="000063C4" w:rsidP="000063C4">
      <w:pPr>
        <w:pStyle w:val="Default"/>
        <w:jc w:val="both"/>
        <w:rPr>
          <w:rFonts w:asciiTheme="minorHAnsi" w:hAnsiTheme="minorHAnsi" w:cstheme="minorHAnsi"/>
        </w:rPr>
      </w:pPr>
    </w:p>
    <w:p w14:paraId="0AC516EF" w14:textId="77777777" w:rsidR="000063C4" w:rsidRDefault="000063C4" w:rsidP="000063C4">
      <w:pPr>
        <w:pStyle w:val="Default"/>
        <w:jc w:val="both"/>
        <w:rPr>
          <w:rFonts w:asciiTheme="minorHAnsi" w:hAnsiTheme="minorHAnsi" w:cstheme="minorHAnsi"/>
        </w:rPr>
      </w:pPr>
    </w:p>
    <w:p w14:paraId="460D8526" w14:textId="77777777" w:rsidR="000063C4" w:rsidRPr="00E65493" w:rsidRDefault="000063C4" w:rsidP="000063C4">
      <w:pPr>
        <w:jc w:val="center"/>
      </w:pPr>
      <w:r>
        <w:rPr>
          <w:rFonts w:cstheme="minorHAnsi"/>
        </w:rPr>
        <w:t xml:space="preserve">  </w:t>
      </w:r>
      <w:r>
        <w:rPr>
          <w:sz w:val="24"/>
          <w:u w:val="single"/>
        </w:rPr>
        <w:t>Chemistry Links</w:t>
      </w:r>
    </w:p>
    <w:p w14:paraId="0FB9D0BC" w14:textId="77777777" w:rsidR="000063C4" w:rsidRPr="000063C4" w:rsidRDefault="000063C4" w:rsidP="000063C4">
      <w:pPr>
        <w:jc w:val="center"/>
        <w:rPr>
          <w:sz w:val="24"/>
        </w:rPr>
      </w:pPr>
      <w:r>
        <w:rPr>
          <w:sz w:val="24"/>
        </w:rPr>
        <w:t>You should have covered this in previous years of study, give the meaning to the word provided</w:t>
      </w:r>
    </w:p>
    <w:p w14:paraId="66896C2D" w14:textId="77777777" w:rsidR="000063C4" w:rsidRPr="000063C4" w:rsidRDefault="000063C4" w:rsidP="000063C4">
      <w:pPr>
        <w:pStyle w:val="Default"/>
        <w:jc w:val="both"/>
        <w:rPr>
          <w:rFonts w:asciiTheme="minorHAnsi" w:hAnsiTheme="minorHAnsi" w:cstheme="minorHAnsi"/>
        </w:rPr>
      </w:pPr>
    </w:p>
    <w:tbl>
      <w:tblPr>
        <w:tblW w:w="0" w:type="auto"/>
        <w:tblInd w:w="406" w:type="dxa"/>
        <w:tblLayout w:type="fixed"/>
        <w:tblCellMar>
          <w:top w:w="55" w:type="dxa"/>
          <w:left w:w="55" w:type="dxa"/>
          <w:bottom w:w="55" w:type="dxa"/>
          <w:right w:w="55" w:type="dxa"/>
        </w:tblCellMar>
        <w:tblLook w:val="04A0" w:firstRow="1" w:lastRow="0" w:firstColumn="1" w:lastColumn="0" w:noHBand="0" w:noVBand="1"/>
      </w:tblPr>
      <w:tblGrid>
        <w:gridCol w:w="2340"/>
        <w:gridCol w:w="8733"/>
      </w:tblGrid>
      <w:tr w:rsidR="000063C4" w:rsidRPr="000063C4" w14:paraId="001210BD" w14:textId="77777777" w:rsidTr="000063C4">
        <w:tc>
          <w:tcPr>
            <w:tcW w:w="2340" w:type="dxa"/>
            <w:tcBorders>
              <w:top w:val="single" w:sz="2" w:space="0" w:color="000000"/>
              <w:left w:val="single" w:sz="2" w:space="0" w:color="000000"/>
              <w:bottom w:val="single" w:sz="2" w:space="0" w:color="000000"/>
              <w:right w:val="nil"/>
            </w:tcBorders>
            <w:hideMark/>
          </w:tcPr>
          <w:p w14:paraId="4107D6CF" w14:textId="77777777" w:rsidR="000063C4" w:rsidRPr="000063C4" w:rsidRDefault="000063C4">
            <w:pPr>
              <w:pStyle w:val="TableContents"/>
              <w:spacing w:line="256" w:lineRule="auto"/>
              <w:jc w:val="center"/>
              <w:rPr>
                <w:rFonts w:asciiTheme="minorHAnsi" w:hAnsiTheme="minorHAnsi" w:cstheme="minorHAnsi"/>
              </w:rPr>
            </w:pPr>
            <w:r w:rsidRPr="000063C4">
              <w:rPr>
                <w:rFonts w:asciiTheme="minorHAnsi" w:hAnsiTheme="minorHAnsi" w:cstheme="minorHAnsi"/>
                <w:b/>
              </w:rPr>
              <w:t>Word</w:t>
            </w:r>
          </w:p>
        </w:tc>
        <w:tc>
          <w:tcPr>
            <w:tcW w:w="8733" w:type="dxa"/>
            <w:tcBorders>
              <w:top w:val="single" w:sz="2" w:space="0" w:color="000000"/>
              <w:left w:val="single" w:sz="2" w:space="0" w:color="000000"/>
              <w:bottom w:val="single" w:sz="2" w:space="0" w:color="000000"/>
              <w:right w:val="single" w:sz="2" w:space="0" w:color="000000"/>
            </w:tcBorders>
            <w:hideMark/>
          </w:tcPr>
          <w:p w14:paraId="64C8A295" w14:textId="77777777" w:rsidR="000063C4" w:rsidRPr="000063C4" w:rsidRDefault="000063C4">
            <w:pPr>
              <w:pStyle w:val="TableContents"/>
              <w:spacing w:line="256" w:lineRule="auto"/>
              <w:jc w:val="center"/>
              <w:rPr>
                <w:rFonts w:asciiTheme="minorHAnsi" w:hAnsiTheme="minorHAnsi" w:cstheme="minorHAnsi"/>
              </w:rPr>
            </w:pPr>
            <w:r w:rsidRPr="000063C4">
              <w:rPr>
                <w:rFonts w:asciiTheme="minorHAnsi" w:hAnsiTheme="minorHAnsi" w:cstheme="minorHAnsi"/>
                <w:b/>
              </w:rPr>
              <w:t>Meaning</w:t>
            </w:r>
          </w:p>
        </w:tc>
      </w:tr>
      <w:tr w:rsidR="000063C4" w:rsidRPr="000063C4" w14:paraId="30A42671" w14:textId="77777777" w:rsidTr="000063C4">
        <w:tc>
          <w:tcPr>
            <w:tcW w:w="2340" w:type="dxa"/>
            <w:tcBorders>
              <w:top w:val="nil"/>
              <w:left w:val="single" w:sz="2" w:space="0" w:color="000000"/>
              <w:bottom w:val="single" w:sz="2" w:space="0" w:color="000000"/>
              <w:right w:val="nil"/>
            </w:tcBorders>
          </w:tcPr>
          <w:p w14:paraId="5018D7A2" w14:textId="77777777" w:rsidR="000063C4" w:rsidRPr="000063C4" w:rsidRDefault="000063C4">
            <w:pPr>
              <w:pStyle w:val="TableContents"/>
              <w:spacing w:line="256" w:lineRule="auto"/>
              <w:jc w:val="both"/>
              <w:rPr>
                <w:rFonts w:asciiTheme="minorHAnsi" w:hAnsiTheme="minorHAnsi" w:cstheme="minorHAnsi"/>
              </w:rPr>
            </w:pPr>
          </w:p>
          <w:p w14:paraId="64154BCD" w14:textId="77777777" w:rsidR="000063C4" w:rsidRPr="000063C4" w:rsidRDefault="000063C4">
            <w:pPr>
              <w:pStyle w:val="TableContents"/>
              <w:spacing w:line="256" w:lineRule="auto"/>
              <w:jc w:val="both"/>
              <w:rPr>
                <w:rFonts w:asciiTheme="minorHAnsi" w:hAnsiTheme="minorHAnsi" w:cstheme="minorHAnsi"/>
              </w:rPr>
            </w:pPr>
            <w:r w:rsidRPr="000063C4">
              <w:rPr>
                <w:rFonts w:asciiTheme="minorHAnsi" w:hAnsiTheme="minorHAnsi" w:cstheme="minorHAnsi"/>
              </w:rPr>
              <w:t>Atom</w:t>
            </w:r>
          </w:p>
          <w:p w14:paraId="2009D8CF" w14:textId="77777777" w:rsidR="000063C4" w:rsidRPr="000063C4" w:rsidRDefault="000063C4">
            <w:pPr>
              <w:pStyle w:val="TableContents"/>
              <w:spacing w:line="256" w:lineRule="auto"/>
              <w:jc w:val="both"/>
              <w:rPr>
                <w:rFonts w:asciiTheme="minorHAnsi" w:hAnsiTheme="minorHAnsi" w:cstheme="minorHAnsi"/>
              </w:rPr>
            </w:pPr>
          </w:p>
          <w:p w14:paraId="34CF2ECE" w14:textId="77777777" w:rsidR="000063C4" w:rsidRPr="000063C4" w:rsidRDefault="000063C4">
            <w:pPr>
              <w:pStyle w:val="TableContents"/>
              <w:spacing w:line="256" w:lineRule="auto"/>
              <w:jc w:val="both"/>
              <w:rPr>
                <w:rFonts w:asciiTheme="minorHAnsi" w:hAnsiTheme="minorHAnsi" w:cstheme="minorHAnsi"/>
              </w:rPr>
            </w:pPr>
          </w:p>
        </w:tc>
        <w:tc>
          <w:tcPr>
            <w:tcW w:w="8733" w:type="dxa"/>
            <w:tcBorders>
              <w:top w:val="nil"/>
              <w:left w:val="single" w:sz="2" w:space="0" w:color="000000"/>
              <w:bottom w:val="single" w:sz="2" w:space="0" w:color="000000"/>
              <w:right w:val="single" w:sz="2" w:space="0" w:color="000000"/>
            </w:tcBorders>
          </w:tcPr>
          <w:p w14:paraId="0B4351C2" w14:textId="77777777" w:rsidR="000063C4" w:rsidRPr="000063C4" w:rsidRDefault="000063C4">
            <w:pPr>
              <w:pStyle w:val="TableContents"/>
              <w:spacing w:line="256" w:lineRule="auto"/>
              <w:jc w:val="both"/>
              <w:rPr>
                <w:rFonts w:asciiTheme="minorHAnsi" w:hAnsiTheme="minorHAnsi" w:cstheme="minorHAnsi"/>
              </w:rPr>
            </w:pPr>
          </w:p>
        </w:tc>
      </w:tr>
      <w:tr w:rsidR="000063C4" w:rsidRPr="000063C4" w14:paraId="737CE847" w14:textId="77777777" w:rsidTr="000063C4">
        <w:tc>
          <w:tcPr>
            <w:tcW w:w="2340" w:type="dxa"/>
            <w:tcBorders>
              <w:top w:val="nil"/>
              <w:left w:val="single" w:sz="2" w:space="0" w:color="000000"/>
              <w:bottom w:val="single" w:sz="2" w:space="0" w:color="000000"/>
              <w:right w:val="nil"/>
            </w:tcBorders>
          </w:tcPr>
          <w:p w14:paraId="246381E9" w14:textId="77777777" w:rsidR="000063C4" w:rsidRPr="000063C4" w:rsidRDefault="000063C4">
            <w:pPr>
              <w:pStyle w:val="TableContents"/>
              <w:spacing w:line="256" w:lineRule="auto"/>
              <w:jc w:val="both"/>
              <w:rPr>
                <w:rFonts w:asciiTheme="minorHAnsi" w:hAnsiTheme="minorHAnsi" w:cstheme="minorHAnsi"/>
              </w:rPr>
            </w:pPr>
          </w:p>
          <w:p w14:paraId="187B9EB7" w14:textId="77777777" w:rsidR="000063C4" w:rsidRPr="000063C4" w:rsidRDefault="000063C4">
            <w:pPr>
              <w:pStyle w:val="TableContents"/>
              <w:spacing w:line="256" w:lineRule="auto"/>
              <w:jc w:val="both"/>
              <w:rPr>
                <w:rFonts w:asciiTheme="minorHAnsi" w:hAnsiTheme="minorHAnsi" w:cstheme="minorHAnsi"/>
              </w:rPr>
            </w:pPr>
            <w:r w:rsidRPr="000063C4">
              <w:rPr>
                <w:rFonts w:asciiTheme="minorHAnsi" w:hAnsiTheme="minorHAnsi" w:cstheme="minorHAnsi"/>
              </w:rPr>
              <w:t>Molecule</w:t>
            </w:r>
          </w:p>
          <w:p w14:paraId="59848881" w14:textId="77777777" w:rsidR="000063C4" w:rsidRPr="000063C4" w:rsidRDefault="000063C4">
            <w:pPr>
              <w:pStyle w:val="TableContents"/>
              <w:spacing w:line="256" w:lineRule="auto"/>
              <w:jc w:val="both"/>
              <w:rPr>
                <w:rFonts w:asciiTheme="minorHAnsi" w:hAnsiTheme="minorHAnsi" w:cstheme="minorHAnsi"/>
              </w:rPr>
            </w:pPr>
          </w:p>
          <w:p w14:paraId="4C759547" w14:textId="77777777" w:rsidR="000063C4" w:rsidRPr="000063C4" w:rsidRDefault="000063C4">
            <w:pPr>
              <w:pStyle w:val="TableContents"/>
              <w:spacing w:line="256" w:lineRule="auto"/>
              <w:jc w:val="both"/>
              <w:rPr>
                <w:rFonts w:asciiTheme="minorHAnsi" w:hAnsiTheme="minorHAnsi" w:cstheme="minorHAnsi"/>
              </w:rPr>
            </w:pPr>
          </w:p>
        </w:tc>
        <w:tc>
          <w:tcPr>
            <w:tcW w:w="8733" w:type="dxa"/>
            <w:tcBorders>
              <w:top w:val="nil"/>
              <w:left w:val="single" w:sz="2" w:space="0" w:color="000000"/>
              <w:bottom w:val="single" w:sz="2" w:space="0" w:color="000000"/>
              <w:right w:val="single" w:sz="2" w:space="0" w:color="000000"/>
            </w:tcBorders>
          </w:tcPr>
          <w:p w14:paraId="55ECAB85" w14:textId="77777777" w:rsidR="000063C4" w:rsidRPr="000063C4" w:rsidRDefault="000063C4">
            <w:pPr>
              <w:pStyle w:val="TableContents"/>
              <w:spacing w:line="256" w:lineRule="auto"/>
              <w:jc w:val="both"/>
              <w:rPr>
                <w:rFonts w:asciiTheme="minorHAnsi" w:hAnsiTheme="minorHAnsi" w:cstheme="minorHAnsi"/>
              </w:rPr>
            </w:pPr>
          </w:p>
        </w:tc>
      </w:tr>
      <w:tr w:rsidR="000063C4" w:rsidRPr="000063C4" w14:paraId="237634D7" w14:textId="77777777" w:rsidTr="000063C4">
        <w:tc>
          <w:tcPr>
            <w:tcW w:w="2340" w:type="dxa"/>
            <w:tcBorders>
              <w:top w:val="nil"/>
              <w:left w:val="single" w:sz="2" w:space="0" w:color="000000"/>
              <w:bottom w:val="single" w:sz="2" w:space="0" w:color="000000"/>
              <w:right w:val="nil"/>
            </w:tcBorders>
          </w:tcPr>
          <w:p w14:paraId="19E7D944" w14:textId="77777777" w:rsidR="000063C4" w:rsidRPr="000063C4" w:rsidRDefault="000063C4">
            <w:pPr>
              <w:pStyle w:val="TableContents"/>
              <w:spacing w:line="256" w:lineRule="auto"/>
              <w:jc w:val="both"/>
              <w:rPr>
                <w:rFonts w:asciiTheme="minorHAnsi" w:hAnsiTheme="minorHAnsi" w:cstheme="minorHAnsi"/>
              </w:rPr>
            </w:pPr>
          </w:p>
          <w:p w14:paraId="6E86C7B6" w14:textId="77777777" w:rsidR="000063C4" w:rsidRPr="000063C4" w:rsidRDefault="000063C4">
            <w:pPr>
              <w:pStyle w:val="TableContents"/>
              <w:spacing w:line="256" w:lineRule="auto"/>
              <w:jc w:val="both"/>
              <w:rPr>
                <w:rFonts w:asciiTheme="minorHAnsi" w:hAnsiTheme="minorHAnsi" w:cstheme="minorHAnsi"/>
              </w:rPr>
            </w:pPr>
            <w:r w:rsidRPr="000063C4">
              <w:rPr>
                <w:rFonts w:asciiTheme="minorHAnsi" w:hAnsiTheme="minorHAnsi" w:cstheme="minorHAnsi"/>
              </w:rPr>
              <w:t>Ion</w:t>
            </w:r>
          </w:p>
          <w:p w14:paraId="43A8924B" w14:textId="77777777" w:rsidR="000063C4" w:rsidRPr="000063C4" w:rsidRDefault="000063C4">
            <w:pPr>
              <w:pStyle w:val="TableContents"/>
              <w:spacing w:line="256" w:lineRule="auto"/>
              <w:jc w:val="both"/>
              <w:rPr>
                <w:rFonts w:asciiTheme="minorHAnsi" w:hAnsiTheme="minorHAnsi" w:cstheme="minorHAnsi"/>
              </w:rPr>
            </w:pPr>
          </w:p>
          <w:p w14:paraId="350126C8" w14:textId="77777777" w:rsidR="000063C4" w:rsidRPr="000063C4" w:rsidRDefault="000063C4">
            <w:pPr>
              <w:pStyle w:val="TableContents"/>
              <w:spacing w:line="256" w:lineRule="auto"/>
              <w:jc w:val="both"/>
              <w:rPr>
                <w:rFonts w:asciiTheme="minorHAnsi" w:hAnsiTheme="minorHAnsi" w:cstheme="minorHAnsi"/>
              </w:rPr>
            </w:pPr>
          </w:p>
        </w:tc>
        <w:tc>
          <w:tcPr>
            <w:tcW w:w="8733" w:type="dxa"/>
            <w:tcBorders>
              <w:top w:val="nil"/>
              <w:left w:val="single" w:sz="2" w:space="0" w:color="000000"/>
              <w:bottom w:val="single" w:sz="2" w:space="0" w:color="000000"/>
              <w:right w:val="single" w:sz="2" w:space="0" w:color="000000"/>
            </w:tcBorders>
          </w:tcPr>
          <w:p w14:paraId="083990D7" w14:textId="77777777" w:rsidR="000063C4" w:rsidRPr="000063C4" w:rsidRDefault="000063C4">
            <w:pPr>
              <w:pStyle w:val="TableContents"/>
              <w:spacing w:line="256" w:lineRule="auto"/>
              <w:jc w:val="both"/>
              <w:rPr>
                <w:rFonts w:asciiTheme="minorHAnsi" w:hAnsiTheme="minorHAnsi" w:cstheme="minorHAnsi"/>
              </w:rPr>
            </w:pPr>
          </w:p>
        </w:tc>
      </w:tr>
      <w:tr w:rsidR="000063C4" w:rsidRPr="000063C4" w14:paraId="1DE55BE6" w14:textId="77777777" w:rsidTr="000063C4">
        <w:tc>
          <w:tcPr>
            <w:tcW w:w="2340" w:type="dxa"/>
            <w:tcBorders>
              <w:top w:val="nil"/>
              <w:left w:val="single" w:sz="2" w:space="0" w:color="000000"/>
              <w:bottom w:val="single" w:sz="2" w:space="0" w:color="000000"/>
              <w:right w:val="nil"/>
            </w:tcBorders>
          </w:tcPr>
          <w:p w14:paraId="08D5E072" w14:textId="77777777" w:rsidR="000063C4" w:rsidRPr="000063C4" w:rsidRDefault="000063C4">
            <w:pPr>
              <w:pStyle w:val="TableContents"/>
              <w:spacing w:line="256" w:lineRule="auto"/>
              <w:jc w:val="both"/>
              <w:rPr>
                <w:rFonts w:asciiTheme="minorHAnsi" w:hAnsiTheme="minorHAnsi" w:cstheme="minorHAnsi"/>
              </w:rPr>
            </w:pPr>
          </w:p>
          <w:p w14:paraId="10101BB5" w14:textId="77777777" w:rsidR="000063C4" w:rsidRPr="000063C4" w:rsidRDefault="000063C4">
            <w:pPr>
              <w:pStyle w:val="TableContents"/>
              <w:spacing w:line="256" w:lineRule="auto"/>
              <w:jc w:val="both"/>
              <w:rPr>
                <w:rFonts w:asciiTheme="minorHAnsi" w:hAnsiTheme="minorHAnsi" w:cstheme="minorHAnsi"/>
              </w:rPr>
            </w:pPr>
            <w:r w:rsidRPr="000063C4">
              <w:rPr>
                <w:rFonts w:asciiTheme="minorHAnsi" w:hAnsiTheme="minorHAnsi" w:cstheme="minorHAnsi"/>
              </w:rPr>
              <w:t>Element</w:t>
            </w:r>
          </w:p>
          <w:p w14:paraId="55039B43" w14:textId="77777777" w:rsidR="000063C4" w:rsidRPr="000063C4" w:rsidRDefault="000063C4">
            <w:pPr>
              <w:pStyle w:val="TableContents"/>
              <w:spacing w:line="256" w:lineRule="auto"/>
              <w:jc w:val="both"/>
              <w:rPr>
                <w:rFonts w:asciiTheme="minorHAnsi" w:hAnsiTheme="minorHAnsi" w:cstheme="minorHAnsi"/>
              </w:rPr>
            </w:pPr>
          </w:p>
          <w:p w14:paraId="06682F23" w14:textId="77777777" w:rsidR="000063C4" w:rsidRPr="000063C4" w:rsidRDefault="000063C4">
            <w:pPr>
              <w:pStyle w:val="TableContents"/>
              <w:spacing w:line="256" w:lineRule="auto"/>
              <w:jc w:val="both"/>
              <w:rPr>
                <w:rFonts w:asciiTheme="minorHAnsi" w:hAnsiTheme="minorHAnsi" w:cstheme="minorHAnsi"/>
              </w:rPr>
            </w:pPr>
          </w:p>
        </w:tc>
        <w:tc>
          <w:tcPr>
            <w:tcW w:w="8733" w:type="dxa"/>
            <w:tcBorders>
              <w:top w:val="nil"/>
              <w:left w:val="single" w:sz="2" w:space="0" w:color="000000"/>
              <w:bottom w:val="single" w:sz="2" w:space="0" w:color="000000"/>
              <w:right w:val="single" w:sz="2" w:space="0" w:color="000000"/>
            </w:tcBorders>
          </w:tcPr>
          <w:p w14:paraId="65E5045D" w14:textId="77777777" w:rsidR="000063C4" w:rsidRPr="000063C4" w:rsidRDefault="000063C4">
            <w:pPr>
              <w:pStyle w:val="TableContents"/>
              <w:spacing w:line="256" w:lineRule="auto"/>
              <w:jc w:val="both"/>
              <w:rPr>
                <w:rFonts w:asciiTheme="minorHAnsi" w:hAnsiTheme="minorHAnsi" w:cstheme="minorHAnsi"/>
              </w:rPr>
            </w:pPr>
          </w:p>
        </w:tc>
      </w:tr>
      <w:tr w:rsidR="000063C4" w:rsidRPr="000063C4" w14:paraId="58985EB5" w14:textId="77777777" w:rsidTr="000063C4">
        <w:tc>
          <w:tcPr>
            <w:tcW w:w="2340" w:type="dxa"/>
            <w:tcBorders>
              <w:top w:val="nil"/>
              <w:left w:val="single" w:sz="2" w:space="0" w:color="000000"/>
              <w:bottom w:val="single" w:sz="2" w:space="0" w:color="000000"/>
              <w:right w:val="nil"/>
            </w:tcBorders>
          </w:tcPr>
          <w:p w14:paraId="0303408E" w14:textId="77777777" w:rsidR="000063C4" w:rsidRPr="000063C4" w:rsidRDefault="000063C4">
            <w:pPr>
              <w:pStyle w:val="TableContents"/>
              <w:spacing w:line="256" w:lineRule="auto"/>
              <w:jc w:val="both"/>
              <w:rPr>
                <w:rFonts w:asciiTheme="minorHAnsi" w:hAnsiTheme="minorHAnsi" w:cstheme="minorHAnsi"/>
              </w:rPr>
            </w:pPr>
          </w:p>
          <w:p w14:paraId="2ED02B54" w14:textId="77777777" w:rsidR="000063C4" w:rsidRPr="000063C4" w:rsidRDefault="000063C4">
            <w:pPr>
              <w:pStyle w:val="TableContents"/>
              <w:spacing w:line="256" w:lineRule="auto"/>
              <w:jc w:val="both"/>
              <w:rPr>
                <w:rFonts w:asciiTheme="minorHAnsi" w:hAnsiTheme="minorHAnsi" w:cstheme="minorHAnsi"/>
              </w:rPr>
            </w:pPr>
            <w:r w:rsidRPr="000063C4">
              <w:rPr>
                <w:rFonts w:asciiTheme="minorHAnsi" w:hAnsiTheme="minorHAnsi" w:cstheme="minorHAnsi"/>
              </w:rPr>
              <w:t>Ionic bond</w:t>
            </w:r>
          </w:p>
          <w:p w14:paraId="031B01A6" w14:textId="77777777" w:rsidR="000063C4" w:rsidRPr="000063C4" w:rsidRDefault="000063C4">
            <w:pPr>
              <w:pStyle w:val="TableContents"/>
              <w:spacing w:line="256" w:lineRule="auto"/>
              <w:jc w:val="both"/>
              <w:rPr>
                <w:rFonts w:asciiTheme="minorHAnsi" w:hAnsiTheme="minorHAnsi" w:cstheme="minorHAnsi"/>
              </w:rPr>
            </w:pPr>
          </w:p>
          <w:p w14:paraId="3E1AF667" w14:textId="77777777" w:rsidR="000063C4" w:rsidRPr="000063C4" w:rsidRDefault="000063C4">
            <w:pPr>
              <w:pStyle w:val="TableContents"/>
              <w:spacing w:line="256" w:lineRule="auto"/>
              <w:jc w:val="both"/>
              <w:rPr>
                <w:rFonts w:asciiTheme="minorHAnsi" w:hAnsiTheme="minorHAnsi" w:cstheme="minorHAnsi"/>
              </w:rPr>
            </w:pPr>
          </w:p>
        </w:tc>
        <w:tc>
          <w:tcPr>
            <w:tcW w:w="8733" w:type="dxa"/>
            <w:tcBorders>
              <w:top w:val="nil"/>
              <w:left w:val="single" w:sz="2" w:space="0" w:color="000000"/>
              <w:bottom w:val="single" w:sz="2" w:space="0" w:color="000000"/>
              <w:right w:val="single" w:sz="2" w:space="0" w:color="000000"/>
            </w:tcBorders>
          </w:tcPr>
          <w:p w14:paraId="2B6B90A2" w14:textId="77777777" w:rsidR="000063C4" w:rsidRPr="000063C4" w:rsidRDefault="000063C4">
            <w:pPr>
              <w:pStyle w:val="TableContents"/>
              <w:spacing w:line="256" w:lineRule="auto"/>
              <w:jc w:val="both"/>
              <w:rPr>
                <w:rFonts w:asciiTheme="minorHAnsi" w:hAnsiTheme="minorHAnsi" w:cstheme="minorHAnsi"/>
              </w:rPr>
            </w:pPr>
          </w:p>
        </w:tc>
      </w:tr>
      <w:tr w:rsidR="000063C4" w:rsidRPr="000063C4" w14:paraId="62C6B476" w14:textId="77777777" w:rsidTr="000063C4">
        <w:tc>
          <w:tcPr>
            <w:tcW w:w="2340" w:type="dxa"/>
            <w:tcBorders>
              <w:top w:val="nil"/>
              <w:left w:val="single" w:sz="2" w:space="0" w:color="000000"/>
              <w:bottom w:val="single" w:sz="2" w:space="0" w:color="000000"/>
              <w:right w:val="nil"/>
            </w:tcBorders>
          </w:tcPr>
          <w:p w14:paraId="68762702" w14:textId="77777777" w:rsidR="000063C4" w:rsidRPr="000063C4" w:rsidRDefault="000063C4">
            <w:pPr>
              <w:pStyle w:val="TableContents"/>
              <w:spacing w:line="256" w:lineRule="auto"/>
              <w:jc w:val="both"/>
              <w:rPr>
                <w:rFonts w:asciiTheme="minorHAnsi" w:hAnsiTheme="minorHAnsi" w:cstheme="minorHAnsi"/>
              </w:rPr>
            </w:pPr>
          </w:p>
          <w:p w14:paraId="17C36F17" w14:textId="77777777" w:rsidR="000063C4" w:rsidRPr="000063C4" w:rsidRDefault="000063C4">
            <w:pPr>
              <w:pStyle w:val="TableContents"/>
              <w:spacing w:line="256" w:lineRule="auto"/>
              <w:jc w:val="both"/>
              <w:rPr>
                <w:rFonts w:asciiTheme="minorHAnsi" w:hAnsiTheme="minorHAnsi" w:cstheme="minorHAnsi"/>
              </w:rPr>
            </w:pPr>
            <w:r w:rsidRPr="000063C4">
              <w:rPr>
                <w:rFonts w:asciiTheme="minorHAnsi" w:hAnsiTheme="minorHAnsi" w:cstheme="minorHAnsi"/>
              </w:rPr>
              <w:t>Covalent bond</w:t>
            </w:r>
          </w:p>
          <w:p w14:paraId="3F898665" w14:textId="77777777" w:rsidR="000063C4" w:rsidRPr="000063C4" w:rsidRDefault="000063C4">
            <w:pPr>
              <w:pStyle w:val="TableContents"/>
              <w:spacing w:line="256" w:lineRule="auto"/>
              <w:jc w:val="both"/>
              <w:rPr>
                <w:rFonts w:asciiTheme="minorHAnsi" w:hAnsiTheme="minorHAnsi" w:cstheme="minorHAnsi"/>
              </w:rPr>
            </w:pPr>
          </w:p>
          <w:p w14:paraId="19F59DA5" w14:textId="77777777" w:rsidR="000063C4" w:rsidRPr="000063C4" w:rsidRDefault="000063C4">
            <w:pPr>
              <w:pStyle w:val="TableContents"/>
              <w:spacing w:line="256" w:lineRule="auto"/>
              <w:jc w:val="both"/>
              <w:rPr>
                <w:rFonts w:asciiTheme="minorHAnsi" w:hAnsiTheme="minorHAnsi" w:cstheme="minorHAnsi"/>
              </w:rPr>
            </w:pPr>
          </w:p>
        </w:tc>
        <w:tc>
          <w:tcPr>
            <w:tcW w:w="8733" w:type="dxa"/>
            <w:tcBorders>
              <w:top w:val="nil"/>
              <w:left w:val="single" w:sz="2" w:space="0" w:color="000000"/>
              <w:bottom w:val="single" w:sz="2" w:space="0" w:color="000000"/>
              <w:right w:val="single" w:sz="2" w:space="0" w:color="000000"/>
            </w:tcBorders>
          </w:tcPr>
          <w:p w14:paraId="7EAD8B52" w14:textId="77777777" w:rsidR="000063C4" w:rsidRPr="000063C4" w:rsidRDefault="000063C4">
            <w:pPr>
              <w:pStyle w:val="TableContents"/>
              <w:spacing w:line="256" w:lineRule="auto"/>
              <w:jc w:val="both"/>
              <w:rPr>
                <w:rFonts w:asciiTheme="minorHAnsi" w:hAnsiTheme="minorHAnsi" w:cstheme="minorHAnsi"/>
              </w:rPr>
            </w:pPr>
          </w:p>
        </w:tc>
      </w:tr>
      <w:tr w:rsidR="000063C4" w:rsidRPr="000063C4" w14:paraId="34B1A1A3" w14:textId="77777777" w:rsidTr="000063C4">
        <w:tc>
          <w:tcPr>
            <w:tcW w:w="2340" w:type="dxa"/>
            <w:tcBorders>
              <w:top w:val="nil"/>
              <w:left w:val="single" w:sz="2" w:space="0" w:color="000000"/>
              <w:bottom w:val="single" w:sz="2" w:space="0" w:color="000000"/>
              <w:right w:val="nil"/>
            </w:tcBorders>
          </w:tcPr>
          <w:p w14:paraId="7C05ED74" w14:textId="77777777" w:rsidR="000063C4" w:rsidRPr="000063C4" w:rsidRDefault="000063C4">
            <w:pPr>
              <w:pStyle w:val="TableContents"/>
              <w:spacing w:line="256" w:lineRule="auto"/>
              <w:jc w:val="both"/>
              <w:rPr>
                <w:rFonts w:asciiTheme="minorHAnsi" w:hAnsiTheme="minorHAnsi" w:cstheme="minorHAnsi"/>
              </w:rPr>
            </w:pPr>
          </w:p>
          <w:p w14:paraId="0A736C23" w14:textId="77777777" w:rsidR="000063C4" w:rsidRPr="000063C4" w:rsidRDefault="000063C4">
            <w:pPr>
              <w:pStyle w:val="TableContents"/>
              <w:spacing w:line="256" w:lineRule="auto"/>
              <w:jc w:val="both"/>
              <w:rPr>
                <w:rFonts w:asciiTheme="minorHAnsi" w:hAnsiTheme="minorHAnsi" w:cstheme="minorHAnsi"/>
              </w:rPr>
            </w:pPr>
            <w:r w:rsidRPr="000063C4">
              <w:rPr>
                <w:rFonts w:asciiTheme="minorHAnsi" w:hAnsiTheme="minorHAnsi" w:cstheme="minorHAnsi"/>
              </w:rPr>
              <w:t>Acid</w:t>
            </w:r>
          </w:p>
          <w:p w14:paraId="09082AE6" w14:textId="77777777" w:rsidR="000063C4" w:rsidRPr="000063C4" w:rsidRDefault="000063C4">
            <w:pPr>
              <w:pStyle w:val="TableContents"/>
              <w:spacing w:line="256" w:lineRule="auto"/>
              <w:jc w:val="both"/>
              <w:rPr>
                <w:rFonts w:asciiTheme="minorHAnsi" w:hAnsiTheme="minorHAnsi" w:cstheme="minorHAnsi"/>
              </w:rPr>
            </w:pPr>
          </w:p>
          <w:p w14:paraId="1962652A" w14:textId="77777777" w:rsidR="000063C4" w:rsidRPr="000063C4" w:rsidRDefault="000063C4">
            <w:pPr>
              <w:pStyle w:val="TableContents"/>
              <w:spacing w:line="256" w:lineRule="auto"/>
              <w:jc w:val="both"/>
              <w:rPr>
                <w:rFonts w:asciiTheme="minorHAnsi" w:hAnsiTheme="minorHAnsi" w:cstheme="minorHAnsi"/>
              </w:rPr>
            </w:pPr>
          </w:p>
        </w:tc>
        <w:tc>
          <w:tcPr>
            <w:tcW w:w="8733" w:type="dxa"/>
            <w:tcBorders>
              <w:top w:val="nil"/>
              <w:left w:val="single" w:sz="2" w:space="0" w:color="000000"/>
              <w:bottom w:val="single" w:sz="2" w:space="0" w:color="000000"/>
              <w:right w:val="single" w:sz="2" w:space="0" w:color="000000"/>
            </w:tcBorders>
          </w:tcPr>
          <w:p w14:paraId="6ECFCB28" w14:textId="77777777" w:rsidR="000063C4" w:rsidRPr="000063C4" w:rsidRDefault="000063C4">
            <w:pPr>
              <w:pStyle w:val="TableContents"/>
              <w:spacing w:line="256" w:lineRule="auto"/>
              <w:jc w:val="both"/>
              <w:rPr>
                <w:rFonts w:asciiTheme="minorHAnsi" w:hAnsiTheme="minorHAnsi" w:cstheme="minorHAnsi"/>
              </w:rPr>
            </w:pPr>
          </w:p>
        </w:tc>
      </w:tr>
      <w:tr w:rsidR="000063C4" w:rsidRPr="000063C4" w14:paraId="529DD5AF" w14:textId="77777777" w:rsidTr="000063C4">
        <w:tc>
          <w:tcPr>
            <w:tcW w:w="2340" w:type="dxa"/>
            <w:tcBorders>
              <w:top w:val="nil"/>
              <w:left w:val="single" w:sz="2" w:space="0" w:color="000000"/>
              <w:bottom w:val="single" w:sz="2" w:space="0" w:color="000000"/>
              <w:right w:val="nil"/>
            </w:tcBorders>
          </w:tcPr>
          <w:p w14:paraId="1D92B778" w14:textId="77777777" w:rsidR="000063C4" w:rsidRPr="000063C4" w:rsidRDefault="000063C4">
            <w:pPr>
              <w:pStyle w:val="TableContents"/>
              <w:spacing w:line="256" w:lineRule="auto"/>
              <w:jc w:val="both"/>
              <w:rPr>
                <w:rFonts w:asciiTheme="minorHAnsi" w:hAnsiTheme="minorHAnsi" w:cstheme="minorHAnsi"/>
              </w:rPr>
            </w:pPr>
          </w:p>
          <w:p w14:paraId="2095347D" w14:textId="77777777" w:rsidR="000063C4" w:rsidRPr="000063C4" w:rsidRDefault="000063C4">
            <w:pPr>
              <w:pStyle w:val="TableContents"/>
              <w:spacing w:line="256" w:lineRule="auto"/>
              <w:jc w:val="both"/>
              <w:rPr>
                <w:rFonts w:asciiTheme="minorHAnsi" w:hAnsiTheme="minorHAnsi" w:cstheme="minorHAnsi"/>
              </w:rPr>
            </w:pPr>
            <w:r w:rsidRPr="000063C4">
              <w:rPr>
                <w:rFonts w:asciiTheme="minorHAnsi" w:hAnsiTheme="minorHAnsi" w:cstheme="minorHAnsi"/>
              </w:rPr>
              <w:t>Base</w:t>
            </w:r>
          </w:p>
          <w:p w14:paraId="170B543D" w14:textId="77777777" w:rsidR="000063C4" w:rsidRPr="000063C4" w:rsidRDefault="000063C4">
            <w:pPr>
              <w:pStyle w:val="TableContents"/>
              <w:spacing w:line="256" w:lineRule="auto"/>
              <w:jc w:val="both"/>
              <w:rPr>
                <w:rFonts w:asciiTheme="minorHAnsi" w:hAnsiTheme="minorHAnsi" w:cstheme="minorHAnsi"/>
              </w:rPr>
            </w:pPr>
          </w:p>
          <w:p w14:paraId="28AB5DD0" w14:textId="77777777" w:rsidR="000063C4" w:rsidRPr="000063C4" w:rsidRDefault="000063C4">
            <w:pPr>
              <w:pStyle w:val="TableContents"/>
              <w:spacing w:line="256" w:lineRule="auto"/>
              <w:jc w:val="both"/>
              <w:rPr>
                <w:rFonts w:asciiTheme="minorHAnsi" w:hAnsiTheme="minorHAnsi" w:cstheme="minorHAnsi"/>
              </w:rPr>
            </w:pPr>
          </w:p>
        </w:tc>
        <w:tc>
          <w:tcPr>
            <w:tcW w:w="8733" w:type="dxa"/>
            <w:tcBorders>
              <w:top w:val="nil"/>
              <w:left w:val="single" w:sz="2" w:space="0" w:color="000000"/>
              <w:bottom w:val="single" w:sz="2" w:space="0" w:color="000000"/>
              <w:right w:val="single" w:sz="2" w:space="0" w:color="000000"/>
            </w:tcBorders>
          </w:tcPr>
          <w:p w14:paraId="513AAA23" w14:textId="77777777" w:rsidR="000063C4" w:rsidRPr="000063C4" w:rsidRDefault="000063C4">
            <w:pPr>
              <w:pStyle w:val="TableContents"/>
              <w:spacing w:line="256" w:lineRule="auto"/>
              <w:jc w:val="both"/>
              <w:rPr>
                <w:rFonts w:asciiTheme="minorHAnsi" w:hAnsiTheme="minorHAnsi" w:cstheme="minorHAnsi"/>
              </w:rPr>
            </w:pPr>
          </w:p>
        </w:tc>
      </w:tr>
      <w:tr w:rsidR="000063C4" w:rsidRPr="000063C4" w14:paraId="7251F612" w14:textId="77777777" w:rsidTr="000063C4">
        <w:tc>
          <w:tcPr>
            <w:tcW w:w="2340" w:type="dxa"/>
            <w:tcBorders>
              <w:top w:val="nil"/>
              <w:left w:val="single" w:sz="2" w:space="0" w:color="000000"/>
              <w:bottom w:val="single" w:sz="2" w:space="0" w:color="000000"/>
              <w:right w:val="nil"/>
            </w:tcBorders>
          </w:tcPr>
          <w:p w14:paraId="0C1B73AB" w14:textId="77777777" w:rsidR="000063C4" w:rsidRPr="000063C4" w:rsidRDefault="000063C4">
            <w:pPr>
              <w:pStyle w:val="TableContents"/>
              <w:spacing w:line="256" w:lineRule="auto"/>
              <w:jc w:val="both"/>
              <w:rPr>
                <w:rFonts w:asciiTheme="minorHAnsi" w:hAnsiTheme="minorHAnsi" w:cstheme="minorHAnsi"/>
              </w:rPr>
            </w:pPr>
          </w:p>
          <w:p w14:paraId="1431197A" w14:textId="77777777" w:rsidR="000063C4" w:rsidRPr="000063C4" w:rsidRDefault="000063C4">
            <w:pPr>
              <w:pStyle w:val="TableContents"/>
              <w:spacing w:line="256" w:lineRule="auto"/>
              <w:jc w:val="both"/>
              <w:rPr>
                <w:rFonts w:asciiTheme="minorHAnsi" w:hAnsiTheme="minorHAnsi" w:cstheme="minorHAnsi"/>
              </w:rPr>
            </w:pPr>
            <w:r w:rsidRPr="000063C4">
              <w:rPr>
                <w:rFonts w:asciiTheme="minorHAnsi" w:hAnsiTheme="minorHAnsi" w:cstheme="minorHAnsi"/>
              </w:rPr>
              <w:t>Polymer</w:t>
            </w:r>
          </w:p>
          <w:p w14:paraId="3AAB1332" w14:textId="77777777" w:rsidR="000063C4" w:rsidRPr="000063C4" w:rsidRDefault="000063C4">
            <w:pPr>
              <w:pStyle w:val="TableContents"/>
              <w:spacing w:line="256" w:lineRule="auto"/>
              <w:jc w:val="both"/>
              <w:rPr>
                <w:rFonts w:asciiTheme="minorHAnsi" w:hAnsiTheme="minorHAnsi" w:cstheme="minorHAnsi"/>
              </w:rPr>
            </w:pPr>
          </w:p>
          <w:p w14:paraId="500C2FA4" w14:textId="77777777" w:rsidR="000063C4" w:rsidRPr="000063C4" w:rsidRDefault="000063C4">
            <w:pPr>
              <w:pStyle w:val="TableContents"/>
              <w:spacing w:line="256" w:lineRule="auto"/>
              <w:jc w:val="both"/>
              <w:rPr>
                <w:rFonts w:asciiTheme="minorHAnsi" w:hAnsiTheme="minorHAnsi" w:cstheme="minorHAnsi"/>
              </w:rPr>
            </w:pPr>
          </w:p>
        </w:tc>
        <w:tc>
          <w:tcPr>
            <w:tcW w:w="8733" w:type="dxa"/>
            <w:tcBorders>
              <w:top w:val="nil"/>
              <w:left w:val="single" w:sz="2" w:space="0" w:color="000000"/>
              <w:bottom w:val="single" w:sz="2" w:space="0" w:color="000000"/>
              <w:right w:val="single" w:sz="2" w:space="0" w:color="000000"/>
            </w:tcBorders>
          </w:tcPr>
          <w:p w14:paraId="7E8C958B" w14:textId="77777777" w:rsidR="000063C4" w:rsidRPr="000063C4" w:rsidRDefault="000063C4">
            <w:pPr>
              <w:pStyle w:val="TableContents"/>
              <w:spacing w:line="256" w:lineRule="auto"/>
              <w:jc w:val="both"/>
              <w:rPr>
                <w:rFonts w:asciiTheme="minorHAnsi" w:hAnsiTheme="minorHAnsi" w:cstheme="minorHAnsi"/>
              </w:rPr>
            </w:pPr>
          </w:p>
        </w:tc>
      </w:tr>
      <w:tr w:rsidR="000063C4" w:rsidRPr="000063C4" w14:paraId="257D0EDF" w14:textId="77777777" w:rsidTr="000063C4">
        <w:tc>
          <w:tcPr>
            <w:tcW w:w="2340" w:type="dxa"/>
            <w:tcBorders>
              <w:top w:val="nil"/>
              <w:left w:val="single" w:sz="2" w:space="0" w:color="000000"/>
              <w:bottom w:val="single" w:sz="2" w:space="0" w:color="000000"/>
              <w:right w:val="nil"/>
            </w:tcBorders>
          </w:tcPr>
          <w:p w14:paraId="4D5A050D" w14:textId="77777777" w:rsidR="000063C4" w:rsidRPr="000063C4" w:rsidRDefault="000063C4">
            <w:pPr>
              <w:pStyle w:val="TableContents"/>
              <w:spacing w:line="256" w:lineRule="auto"/>
              <w:jc w:val="both"/>
              <w:rPr>
                <w:rFonts w:asciiTheme="minorHAnsi" w:hAnsiTheme="minorHAnsi" w:cstheme="minorHAnsi"/>
              </w:rPr>
            </w:pPr>
          </w:p>
          <w:p w14:paraId="1180AEF3" w14:textId="77777777" w:rsidR="000063C4" w:rsidRPr="000063C4" w:rsidRDefault="000063C4">
            <w:pPr>
              <w:pStyle w:val="TableContents"/>
              <w:spacing w:line="256" w:lineRule="auto"/>
              <w:jc w:val="both"/>
              <w:rPr>
                <w:rFonts w:asciiTheme="minorHAnsi" w:hAnsiTheme="minorHAnsi" w:cstheme="minorHAnsi"/>
              </w:rPr>
            </w:pPr>
            <w:r w:rsidRPr="000063C4">
              <w:rPr>
                <w:rFonts w:asciiTheme="minorHAnsi" w:hAnsiTheme="minorHAnsi" w:cstheme="minorHAnsi"/>
              </w:rPr>
              <w:t>Monomer</w:t>
            </w:r>
          </w:p>
          <w:p w14:paraId="10C450FC" w14:textId="77777777" w:rsidR="000063C4" w:rsidRPr="000063C4" w:rsidRDefault="000063C4">
            <w:pPr>
              <w:pStyle w:val="TableContents"/>
              <w:spacing w:line="256" w:lineRule="auto"/>
              <w:jc w:val="both"/>
              <w:rPr>
                <w:rFonts w:asciiTheme="minorHAnsi" w:hAnsiTheme="minorHAnsi" w:cstheme="minorHAnsi"/>
              </w:rPr>
            </w:pPr>
          </w:p>
          <w:p w14:paraId="56638992" w14:textId="77777777" w:rsidR="000063C4" w:rsidRPr="000063C4" w:rsidRDefault="000063C4">
            <w:pPr>
              <w:pStyle w:val="TableContents"/>
              <w:spacing w:line="256" w:lineRule="auto"/>
              <w:jc w:val="both"/>
              <w:rPr>
                <w:rFonts w:asciiTheme="minorHAnsi" w:hAnsiTheme="minorHAnsi" w:cstheme="minorHAnsi"/>
              </w:rPr>
            </w:pPr>
          </w:p>
        </w:tc>
        <w:tc>
          <w:tcPr>
            <w:tcW w:w="8733" w:type="dxa"/>
            <w:tcBorders>
              <w:top w:val="nil"/>
              <w:left w:val="single" w:sz="2" w:space="0" w:color="000000"/>
              <w:bottom w:val="single" w:sz="2" w:space="0" w:color="000000"/>
              <w:right w:val="single" w:sz="2" w:space="0" w:color="000000"/>
            </w:tcBorders>
          </w:tcPr>
          <w:p w14:paraId="43A17E74" w14:textId="77777777" w:rsidR="000063C4" w:rsidRPr="000063C4" w:rsidRDefault="000063C4">
            <w:pPr>
              <w:pStyle w:val="TableContents"/>
              <w:spacing w:line="256" w:lineRule="auto"/>
              <w:jc w:val="both"/>
              <w:rPr>
                <w:rFonts w:asciiTheme="minorHAnsi" w:hAnsiTheme="minorHAnsi" w:cstheme="minorHAnsi"/>
              </w:rPr>
            </w:pPr>
          </w:p>
        </w:tc>
      </w:tr>
    </w:tbl>
    <w:p w14:paraId="49B0359C" w14:textId="77777777" w:rsidR="00EA0B62" w:rsidRDefault="00EA0B62" w:rsidP="00EA0B62">
      <w:pPr>
        <w:rPr>
          <w:b/>
          <w:sz w:val="44"/>
          <w:szCs w:val="44"/>
        </w:rPr>
      </w:pPr>
    </w:p>
    <w:p w14:paraId="08058F25" w14:textId="77777777" w:rsidR="00EA0B62" w:rsidRDefault="00EA0B62" w:rsidP="00EA0B62">
      <w:pPr>
        <w:rPr>
          <w:b/>
          <w:sz w:val="44"/>
          <w:szCs w:val="44"/>
        </w:rPr>
      </w:pPr>
    </w:p>
    <w:p w14:paraId="58514061" w14:textId="77777777" w:rsidR="000063C4" w:rsidRDefault="000063C4" w:rsidP="000063C4">
      <w:pPr>
        <w:jc w:val="center"/>
        <w:rPr>
          <w:sz w:val="24"/>
          <w:u w:val="single"/>
        </w:rPr>
      </w:pPr>
      <w:r w:rsidRPr="000D68AC">
        <w:rPr>
          <w:sz w:val="24"/>
          <w:u w:val="single"/>
        </w:rPr>
        <w:t>Temperature, Pulse and Respiration</w:t>
      </w:r>
    </w:p>
    <w:p w14:paraId="401F9D15" w14:textId="77777777" w:rsidR="000063C4" w:rsidRDefault="000063C4" w:rsidP="000063C4">
      <w:pPr>
        <w:jc w:val="center"/>
        <w:rPr>
          <w:sz w:val="24"/>
        </w:rPr>
      </w:pPr>
      <w:r>
        <w:rPr>
          <w:sz w:val="24"/>
        </w:rPr>
        <w:t>You will learn how to monitor the health of animals and why this is important.</w:t>
      </w:r>
    </w:p>
    <w:p w14:paraId="17DA1249" w14:textId="77777777" w:rsidR="000063C4" w:rsidRDefault="000063C4" w:rsidP="000063C4">
      <w:pPr>
        <w:jc w:val="center"/>
        <w:rPr>
          <w:sz w:val="24"/>
        </w:rPr>
      </w:pPr>
      <w:r>
        <w:rPr>
          <w:sz w:val="24"/>
        </w:rPr>
        <w:t xml:space="preserve"> Have a go at the questions below</w:t>
      </w:r>
    </w:p>
    <w:p w14:paraId="23FC4453" w14:textId="77777777" w:rsidR="000063C4" w:rsidRDefault="000063C4" w:rsidP="000063C4">
      <w:pPr>
        <w:jc w:val="center"/>
        <w:rPr>
          <w:sz w:val="24"/>
        </w:rPr>
      </w:pPr>
    </w:p>
    <w:p w14:paraId="1FD5FAC6" w14:textId="77777777" w:rsidR="000063C4" w:rsidRDefault="000063C4" w:rsidP="000063C4">
      <w:pPr>
        <w:pStyle w:val="ListParagraph"/>
        <w:numPr>
          <w:ilvl w:val="0"/>
          <w:numId w:val="8"/>
        </w:numPr>
        <w:sectPr w:rsidR="000063C4" w:rsidSect="00BE3C65">
          <w:pgSz w:w="12240" w:h="15840"/>
          <w:pgMar w:top="0" w:right="0" w:bottom="0" w:left="0" w:header="720" w:footer="720" w:gutter="0"/>
          <w:cols w:space="720"/>
          <w:docGrid w:linePitch="360"/>
        </w:sectPr>
      </w:pPr>
    </w:p>
    <w:p w14:paraId="6F023081" w14:textId="77777777" w:rsidR="000063C4" w:rsidRPr="000D68AC" w:rsidRDefault="000063C4" w:rsidP="000063C4">
      <w:pPr>
        <w:pStyle w:val="ListParagraph"/>
        <w:numPr>
          <w:ilvl w:val="0"/>
          <w:numId w:val="8"/>
        </w:numPr>
        <w:rPr>
          <w:b/>
        </w:rPr>
      </w:pPr>
      <w:r w:rsidRPr="000D68AC">
        <w:rPr>
          <w:b/>
        </w:rPr>
        <w:t xml:space="preserve">The normal resting pulse rate range for a dog? </w:t>
      </w:r>
    </w:p>
    <w:p w14:paraId="420BB601" w14:textId="77777777" w:rsidR="000063C4" w:rsidRDefault="000063C4" w:rsidP="000063C4">
      <w:pPr>
        <w:pStyle w:val="ListParagraph"/>
      </w:pPr>
      <w:r>
        <w:t>a)</w:t>
      </w:r>
      <w:r w:rsidRPr="00743EBC">
        <w:t xml:space="preserve"> 40 – 80 beats per minute </w:t>
      </w:r>
    </w:p>
    <w:p w14:paraId="565228FE" w14:textId="77777777" w:rsidR="000063C4" w:rsidRDefault="000063C4" w:rsidP="000063C4">
      <w:pPr>
        <w:pStyle w:val="ListParagraph"/>
      </w:pPr>
      <w:r>
        <w:t>b)</w:t>
      </w:r>
      <w:r w:rsidRPr="00743EBC">
        <w:t xml:space="preserve"> 60 – 180 beats per minute </w:t>
      </w:r>
    </w:p>
    <w:p w14:paraId="28FB6FF1" w14:textId="77777777" w:rsidR="000063C4" w:rsidRDefault="000063C4" w:rsidP="000063C4">
      <w:pPr>
        <w:pStyle w:val="ListParagraph"/>
      </w:pPr>
      <w:r>
        <w:t>c)</w:t>
      </w:r>
      <w:r w:rsidRPr="00743EBC">
        <w:t xml:space="preserve"> 80 – 120 beats per minute </w:t>
      </w:r>
    </w:p>
    <w:p w14:paraId="510237F5" w14:textId="77777777" w:rsidR="000063C4" w:rsidRDefault="000063C4" w:rsidP="000063C4">
      <w:pPr>
        <w:pStyle w:val="ListParagraph"/>
      </w:pPr>
      <w:r>
        <w:t>d )100 – 120 beats per minute</w:t>
      </w:r>
    </w:p>
    <w:p w14:paraId="5D298FD0" w14:textId="77777777" w:rsidR="000063C4" w:rsidRDefault="000063C4" w:rsidP="000063C4">
      <w:pPr>
        <w:pStyle w:val="ListParagraph"/>
      </w:pPr>
    </w:p>
    <w:p w14:paraId="1E7F084A" w14:textId="77777777" w:rsidR="000063C4" w:rsidRPr="000D68AC" w:rsidRDefault="000063C4" w:rsidP="000063C4">
      <w:pPr>
        <w:pStyle w:val="ListParagraph"/>
        <w:numPr>
          <w:ilvl w:val="0"/>
          <w:numId w:val="8"/>
        </w:numPr>
        <w:rPr>
          <w:b/>
        </w:rPr>
      </w:pPr>
      <w:r w:rsidRPr="000D68AC">
        <w:rPr>
          <w:b/>
        </w:rPr>
        <w:t xml:space="preserve">What is the normal body temperature range of a rabbit? </w:t>
      </w:r>
    </w:p>
    <w:p w14:paraId="0A6DBDAD" w14:textId="77777777" w:rsidR="000063C4" w:rsidRDefault="000063C4" w:rsidP="000063C4">
      <w:pPr>
        <w:pStyle w:val="ListParagraph"/>
      </w:pPr>
      <w:r>
        <w:t>a)</w:t>
      </w:r>
      <w:r w:rsidRPr="00743EBC">
        <w:t xml:space="preserve"> 36.6 – 37.1°C. (97.9 – 98.8°F) </w:t>
      </w:r>
    </w:p>
    <w:p w14:paraId="2F125191" w14:textId="77777777" w:rsidR="000063C4" w:rsidRDefault="000063C4" w:rsidP="000063C4">
      <w:pPr>
        <w:pStyle w:val="ListParagraph"/>
      </w:pPr>
      <w:r>
        <w:t>b)</w:t>
      </w:r>
      <w:r w:rsidRPr="00743EBC">
        <w:t xml:space="preserve"> 37 – 37.7°C. (98.6 – 99.9°F) </w:t>
      </w:r>
    </w:p>
    <w:p w14:paraId="6CCFF899" w14:textId="77777777" w:rsidR="000063C4" w:rsidRDefault="000063C4" w:rsidP="000063C4">
      <w:pPr>
        <w:pStyle w:val="ListParagraph"/>
      </w:pPr>
      <w:r>
        <w:t>c) 37.8 – 38.2°C (100 – 100.8°F)</w:t>
      </w:r>
    </w:p>
    <w:p w14:paraId="0180E605" w14:textId="77777777" w:rsidR="000063C4" w:rsidRDefault="000063C4" w:rsidP="000063C4">
      <w:pPr>
        <w:pStyle w:val="ListParagraph"/>
      </w:pPr>
      <w:r>
        <w:t>d)</w:t>
      </w:r>
      <w:r w:rsidRPr="00743EBC">
        <w:t xml:space="preserve"> 38.5 – 40°C. (101.3 – 104°F)</w:t>
      </w:r>
    </w:p>
    <w:p w14:paraId="4904F89A" w14:textId="77777777" w:rsidR="000063C4" w:rsidRDefault="000063C4" w:rsidP="000063C4">
      <w:pPr>
        <w:pStyle w:val="ListParagraph"/>
      </w:pPr>
    </w:p>
    <w:p w14:paraId="5EC1FAEB" w14:textId="77777777" w:rsidR="000063C4" w:rsidRPr="000D68AC" w:rsidRDefault="000063C4" w:rsidP="000063C4">
      <w:pPr>
        <w:pStyle w:val="ListParagraph"/>
        <w:numPr>
          <w:ilvl w:val="0"/>
          <w:numId w:val="8"/>
        </w:numPr>
        <w:rPr>
          <w:b/>
        </w:rPr>
      </w:pPr>
      <w:r w:rsidRPr="000D68AC">
        <w:rPr>
          <w:b/>
        </w:rPr>
        <w:t xml:space="preserve">What is the normal body temperature range of a cat? </w:t>
      </w:r>
    </w:p>
    <w:p w14:paraId="52C3FFE8" w14:textId="77777777" w:rsidR="000063C4" w:rsidRDefault="000063C4" w:rsidP="000063C4">
      <w:pPr>
        <w:pStyle w:val="ListParagraph"/>
      </w:pPr>
      <w:r>
        <w:t>a)</w:t>
      </w:r>
      <w:r w:rsidRPr="00743EBC">
        <w:t xml:space="preserve"> 38 – 38.5°C. (100.4 – 101.3°F) </w:t>
      </w:r>
    </w:p>
    <w:p w14:paraId="443D4EC2" w14:textId="77777777" w:rsidR="000063C4" w:rsidRDefault="000063C4" w:rsidP="000063C4">
      <w:pPr>
        <w:pStyle w:val="ListParagraph"/>
      </w:pPr>
      <w:r>
        <w:t>b)</w:t>
      </w:r>
      <w:r w:rsidRPr="00743EBC">
        <w:t xml:space="preserve"> 39 – 39.3°C. (102.2 –102.7°F) </w:t>
      </w:r>
    </w:p>
    <w:p w14:paraId="7F033C65" w14:textId="77777777" w:rsidR="000063C4" w:rsidRDefault="000063C4" w:rsidP="000063C4">
      <w:pPr>
        <w:pStyle w:val="ListParagraph"/>
      </w:pPr>
      <w:r>
        <w:t>c)</w:t>
      </w:r>
      <w:r w:rsidRPr="00743EBC">
        <w:t xml:space="preserve"> 38.3 – 38.7°C. (100.9 –101.7°F) </w:t>
      </w:r>
    </w:p>
    <w:p w14:paraId="3A30D951" w14:textId="77777777" w:rsidR="000063C4" w:rsidRDefault="000063C4" w:rsidP="000063C4">
      <w:pPr>
        <w:pStyle w:val="ListParagraph"/>
      </w:pPr>
      <w:r>
        <w:t>d)</w:t>
      </w:r>
      <w:r w:rsidRPr="00743EBC">
        <w:t xml:space="preserve"> 37 – 38.5°C. (98.6 –101.3°F)</w:t>
      </w:r>
    </w:p>
    <w:p w14:paraId="7F0DBE2E" w14:textId="77777777" w:rsidR="000063C4" w:rsidRDefault="000063C4" w:rsidP="000063C4">
      <w:pPr>
        <w:pStyle w:val="ListParagraph"/>
      </w:pPr>
    </w:p>
    <w:p w14:paraId="4D45EF09" w14:textId="77777777" w:rsidR="000063C4" w:rsidRPr="000D68AC" w:rsidRDefault="000063C4" w:rsidP="000063C4">
      <w:pPr>
        <w:pStyle w:val="ListParagraph"/>
        <w:numPr>
          <w:ilvl w:val="0"/>
          <w:numId w:val="8"/>
        </w:numPr>
        <w:rPr>
          <w:b/>
        </w:rPr>
      </w:pPr>
      <w:r w:rsidRPr="000D68AC">
        <w:rPr>
          <w:b/>
        </w:rPr>
        <w:t xml:space="preserve">What is the normal body temperature range of a dog? </w:t>
      </w:r>
    </w:p>
    <w:p w14:paraId="0EEFFDB8" w14:textId="77777777" w:rsidR="000063C4" w:rsidRDefault="000063C4" w:rsidP="000063C4">
      <w:pPr>
        <w:pStyle w:val="ListParagraph"/>
      </w:pPr>
      <w:r w:rsidRPr="00507742">
        <w:t xml:space="preserve">a. 38 – 38.5°C. (100.4 – 101.3°F) </w:t>
      </w:r>
    </w:p>
    <w:p w14:paraId="27E54054" w14:textId="77777777" w:rsidR="000063C4" w:rsidRDefault="000063C4" w:rsidP="000063C4">
      <w:pPr>
        <w:pStyle w:val="ListParagraph"/>
      </w:pPr>
      <w:r>
        <w:t>b. 39 – 39.3°C. (102.2 –102.7°F)</w:t>
      </w:r>
    </w:p>
    <w:p w14:paraId="20E1B11B" w14:textId="77777777" w:rsidR="000063C4" w:rsidRDefault="000063C4" w:rsidP="000063C4">
      <w:pPr>
        <w:pStyle w:val="ListParagraph"/>
      </w:pPr>
      <w:r w:rsidRPr="00507742">
        <w:t>c.</w:t>
      </w:r>
      <w:r>
        <w:t xml:space="preserve"> 38.3 – 38.7°C. (100.9 –101.7°F)</w:t>
      </w:r>
      <w:r w:rsidRPr="00507742">
        <w:t xml:space="preserve"> </w:t>
      </w:r>
    </w:p>
    <w:p w14:paraId="0D542371" w14:textId="77777777" w:rsidR="000063C4" w:rsidRDefault="000063C4" w:rsidP="000063C4">
      <w:pPr>
        <w:pStyle w:val="ListParagraph"/>
      </w:pPr>
      <w:r w:rsidRPr="00507742">
        <w:t>d. 37</w:t>
      </w:r>
      <w:r>
        <w:t xml:space="preserve"> – 38.5°C. (98.6 –101.3°F</w:t>
      </w:r>
    </w:p>
    <w:p w14:paraId="6FE0563A" w14:textId="77777777" w:rsidR="000063C4" w:rsidRDefault="000063C4" w:rsidP="000063C4">
      <w:pPr>
        <w:pStyle w:val="ListParagraph"/>
      </w:pPr>
    </w:p>
    <w:p w14:paraId="0C58E769" w14:textId="77777777" w:rsidR="000063C4" w:rsidRPr="000D68AC" w:rsidRDefault="000063C4" w:rsidP="000063C4">
      <w:pPr>
        <w:pStyle w:val="ListParagraph"/>
        <w:numPr>
          <w:ilvl w:val="0"/>
          <w:numId w:val="8"/>
        </w:numPr>
        <w:rPr>
          <w:b/>
        </w:rPr>
      </w:pPr>
      <w:r w:rsidRPr="000D68AC">
        <w:rPr>
          <w:b/>
        </w:rPr>
        <w:t>CRT stands for?</w:t>
      </w:r>
    </w:p>
    <w:p w14:paraId="49B24FD5" w14:textId="77777777" w:rsidR="000063C4" w:rsidRDefault="000063C4" w:rsidP="000063C4">
      <w:pPr>
        <w:pStyle w:val="ListParagraph"/>
        <w:numPr>
          <w:ilvl w:val="0"/>
          <w:numId w:val="9"/>
        </w:numPr>
      </w:pPr>
      <w:r>
        <w:t>Cat refill Time</w:t>
      </w:r>
    </w:p>
    <w:p w14:paraId="58AD6A0E" w14:textId="77777777" w:rsidR="000063C4" w:rsidRDefault="000063C4" w:rsidP="000063C4">
      <w:pPr>
        <w:pStyle w:val="ListParagraph"/>
        <w:numPr>
          <w:ilvl w:val="0"/>
          <w:numId w:val="9"/>
        </w:numPr>
      </w:pPr>
      <w:r>
        <w:t>Capillary Response Time</w:t>
      </w:r>
    </w:p>
    <w:p w14:paraId="0FCA8676" w14:textId="77777777" w:rsidR="000063C4" w:rsidRDefault="000063C4" w:rsidP="000063C4">
      <w:pPr>
        <w:pStyle w:val="ListParagraph"/>
        <w:numPr>
          <w:ilvl w:val="0"/>
          <w:numId w:val="9"/>
        </w:numPr>
      </w:pPr>
      <w:r>
        <w:t xml:space="preserve">Capillary Refill Time </w:t>
      </w:r>
    </w:p>
    <w:p w14:paraId="67951B81" w14:textId="77777777" w:rsidR="000063C4" w:rsidRDefault="000063C4" w:rsidP="000063C4">
      <w:pPr>
        <w:pStyle w:val="ListParagraph"/>
        <w:ind w:left="1080"/>
      </w:pPr>
    </w:p>
    <w:p w14:paraId="5E4D1E5F" w14:textId="77777777" w:rsidR="000063C4" w:rsidRPr="000D68AC" w:rsidRDefault="000063C4" w:rsidP="000063C4">
      <w:pPr>
        <w:pStyle w:val="ListParagraph"/>
        <w:numPr>
          <w:ilvl w:val="0"/>
          <w:numId w:val="8"/>
        </w:numPr>
        <w:rPr>
          <w:b/>
        </w:rPr>
      </w:pPr>
      <w:r w:rsidRPr="000D68AC">
        <w:rPr>
          <w:b/>
        </w:rPr>
        <w:t>TPR is?</w:t>
      </w:r>
    </w:p>
    <w:p w14:paraId="4F92FBAD" w14:textId="77777777" w:rsidR="000063C4" w:rsidRDefault="000063C4" w:rsidP="000063C4">
      <w:pPr>
        <w:pStyle w:val="ListParagraph"/>
        <w:numPr>
          <w:ilvl w:val="0"/>
          <w:numId w:val="10"/>
        </w:numPr>
      </w:pPr>
      <w:proofErr w:type="spellStart"/>
      <w:r>
        <w:t>Tachy</w:t>
      </w:r>
      <w:proofErr w:type="spellEnd"/>
      <w:r>
        <w:t xml:space="preserve"> Pulse Rate</w:t>
      </w:r>
    </w:p>
    <w:p w14:paraId="54CDFB88" w14:textId="77777777" w:rsidR="000063C4" w:rsidRDefault="000063C4" w:rsidP="000063C4">
      <w:pPr>
        <w:pStyle w:val="ListParagraph"/>
        <w:numPr>
          <w:ilvl w:val="0"/>
          <w:numId w:val="10"/>
        </w:numPr>
      </w:pPr>
      <w:r>
        <w:t>Temperature Pulse Respiration</w:t>
      </w:r>
    </w:p>
    <w:p w14:paraId="7D376885" w14:textId="77777777" w:rsidR="000063C4" w:rsidRDefault="000063C4" w:rsidP="000063C4">
      <w:pPr>
        <w:pStyle w:val="ListParagraph"/>
        <w:numPr>
          <w:ilvl w:val="0"/>
          <w:numId w:val="10"/>
        </w:numPr>
      </w:pPr>
      <w:proofErr w:type="spellStart"/>
      <w:r>
        <w:t>Tachy</w:t>
      </w:r>
      <w:proofErr w:type="spellEnd"/>
      <w:r>
        <w:t xml:space="preserve"> Pulse Respiration</w:t>
      </w:r>
    </w:p>
    <w:p w14:paraId="51B1A788" w14:textId="77777777" w:rsidR="000063C4" w:rsidRDefault="000063C4" w:rsidP="000063C4">
      <w:pPr>
        <w:pStyle w:val="ListParagraph"/>
        <w:numPr>
          <w:ilvl w:val="0"/>
          <w:numId w:val="10"/>
        </w:numPr>
      </w:pPr>
      <w:r>
        <w:t>All of the above</w:t>
      </w:r>
    </w:p>
    <w:p w14:paraId="2774F7EE" w14:textId="77777777" w:rsidR="000063C4" w:rsidRDefault="000063C4" w:rsidP="000063C4"/>
    <w:p w14:paraId="4D58320A" w14:textId="77777777" w:rsidR="000063C4" w:rsidRPr="000D68AC" w:rsidRDefault="000063C4" w:rsidP="000063C4">
      <w:pPr>
        <w:pStyle w:val="ListParagraph"/>
        <w:numPr>
          <w:ilvl w:val="0"/>
          <w:numId w:val="8"/>
        </w:numPr>
        <w:rPr>
          <w:b/>
        </w:rPr>
      </w:pPr>
      <w:r w:rsidRPr="000D68AC">
        <w:rPr>
          <w:b/>
        </w:rPr>
        <w:t xml:space="preserve">The normal resting pulse rate range for a cat is? </w:t>
      </w:r>
    </w:p>
    <w:p w14:paraId="4B847589" w14:textId="77777777" w:rsidR="000063C4" w:rsidRDefault="000063C4" w:rsidP="000063C4">
      <w:pPr>
        <w:pStyle w:val="ListParagraph"/>
      </w:pPr>
      <w:r>
        <w:t>a)</w:t>
      </w:r>
      <w:r w:rsidRPr="00507742">
        <w:t xml:space="preserve"> 60 – 140 beats per minute </w:t>
      </w:r>
    </w:p>
    <w:p w14:paraId="339DE2AF" w14:textId="77777777" w:rsidR="000063C4" w:rsidRDefault="000063C4" w:rsidP="000063C4">
      <w:pPr>
        <w:pStyle w:val="ListParagraph"/>
      </w:pPr>
      <w:r>
        <w:t>b)</w:t>
      </w:r>
      <w:r w:rsidRPr="00507742">
        <w:t xml:space="preserve"> 100 – 120 beats per minute  </w:t>
      </w:r>
    </w:p>
    <w:p w14:paraId="4B0E2C37" w14:textId="77777777" w:rsidR="000063C4" w:rsidRDefault="000063C4" w:rsidP="000063C4">
      <w:pPr>
        <w:pStyle w:val="ListParagraph"/>
      </w:pPr>
      <w:r>
        <w:t>c)</w:t>
      </w:r>
      <w:r w:rsidRPr="00507742">
        <w:t xml:space="preserve"> 110 – 180 beats per minute </w:t>
      </w:r>
    </w:p>
    <w:p w14:paraId="79C30F3F" w14:textId="77777777" w:rsidR="000063C4" w:rsidRDefault="000063C4" w:rsidP="000063C4">
      <w:pPr>
        <w:pStyle w:val="ListParagraph"/>
      </w:pPr>
      <w:r>
        <w:t>d)</w:t>
      </w:r>
      <w:r w:rsidRPr="00507742">
        <w:t xml:space="preserve"> 150 – 200 beats per minute.</w:t>
      </w:r>
    </w:p>
    <w:p w14:paraId="4B2CD8D9" w14:textId="77777777" w:rsidR="000063C4" w:rsidRDefault="000063C4" w:rsidP="000063C4">
      <w:pPr>
        <w:pStyle w:val="ListParagraph"/>
      </w:pPr>
    </w:p>
    <w:p w14:paraId="1287EB81" w14:textId="77777777" w:rsidR="000063C4" w:rsidRDefault="000063C4" w:rsidP="000063C4">
      <w:pPr>
        <w:pStyle w:val="ListParagraph"/>
      </w:pPr>
    </w:p>
    <w:p w14:paraId="03627235" w14:textId="77777777" w:rsidR="000063C4" w:rsidRDefault="000063C4" w:rsidP="000063C4">
      <w:pPr>
        <w:pStyle w:val="ListParagraph"/>
      </w:pPr>
    </w:p>
    <w:p w14:paraId="72C41386" w14:textId="77777777" w:rsidR="000063C4" w:rsidRDefault="000063C4" w:rsidP="000063C4">
      <w:pPr>
        <w:pStyle w:val="ListParagraph"/>
      </w:pPr>
    </w:p>
    <w:p w14:paraId="672DE554" w14:textId="77777777" w:rsidR="000063C4" w:rsidRPr="000D68AC" w:rsidRDefault="000063C4" w:rsidP="000063C4">
      <w:pPr>
        <w:pStyle w:val="ListParagraph"/>
        <w:numPr>
          <w:ilvl w:val="0"/>
          <w:numId w:val="8"/>
        </w:numPr>
        <w:rPr>
          <w:b/>
        </w:rPr>
      </w:pPr>
      <w:r w:rsidRPr="000D68AC">
        <w:rPr>
          <w:b/>
        </w:rPr>
        <w:t xml:space="preserve">What is the normal respiration rate range in the dog? </w:t>
      </w:r>
    </w:p>
    <w:p w14:paraId="66C3A5D9" w14:textId="77777777" w:rsidR="000063C4" w:rsidRDefault="000063C4" w:rsidP="000063C4">
      <w:pPr>
        <w:pStyle w:val="ListParagraph"/>
      </w:pPr>
      <w:r>
        <w:t>a)</w:t>
      </w:r>
      <w:r w:rsidRPr="00507742">
        <w:t xml:space="preserve"> 10 – 30 breaths per minute. </w:t>
      </w:r>
    </w:p>
    <w:p w14:paraId="7ABE69F8" w14:textId="77777777" w:rsidR="000063C4" w:rsidRDefault="000063C4" w:rsidP="000063C4">
      <w:pPr>
        <w:pStyle w:val="ListParagraph"/>
      </w:pPr>
      <w:r>
        <w:t>b)</w:t>
      </w:r>
      <w:r w:rsidRPr="00507742">
        <w:t xml:space="preserve"> 20 – 30 breaths per minute. </w:t>
      </w:r>
    </w:p>
    <w:p w14:paraId="75F43DC3" w14:textId="77777777" w:rsidR="000063C4" w:rsidRDefault="000063C4" w:rsidP="000063C4">
      <w:pPr>
        <w:pStyle w:val="ListParagraph"/>
      </w:pPr>
      <w:r>
        <w:t>c)</w:t>
      </w:r>
      <w:r w:rsidRPr="00507742">
        <w:t xml:space="preserve"> 20 – 40 breaths per minute. </w:t>
      </w:r>
    </w:p>
    <w:p w14:paraId="35F2469F" w14:textId="77777777" w:rsidR="000063C4" w:rsidRDefault="000063C4" w:rsidP="000063C4">
      <w:pPr>
        <w:pStyle w:val="ListParagraph"/>
      </w:pPr>
      <w:r>
        <w:t>d)</w:t>
      </w:r>
      <w:r w:rsidRPr="00507742">
        <w:t xml:space="preserve"> 50 – 60 breaths per minute.</w:t>
      </w:r>
    </w:p>
    <w:p w14:paraId="2A8C0114" w14:textId="77777777" w:rsidR="000063C4" w:rsidRDefault="000063C4" w:rsidP="000063C4">
      <w:pPr>
        <w:pStyle w:val="ListParagraph"/>
      </w:pPr>
    </w:p>
    <w:p w14:paraId="58122266" w14:textId="77777777" w:rsidR="000063C4" w:rsidRPr="000D68AC" w:rsidRDefault="000063C4" w:rsidP="000063C4">
      <w:pPr>
        <w:pStyle w:val="ListParagraph"/>
        <w:rPr>
          <w:b/>
        </w:rPr>
      </w:pPr>
    </w:p>
    <w:p w14:paraId="4ABE7D7E" w14:textId="77777777" w:rsidR="000063C4" w:rsidRPr="000D68AC" w:rsidRDefault="000063C4" w:rsidP="000063C4">
      <w:pPr>
        <w:pStyle w:val="ListParagraph"/>
        <w:numPr>
          <w:ilvl w:val="0"/>
          <w:numId w:val="8"/>
        </w:numPr>
        <w:rPr>
          <w:b/>
        </w:rPr>
      </w:pPr>
      <w:r w:rsidRPr="000D68AC">
        <w:rPr>
          <w:b/>
        </w:rPr>
        <w:t xml:space="preserve">The normal resting pulse rate range for a rabbit is? </w:t>
      </w:r>
    </w:p>
    <w:p w14:paraId="08E12DD5" w14:textId="77777777" w:rsidR="000063C4" w:rsidRDefault="000063C4" w:rsidP="000063C4">
      <w:pPr>
        <w:pStyle w:val="ListParagraph"/>
      </w:pPr>
      <w:r>
        <w:t>a)</w:t>
      </w:r>
      <w:r w:rsidRPr="008E0CA6">
        <w:t xml:space="preserve"> 100 – 120 beats per minute </w:t>
      </w:r>
    </w:p>
    <w:p w14:paraId="41A7FCCD" w14:textId="77777777" w:rsidR="000063C4" w:rsidRDefault="000063C4" w:rsidP="000063C4">
      <w:pPr>
        <w:pStyle w:val="ListParagraph"/>
      </w:pPr>
      <w:r>
        <w:t>b)</w:t>
      </w:r>
      <w:r w:rsidRPr="008E0CA6">
        <w:t xml:space="preserve"> 130 – 325 beats per minute </w:t>
      </w:r>
    </w:p>
    <w:p w14:paraId="649A15B1" w14:textId="77777777" w:rsidR="000063C4" w:rsidRDefault="000063C4" w:rsidP="000063C4">
      <w:pPr>
        <w:pStyle w:val="ListParagraph"/>
      </w:pPr>
      <w:r>
        <w:t>c)</w:t>
      </w:r>
      <w:r w:rsidRPr="008E0CA6">
        <w:t xml:space="preserve"> 190 – 250 beats per minute </w:t>
      </w:r>
    </w:p>
    <w:p w14:paraId="063F239C" w14:textId="77777777" w:rsidR="000063C4" w:rsidRDefault="000063C4" w:rsidP="000063C4">
      <w:pPr>
        <w:pStyle w:val="ListParagraph"/>
      </w:pPr>
      <w:r>
        <w:t>d)</w:t>
      </w:r>
      <w:r w:rsidRPr="008E0CA6">
        <w:t xml:space="preserve"> 200 – 300 beats per minute.</w:t>
      </w:r>
    </w:p>
    <w:p w14:paraId="3F45D843" w14:textId="77777777" w:rsidR="000063C4" w:rsidRDefault="000063C4" w:rsidP="000063C4">
      <w:pPr>
        <w:pStyle w:val="ListParagraph"/>
      </w:pPr>
    </w:p>
    <w:p w14:paraId="75864BD7" w14:textId="77777777" w:rsidR="000063C4" w:rsidRDefault="000063C4" w:rsidP="000063C4">
      <w:pPr>
        <w:pStyle w:val="ListParagraph"/>
      </w:pPr>
    </w:p>
    <w:p w14:paraId="3C187E94" w14:textId="77777777" w:rsidR="000063C4" w:rsidRPr="000D68AC" w:rsidRDefault="000063C4" w:rsidP="000063C4">
      <w:pPr>
        <w:pStyle w:val="ListParagraph"/>
        <w:numPr>
          <w:ilvl w:val="0"/>
          <w:numId w:val="8"/>
        </w:numPr>
        <w:rPr>
          <w:b/>
        </w:rPr>
      </w:pPr>
      <w:r w:rsidRPr="000D68AC">
        <w:rPr>
          <w:b/>
        </w:rPr>
        <w:t xml:space="preserve">What is the normal respiration rate range in the cat? </w:t>
      </w:r>
    </w:p>
    <w:p w14:paraId="12BCB6D4" w14:textId="77777777" w:rsidR="000063C4" w:rsidRDefault="000063C4" w:rsidP="000063C4">
      <w:pPr>
        <w:pStyle w:val="ListParagraph"/>
      </w:pPr>
      <w:r>
        <w:t>a)</w:t>
      </w:r>
      <w:r w:rsidRPr="008E0CA6">
        <w:t xml:space="preserve"> 10 – 30 breaths per minute. </w:t>
      </w:r>
    </w:p>
    <w:p w14:paraId="6CBEAC4B" w14:textId="77777777" w:rsidR="000063C4" w:rsidRDefault="000063C4" w:rsidP="000063C4">
      <w:pPr>
        <w:pStyle w:val="ListParagraph"/>
      </w:pPr>
      <w:r>
        <w:t>b)</w:t>
      </w:r>
      <w:r w:rsidRPr="008E0CA6">
        <w:t xml:space="preserve"> 20 – 30 breaths per minute. </w:t>
      </w:r>
    </w:p>
    <w:p w14:paraId="69E4ABCF" w14:textId="77777777" w:rsidR="000063C4" w:rsidRDefault="000063C4" w:rsidP="000063C4">
      <w:pPr>
        <w:pStyle w:val="ListParagraph"/>
      </w:pPr>
      <w:r>
        <w:t>c)</w:t>
      </w:r>
      <w:r w:rsidRPr="008E0CA6">
        <w:t xml:space="preserve"> 20 – 40 breaths per minute. </w:t>
      </w:r>
    </w:p>
    <w:p w14:paraId="04A01A11" w14:textId="77777777" w:rsidR="000063C4" w:rsidRDefault="000063C4" w:rsidP="000063C4">
      <w:pPr>
        <w:pStyle w:val="ListParagraph"/>
      </w:pPr>
      <w:r>
        <w:t>d) 50 – 60 breaths per minute.</w:t>
      </w:r>
    </w:p>
    <w:p w14:paraId="0D14A6F1" w14:textId="77777777" w:rsidR="000063C4" w:rsidRDefault="000063C4" w:rsidP="000063C4">
      <w:pPr>
        <w:pStyle w:val="ListParagraph"/>
      </w:pPr>
    </w:p>
    <w:p w14:paraId="6C5517D5" w14:textId="77777777" w:rsidR="000063C4" w:rsidRPr="000D68AC" w:rsidRDefault="000063C4" w:rsidP="000063C4">
      <w:pPr>
        <w:pStyle w:val="ListParagraph"/>
        <w:rPr>
          <w:b/>
        </w:rPr>
      </w:pPr>
      <w:r w:rsidRPr="000D68AC">
        <w:rPr>
          <w:b/>
        </w:rPr>
        <w:t xml:space="preserve">14. What is the normal respiration rate range in the rabbit? </w:t>
      </w:r>
    </w:p>
    <w:p w14:paraId="17802DA2" w14:textId="77777777" w:rsidR="000063C4" w:rsidRDefault="000063C4" w:rsidP="000063C4">
      <w:pPr>
        <w:pStyle w:val="ListParagraph"/>
      </w:pPr>
      <w:r>
        <w:t>a)</w:t>
      </w:r>
      <w:r w:rsidRPr="008E0CA6">
        <w:t xml:space="preserve"> 10 – 30 breaths per minute. </w:t>
      </w:r>
    </w:p>
    <w:p w14:paraId="2B635F05" w14:textId="77777777" w:rsidR="000063C4" w:rsidRDefault="000063C4" w:rsidP="000063C4">
      <w:pPr>
        <w:pStyle w:val="ListParagraph"/>
      </w:pPr>
      <w:r>
        <w:t>b)</w:t>
      </w:r>
      <w:r w:rsidRPr="008E0CA6">
        <w:t xml:space="preserve"> 20 – 160 breaths per minute. </w:t>
      </w:r>
    </w:p>
    <w:p w14:paraId="1E40FB04" w14:textId="77777777" w:rsidR="000063C4" w:rsidRDefault="000063C4" w:rsidP="000063C4">
      <w:pPr>
        <w:pStyle w:val="ListParagraph"/>
      </w:pPr>
      <w:r>
        <w:t>c)</w:t>
      </w:r>
      <w:r w:rsidRPr="008E0CA6">
        <w:t xml:space="preserve"> 30 – 60 breaths per minute. </w:t>
      </w:r>
    </w:p>
    <w:p w14:paraId="3DEA84C5" w14:textId="77777777" w:rsidR="000063C4" w:rsidRDefault="000063C4" w:rsidP="000063C4">
      <w:pPr>
        <w:pStyle w:val="ListParagraph"/>
      </w:pPr>
      <w:r>
        <w:t>d)</w:t>
      </w:r>
      <w:r w:rsidRPr="008E0CA6">
        <w:t xml:space="preserve"> 40 – 180 breaths per minute.</w:t>
      </w:r>
    </w:p>
    <w:p w14:paraId="68F45BDF" w14:textId="77777777" w:rsidR="000063C4" w:rsidRDefault="000063C4" w:rsidP="000063C4">
      <w:pPr>
        <w:pStyle w:val="ListParagraph"/>
        <w:sectPr w:rsidR="000063C4" w:rsidSect="00BE3C65">
          <w:type w:val="continuous"/>
          <w:pgSz w:w="12240" w:h="15840"/>
          <w:pgMar w:top="0" w:right="0" w:bottom="0" w:left="0" w:header="720" w:footer="720" w:gutter="0"/>
          <w:cols w:num="2" w:space="720"/>
          <w:docGrid w:linePitch="360"/>
        </w:sectPr>
      </w:pPr>
    </w:p>
    <w:p w14:paraId="01755FD8" w14:textId="77777777" w:rsidR="000063C4" w:rsidRDefault="000063C4" w:rsidP="000063C4">
      <w:pPr>
        <w:pStyle w:val="ListParagraph"/>
      </w:pPr>
    </w:p>
    <w:p w14:paraId="0EEA8F2E" w14:textId="77777777" w:rsidR="000063C4" w:rsidRDefault="000063C4" w:rsidP="000063C4">
      <w:pPr>
        <w:jc w:val="center"/>
        <w:rPr>
          <w:sz w:val="24"/>
          <w:u w:val="single"/>
        </w:rPr>
      </w:pPr>
      <w:r>
        <w:rPr>
          <w:sz w:val="24"/>
          <w:u w:val="single"/>
        </w:rPr>
        <w:t>Coat Types</w:t>
      </w:r>
    </w:p>
    <w:p w14:paraId="5783838B" w14:textId="77777777" w:rsidR="000063C4" w:rsidRDefault="000063C4" w:rsidP="000063C4">
      <w:pPr>
        <w:jc w:val="center"/>
        <w:rPr>
          <w:sz w:val="24"/>
        </w:rPr>
      </w:pPr>
      <w:r>
        <w:rPr>
          <w:sz w:val="24"/>
        </w:rPr>
        <w:t xml:space="preserve">You need to provide descriptions for the following coat types. </w:t>
      </w:r>
    </w:p>
    <w:tbl>
      <w:tblPr>
        <w:tblStyle w:val="TableGrid"/>
        <w:tblW w:w="0" w:type="auto"/>
        <w:tblInd w:w="279" w:type="dxa"/>
        <w:tblLook w:val="04A0" w:firstRow="1" w:lastRow="0" w:firstColumn="1" w:lastColumn="0" w:noHBand="0" w:noVBand="1"/>
      </w:tblPr>
      <w:tblGrid>
        <w:gridCol w:w="2432"/>
        <w:gridCol w:w="9317"/>
      </w:tblGrid>
      <w:tr w:rsidR="000063C4" w14:paraId="17DB8D4A" w14:textId="77777777" w:rsidTr="00DF720F">
        <w:trPr>
          <w:trHeight w:val="350"/>
        </w:trPr>
        <w:tc>
          <w:tcPr>
            <w:tcW w:w="2432" w:type="dxa"/>
            <w:shd w:val="clear" w:color="auto" w:fill="D9D9D9" w:themeFill="background1" w:themeFillShade="D9"/>
          </w:tcPr>
          <w:p w14:paraId="6B5A5ACD" w14:textId="77777777" w:rsidR="000063C4" w:rsidRPr="00DF720F" w:rsidRDefault="000063C4" w:rsidP="000063C4">
            <w:pPr>
              <w:jc w:val="center"/>
            </w:pPr>
            <w:r w:rsidRPr="00DF720F">
              <w:t>Coat Type</w:t>
            </w:r>
          </w:p>
        </w:tc>
        <w:tc>
          <w:tcPr>
            <w:tcW w:w="9317" w:type="dxa"/>
            <w:shd w:val="clear" w:color="auto" w:fill="D9D9D9" w:themeFill="background1" w:themeFillShade="D9"/>
          </w:tcPr>
          <w:p w14:paraId="045A50D4" w14:textId="77777777" w:rsidR="000063C4" w:rsidRPr="00DF720F" w:rsidRDefault="000063C4" w:rsidP="000063C4">
            <w:pPr>
              <w:jc w:val="center"/>
            </w:pPr>
            <w:r w:rsidRPr="00DF720F">
              <w:t xml:space="preserve">Description </w:t>
            </w:r>
          </w:p>
        </w:tc>
      </w:tr>
      <w:tr w:rsidR="000063C4" w14:paraId="356F472F" w14:textId="77777777" w:rsidTr="00DF720F">
        <w:trPr>
          <w:trHeight w:val="563"/>
        </w:trPr>
        <w:tc>
          <w:tcPr>
            <w:tcW w:w="2432" w:type="dxa"/>
          </w:tcPr>
          <w:p w14:paraId="5CC8132B" w14:textId="77777777" w:rsidR="00DF720F" w:rsidRPr="00DF720F" w:rsidRDefault="00DF720F" w:rsidP="00DF720F">
            <w:pPr>
              <w:spacing w:line="256" w:lineRule="auto"/>
            </w:pPr>
            <w:r w:rsidRPr="00DF720F">
              <w:t>Double Coat Type 1</w:t>
            </w:r>
          </w:p>
          <w:p w14:paraId="029436CF" w14:textId="77777777" w:rsidR="000063C4" w:rsidRPr="00DF720F" w:rsidRDefault="000063C4" w:rsidP="00DF720F">
            <w:pPr>
              <w:spacing w:line="256" w:lineRule="auto"/>
              <w:ind w:left="360"/>
            </w:pPr>
          </w:p>
        </w:tc>
        <w:tc>
          <w:tcPr>
            <w:tcW w:w="9317" w:type="dxa"/>
          </w:tcPr>
          <w:p w14:paraId="0B07630B" w14:textId="77777777" w:rsidR="000063C4" w:rsidRPr="00DF720F" w:rsidRDefault="000063C4" w:rsidP="000063C4">
            <w:pPr>
              <w:jc w:val="center"/>
            </w:pPr>
          </w:p>
        </w:tc>
      </w:tr>
      <w:tr w:rsidR="000063C4" w14:paraId="6FA39810" w14:textId="77777777" w:rsidTr="00DF720F">
        <w:trPr>
          <w:trHeight w:val="584"/>
        </w:trPr>
        <w:tc>
          <w:tcPr>
            <w:tcW w:w="2432" w:type="dxa"/>
          </w:tcPr>
          <w:p w14:paraId="090AAAAA" w14:textId="77777777" w:rsidR="000063C4" w:rsidRPr="00DF720F" w:rsidRDefault="00DF720F" w:rsidP="00DF720F">
            <w:r w:rsidRPr="00DF720F">
              <w:t>Double Coat Type 2</w:t>
            </w:r>
          </w:p>
        </w:tc>
        <w:tc>
          <w:tcPr>
            <w:tcW w:w="9317" w:type="dxa"/>
          </w:tcPr>
          <w:p w14:paraId="7941E2B8" w14:textId="77777777" w:rsidR="000063C4" w:rsidRPr="00DF720F" w:rsidRDefault="000063C4" w:rsidP="000063C4">
            <w:pPr>
              <w:jc w:val="center"/>
            </w:pPr>
          </w:p>
        </w:tc>
      </w:tr>
      <w:tr w:rsidR="000063C4" w14:paraId="67468DE5" w14:textId="77777777" w:rsidTr="00DF720F">
        <w:trPr>
          <w:trHeight w:val="563"/>
        </w:trPr>
        <w:tc>
          <w:tcPr>
            <w:tcW w:w="2432" w:type="dxa"/>
          </w:tcPr>
          <w:p w14:paraId="720D9B51" w14:textId="77777777" w:rsidR="000063C4" w:rsidRPr="00DF720F" w:rsidRDefault="00DF720F" w:rsidP="00DF720F">
            <w:r w:rsidRPr="00DF720F">
              <w:t>Short/Smooth</w:t>
            </w:r>
          </w:p>
        </w:tc>
        <w:tc>
          <w:tcPr>
            <w:tcW w:w="9317" w:type="dxa"/>
          </w:tcPr>
          <w:p w14:paraId="0F0C55DC" w14:textId="77777777" w:rsidR="000063C4" w:rsidRPr="00DF720F" w:rsidRDefault="000063C4" w:rsidP="000063C4">
            <w:pPr>
              <w:jc w:val="center"/>
            </w:pPr>
          </w:p>
        </w:tc>
      </w:tr>
      <w:tr w:rsidR="000063C4" w14:paraId="3A45EDA6" w14:textId="77777777" w:rsidTr="00DF720F">
        <w:trPr>
          <w:trHeight w:val="563"/>
        </w:trPr>
        <w:tc>
          <w:tcPr>
            <w:tcW w:w="2432" w:type="dxa"/>
          </w:tcPr>
          <w:p w14:paraId="18BE7425" w14:textId="77777777" w:rsidR="000063C4" w:rsidRPr="00DF720F" w:rsidRDefault="00DF720F" w:rsidP="00DF720F">
            <w:r w:rsidRPr="00DF720F">
              <w:t>Wooly/Curly</w:t>
            </w:r>
          </w:p>
        </w:tc>
        <w:tc>
          <w:tcPr>
            <w:tcW w:w="9317" w:type="dxa"/>
          </w:tcPr>
          <w:p w14:paraId="5D7A5CC6" w14:textId="77777777" w:rsidR="000063C4" w:rsidRPr="00DF720F" w:rsidRDefault="000063C4" w:rsidP="000063C4">
            <w:pPr>
              <w:jc w:val="center"/>
            </w:pPr>
          </w:p>
        </w:tc>
      </w:tr>
      <w:tr w:rsidR="000063C4" w14:paraId="6A66A14B" w14:textId="77777777" w:rsidTr="00DF720F">
        <w:trPr>
          <w:trHeight w:val="563"/>
        </w:trPr>
        <w:tc>
          <w:tcPr>
            <w:tcW w:w="2432" w:type="dxa"/>
          </w:tcPr>
          <w:p w14:paraId="27BACB5A" w14:textId="77777777" w:rsidR="000063C4" w:rsidRPr="00DF720F" w:rsidRDefault="00DF720F" w:rsidP="00DF720F">
            <w:r w:rsidRPr="00DF720F">
              <w:t>Mixed</w:t>
            </w:r>
          </w:p>
        </w:tc>
        <w:tc>
          <w:tcPr>
            <w:tcW w:w="9317" w:type="dxa"/>
          </w:tcPr>
          <w:p w14:paraId="44181190" w14:textId="77777777" w:rsidR="000063C4" w:rsidRPr="00DF720F" w:rsidRDefault="000063C4" w:rsidP="000063C4">
            <w:pPr>
              <w:jc w:val="center"/>
            </w:pPr>
          </w:p>
        </w:tc>
      </w:tr>
      <w:tr w:rsidR="000063C4" w14:paraId="56FB6C10" w14:textId="77777777" w:rsidTr="00DF720F">
        <w:trPr>
          <w:trHeight w:val="563"/>
        </w:trPr>
        <w:tc>
          <w:tcPr>
            <w:tcW w:w="2432" w:type="dxa"/>
          </w:tcPr>
          <w:p w14:paraId="7E46AE3B" w14:textId="77777777" w:rsidR="000063C4" w:rsidRPr="00DF720F" w:rsidRDefault="00DF720F" w:rsidP="00DF720F">
            <w:r w:rsidRPr="00DF720F">
              <w:t>Silky</w:t>
            </w:r>
          </w:p>
        </w:tc>
        <w:tc>
          <w:tcPr>
            <w:tcW w:w="9317" w:type="dxa"/>
          </w:tcPr>
          <w:p w14:paraId="78971487" w14:textId="77777777" w:rsidR="000063C4" w:rsidRPr="00DF720F" w:rsidRDefault="000063C4" w:rsidP="000063C4">
            <w:pPr>
              <w:jc w:val="center"/>
            </w:pPr>
          </w:p>
        </w:tc>
      </w:tr>
      <w:tr w:rsidR="000063C4" w14:paraId="7B6325CF" w14:textId="77777777" w:rsidTr="00DF720F">
        <w:trPr>
          <w:trHeight w:val="584"/>
        </w:trPr>
        <w:tc>
          <w:tcPr>
            <w:tcW w:w="2432" w:type="dxa"/>
          </w:tcPr>
          <w:p w14:paraId="066D86BF" w14:textId="77777777" w:rsidR="000063C4" w:rsidRPr="00DF720F" w:rsidRDefault="00DF720F" w:rsidP="00DF720F">
            <w:r w:rsidRPr="00DF720F">
              <w:t>Wire</w:t>
            </w:r>
          </w:p>
        </w:tc>
        <w:tc>
          <w:tcPr>
            <w:tcW w:w="9317" w:type="dxa"/>
          </w:tcPr>
          <w:p w14:paraId="32D6F433" w14:textId="77777777" w:rsidR="000063C4" w:rsidRPr="00DF720F" w:rsidRDefault="000063C4" w:rsidP="000063C4">
            <w:pPr>
              <w:jc w:val="center"/>
            </w:pPr>
          </w:p>
        </w:tc>
      </w:tr>
    </w:tbl>
    <w:p w14:paraId="25AE7BE0" w14:textId="77777777" w:rsidR="000063C4" w:rsidRDefault="000063C4" w:rsidP="000063C4">
      <w:pPr>
        <w:jc w:val="center"/>
        <w:rPr>
          <w:sz w:val="24"/>
        </w:rPr>
      </w:pPr>
    </w:p>
    <w:p w14:paraId="31D2F5A6" w14:textId="77777777" w:rsidR="000063C4" w:rsidRDefault="00DF720F" w:rsidP="00DF720F">
      <w:pPr>
        <w:jc w:val="center"/>
      </w:pPr>
      <w:r>
        <w:rPr>
          <w:noProof/>
          <w:lang w:val="en-GB" w:eastAsia="en-GB"/>
        </w:rPr>
        <w:drawing>
          <wp:anchor distT="0" distB="0" distL="114300" distR="114300" simplePos="0" relativeHeight="251719680" behindDoc="1" locked="0" layoutInCell="1" allowOverlap="1" wp14:anchorId="5D82C253" wp14:editId="7C65E10F">
            <wp:simplePos x="0" y="0"/>
            <wp:positionH relativeFrom="column">
              <wp:posOffset>233045</wp:posOffset>
            </wp:positionH>
            <wp:positionV relativeFrom="paragraph">
              <wp:posOffset>274320</wp:posOffset>
            </wp:positionV>
            <wp:extent cx="1476375" cy="1847850"/>
            <wp:effectExtent l="0" t="0" r="9525" b="0"/>
            <wp:wrapTight wrapText="bothSides">
              <wp:wrapPolygon edited="0">
                <wp:start x="0" y="0"/>
                <wp:lineTo x="0" y="21377"/>
                <wp:lineTo x="21461" y="21377"/>
                <wp:lineTo x="21461" y="0"/>
                <wp:lineTo x="0" y="0"/>
              </wp:wrapPolygon>
            </wp:wrapTight>
            <wp:docPr id="75" name="Picture 75" descr="Poodle with a gray coat standing facing left"/>
            <wp:cNvGraphicFramePr/>
            <a:graphic xmlns:a="http://schemas.openxmlformats.org/drawingml/2006/main">
              <a:graphicData uri="http://schemas.openxmlformats.org/drawingml/2006/picture">
                <pic:pic xmlns:pic="http://schemas.openxmlformats.org/drawingml/2006/picture">
                  <pic:nvPicPr>
                    <pic:cNvPr id="1" name="Picture 1" descr="Poodle with a gray coat standing facing left"/>
                    <pic:cNvPicPr/>
                  </pic:nvPicPr>
                  <pic:blipFill rotWithShape="1">
                    <a:blip r:embed="rId35" cstate="print">
                      <a:extLst>
                        <a:ext uri="{28A0092B-C50C-407E-A947-70E740481C1C}">
                          <a14:useLocalDpi xmlns:a14="http://schemas.microsoft.com/office/drawing/2010/main" val="0"/>
                        </a:ext>
                      </a:extLst>
                    </a:blip>
                    <a:srcRect l="22461" r="18509"/>
                    <a:stretch/>
                  </pic:blipFill>
                  <pic:spPr bwMode="auto">
                    <a:xfrm>
                      <a:off x="0" y="0"/>
                      <a:ext cx="1476375" cy="1847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What coat type doe these dog breeds have?</w:t>
      </w:r>
    </w:p>
    <w:p w14:paraId="0526C0C4" w14:textId="77777777" w:rsidR="00DF720F" w:rsidRDefault="00DF720F" w:rsidP="000063C4">
      <w:pPr>
        <w:jc w:val="center"/>
      </w:pPr>
      <w:r>
        <w:rPr>
          <w:noProof/>
          <w:lang w:val="en-GB" w:eastAsia="en-GB"/>
        </w:rPr>
        <w:t xml:space="preserve"> </w:t>
      </w:r>
    </w:p>
    <w:p w14:paraId="3ABDE26A" w14:textId="77777777" w:rsidR="00DF720F" w:rsidRPr="00EF087B" w:rsidRDefault="00DF720F" w:rsidP="00DF720F">
      <w:r>
        <w:rPr>
          <w:noProof/>
          <w:lang w:val="en-GB" w:eastAsia="en-GB"/>
        </w:rPr>
        <w:drawing>
          <wp:anchor distT="0" distB="0" distL="114300" distR="114300" simplePos="0" relativeHeight="251721728" behindDoc="1" locked="0" layoutInCell="1" allowOverlap="1" wp14:anchorId="6B7806C4" wp14:editId="76A87307">
            <wp:simplePos x="0" y="0"/>
            <wp:positionH relativeFrom="column">
              <wp:posOffset>3381375</wp:posOffset>
            </wp:positionH>
            <wp:positionV relativeFrom="paragraph">
              <wp:posOffset>5715</wp:posOffset>
            </wp:positionV>
            <wp:extent cx="2235835" cy="1490345"/>
            <wp:effectExtent l="0" t="0" r="0" b="0"/>
            <wp:wrapTight wrapText="bothSides">
              <wp:wrapPolygon edited="0">
                <wp:start x="0" y="0"/>
                <wp:lineTo x="0" y="21259"/>
                <wp:lineTo x="21348" y="21259"/>
                <wp:lineTo x="21348" y="0"/>
                <wp:lineTo x="0" y="0"/>
              </wp:wrapPolygon>
            </wp:wrapTight>
            <wp:docPr id="77" name="Picture 77" descr="Chow Chow Dog Bre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ow Chow Dog Breed Informatio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35835" cy="149034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21A3D3BA" w14:textId="77777777" w:rsidR="00DF720F" w:rsidRPr="00DF720F" w:rsidRDefault="00DF720F" w:rsidP="00DF720F">
      <w:pPr>
        <w:rPr>
          <w:sz w:val="28"/>
          <w:szCs w:val="28"/>
        </w:rPr>
      </w:pPr>
      <w:r>
        <w:t xml:space="preserve">Dog Breed:                     Dog Breed: </w:t>
      </w:r>
    </w:p>
    <w:p w14:paraId="24FE4A88" w14:textId="77777777" w:rsidR="00DF720F" w:rsidRPr="00EF087B" w:rsidRDefault="00DF720F" w:rsidP="00DF720F">
      <w:r>
        <w:t xml:space="preserve">Coat Type: </w:t>
      </w:r>
    </w:p>
    <w:p w14:paraId="4A7E1394" w14:textId="77777777" w:rsidR="00DF720F" w:rsidRPr="00EF087B" w:rsidRDefault="00DF720F" w:rsidP="00DF720F">
      <w:r>
        <w:t xml:space="preserve">                                          Coat Type: </w:t>
      </w:r>
    </w:p>
    <w:p w14:paraId="61C1FC3D" w14:textId="77777777" w:rsidR="00DF720F" w:rsidRDefault="00DF720F" w:rsidP="00DF720F">
      <w:pPr>
        <w:rPr>
          <w:sz w:val="28"/>
          <w:szCs w:val="28"/>
        </w:rPr>
      </w:pPr>
    </w:p>
    <w:p w14:paraId="69F6AA71" w14:textId="77777777" w:rsidR="00DF720F" w:rsidRDefault="00DF720F" w:rsidP="00DF720F">
      <w:pPr>
        <w:rPr>
          <w:sz w:val="28"/>
          <w:szCs w:val="28"/>
        </w:rPr>
      </w:pPr>
      <w:r>
        <w:rPr>
          <w:noProof/>
          <w:lang w:val="en-GB" w:eastAsia="en-GB"/>
        </w:rPr>
        <w:drawing>
          <wp:anchor distT="0" distB="0" distL="114300" distR="114300" simplePos="0" relativeHeight="251720704" behindDoc="1" locked="0" layoutInCell="1" allowOverlap="1" wp14:anchorId="3751CE0D" wp14:editId="585AA1F6">
            <wp:simplePos x="0" y="0"/>
            <wp:positionH relativeFrom="column">
              <wp:posOffset>174625</wp:posOffset>
            </wp:positionH>
            <wp:positionV relativeFrom="paragraph">
              <wp:posOffset>231140</wp:posOffset>
            </wp:positionV>
            <wp:extent cx="1428750" cy="2042795"/>
            <wp:effectExtent l="0" t="0" r="0" b="0"/>
            <wp:wrapTight wrapText="bothSides">
              <wp:wrapPolygon edited="0">
                <wp:start x="0" y="0"/>
                <wp:lineTo x="0" y="21352"/>
                <wp:lineTo x="21312" y="21352"/>
                <wp:lineTo x="21312" y="0"/>
                <wp:lineTo x="0" y="0"/>
              </wp:wrapPolygon>
            </wp:wrapTight>
            <wp:docPr id="76" name="Picture 76" descr="English Springer Spaniel | Small, Medium and Big Dog Bree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glish Springer Spaniel | Small, Medium and Big Dog Breeds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0" cy="2042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F59BAD" w14:textId="77777777" w:rsidR="00DF720F" w:rsidRDefault="00DF720F" w:rsidP="00DF720F">
      <w:pPr>
        <w:rPr>
          <w:sz w:val="28"/>
          <w:szCs w:val="28"/>
        </w:rPr>
      </w:pPr>
      <w:r>
        <w:rPr>
          <w:noProof/>
          <w:lang w:val="en-GB" w:eastAsia="en-GB"/>
        </w:rPr>
        <w:drawing>
          <wp:anchor distT="0" distB="0" distL="114300" distR="114300" simplePos="0" relativeHeight="251723776" behindDoc="1" locked="0" layoutInCell="1" allowOverlap="1" wp14:anchorId="28044105" wp14:editId="463F30D0">
            <wp:simplePos x="0" y="0"/>
            <wp:positionH relativeFrom="column">
              <wp:posOffset>3528695</wp:posOffset>
            </wp:positionH>
            <wp:positionV relativeFrom="paragraph">
              <wp:posOffset>271780</wp:posOffset>
            </wp:positionV>
            <wp:extent cx="2266293" cy="1428750"/>
            <wp:effectExtent l="0" t="0" r="1270" b="0"/>
            <wp:wrapTight wrapText="bothSides">
              <wp:wrapPolygon edited="0">
                <wp:start x="0" y="0"/>
                <wp:lineTo x="0" y="21312"/>
                <wp:lineTo x="21430" y="21312"/>
                <wp:lineTo x="21430" y="0"/>
                <wp:lineTo x="0" y="0"/>
              </wp:wrapPolygon>
            </wp:wrapTight>
            <wp:docPr id="79" name="Picture 79" descr="West Highland White Terrier Dog Breed Information, Pict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st Highland White Terrier Dog Breed Information, Pictures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66293"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620189" w14:textId="77777777" w:rsidR="00DF720F" w:rsidRDefault="00DF720F" w:rsidP="00DF720F">
      <w:pPr>
        <w:rPr>
          <w:sz w:val="28"/>
          <w:szCs w:val="28"/>
        </w:rPr>
      </w:pPr>
    </w:p>
    <w:p w14:paraId="55E19566" w14:textId="77777777" w:rsidR="00DF720F" w:rsidRPr="00DF720F" w:rsidRDefault="00DF720F" w:rsidP="00DF720F">
      <w:pPr>
        <w:rPr>
          <w:sz w:val="28"/>
          <w:szCs w:val="28"/>
        </w:rPr>
      </w:pPr>
      <w:r>
        <w:t xml:space="preserve">Dog Breed: </w:t>
      </w:r>
    </w:p>
    <w:p w14:paraId="4A2D3F79" w14:textId="77777777" w:rsidR="00633FEE" w:rsidRPr="00DF720F" w:rsidRDefault="00DF720F" w:rsidP="00633FEE">
      <w:pPr>
        <w:rPr>
          <w:sz w:val="28"/>
          <w:szCs w:val="28"/>
        </w:rPr>
      </w:pPr>
      <w:r>
        <w:t xml:space="preserve"> Coat Type:</w:t>
      </w:r>
      <w:r w:rsidR="00633FEE">
        <w:t xml:space="preserve">                            </w:t>
      </w:r>
      <w:r>
        <w:t xml:space="preserve"> </w:t>
      </w:r>
      <w:r w:rsidR="00633FEE">
        <w:t xml:space="preserve">Dog Breed: </w:t>
      </w:r>
    </w:p>
    <w:p w14:paraId="44E8E17E" w14:textId="77777777" w:rsidR="00633FEE" w:rsidRPr="00EF087B" w:rsidRDefault="00633FEE" w:rsidP="00633FEE">
      <w:r>
        <w:t xml:space="preserve">                                        Coat Type: </w:t>
      </w:r>
    </w:p>
    <w:p w14:paraId="351F8520" w14:textId="77777777" w:rsidR="00DF720F" w:rsidRPr="00EF087B" w:rsidRDefault="00DF720F" w:rsidP="00DF720F"/>
    <w:p w14:paraId="1542FB1D" w14:textId="77777777" w:rsidR="00DF720F" w:rsidRDefault="00633FEE" w:rsidP="00DF720F">
      <w:pPr>
        <w:rPr>
          <w:sz w:val="28"/>
          <w:szCs w:val="28"/>
        </w:rPr>
      </w:pPr>
      <w:r>
        <w:rPr>
          <w:noProof/>
          <w:lang w:val="en-GB" w:eastAsia="en-GB"/>
        </w:rPr>
        <w:drawing>
          <wp:anchor distT="0" distB="0" distL="114300" distR="114300" simplePos="0" relativeHeight="251724800" behindDoc="1" locked="0" layoutInCell="1" allowOverlap="1" wp14:anchorId="014066CB" wp14:editId="1EB43B50">
            <wp:simplePos x="0" y="0"/>
            <wp:positionH relativeFrom="column">
              <wp:posOffset>3456940</wp:posOffset>
            </wp:positionH>
            <wp:positionV relativeFrom="paragraph">
              <wp:posOffset>200025</wp:posOffset>
            </wp:positionV>
            <wp:extent cx="2402205" cy="1514475"/>
            <wp:effectExtent l="0" t="0" r="0" b="0"/>
            <wp:wrapTight wrapText="bothSides">
              <wp:wrapPolygon edited="0">
                <wp:start x="0" y="0"/>
                <wp:lineTo x="0" y="21192"/>
                <wp:lineTo x="21412" y="21192"/>
                <wp:lineTo x="21412" y="0"/>
                <wp:lineTo x="0" y="0"/>
              </wp:wrapPolygon>
            </wp:wrapTight>
            <wp:docPr id="81" name="Picture 81" descr="Shih Tzu Dog Breed Information, Pictures, Characteristics &amp; Fa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hih Tzu Dog Breed Information, Pictures, Characteristics &amp; Facts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0220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22752" behindDoc="1" locked="0" layoutInCell="1" allowOverlap="1" wp14:anchorId="03541D12" wp14:editId="4CEBF293">
            <wp:simplePos x="0" y="0"/>
            <wp:positionH relativeFrom="margin">
              <wp:align>left</wp:align>
            </wp:positionH>
            <wp:positionV relativeFrom="paragraph">
              <wp:posOffset>219075</wp:posOffset>
            </wp:positionV>
            <wp:extent cx="1837055" cy="1737995"/>
            <wp:effectExtent l="0" t="0" r="0" b="0"/>
            <wp:wrapTight wrapText="bothSides">
              <wp:wrapPolygon edited="0">
                <wp:start x="0" y="0"/>
                <wp:lineTo x="0" y="21308"/>
                <wp:lineTo x="21279" y="21308"/>
                <wp:lineTo x="21279" y="0"/>
                <wp:lineTo x="0" y="0"/>
              </wp:wrapPolygon>
            </wp:wrapTight>
            <wp:docPr id="78" name="Picture 78" descr="Boxer Dog Breed Information | Pur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xer Dog Breed Information | Purin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37055" cy="173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A83CE2" w14:textId="77777777" w:rsidR="00633FEE" w:rsidRPr="00633FEE" w:rsidRDefault="00633FEE" w:rsidP="00633FEE">
      <w:r>
        <w:t xml:space="preserve">Dog Breed: </w:t>
      </w:r>
    </w:p>
    <w:p w14:paraId="62349087" w14:textId="77777777" w:rsidR="00633FEE" w:rsidRPr="00EF087B" w:rsidRDefault="00633FEE" w:rsidP="00633FEE">
      <w:r>
        <w:t xml:space="preserve">  Coat Type: </w:t>
      </w:r>
    </w:p>
    <w:p w14:paraId="15997080" w14:textId="77777777" w:rsidR="00633FEE" w:rsidRPr="00633FEE" w:rsidRDefault="00633FEE" w:rsidP="00633FEE">
      <w:r>
        <w:t xml:space="preserve">                                        Dog Breed: </w:t>
      </w:r>
    </w:p>
    <w:p w14:paraId="3A7D8FBB" w14:textId="77777777" w:rsidR="00633FEE" w:rsidRPr="00EF087B" w:rsidRDefault="00633FEE" w:rsidP="00633FEE">
      <w:r>
        <w:t xml:space="preserve">                                 Coat Type: </w:t>
      </w:r>
    </w:p>
    <w:p w14:paraId="7DFFB95E" w14:textId="77777777" w:rsidR="00DF720F" w:rsidRDefault="00DF720F" w:rsidP="00DF720F">
      <w:pPr>
        <w:rPr>
          <w:sz w:val="28"/>
          <w:szCs w:val="28"/>
        </w:rPr>
      </w:pPr>
    </w:p>
    <w:p w14:paraId="56775371" w14:textId="77777777" w:rsidR="00DF720F" w:rsidRDefault="00DF720F" w:rsidP="00DF720F">
      <w:pPr>
        <w:rPr>
          <w:sz w:val="28"/>
          <w:szCs w:val="28"/>
        </w:rPr>
      </w:pPr>
    </w:p>
    <w:p w14:paraId="3AC8FF7A" w14:textId="77777777" w:rsidR="00633FEE" w:rsidRPr="00DF720F" w:rsidRDefault="00633FEE" w:rsidP="00633FEE">
      <w:pPr>
        <w:rPr>
          <w:sz w:val="28"/>
          <w:szCs w:val="28"/>
        </w:rPr>
      </w:pPr>
      <w:r>
        <w:lastRenderedPageBreak/>
        <w:t xml:space="preserve">                                      </w:t>
      </w:r>
    </w:p>
    <w:p w14:paraId="4BFDB49A" w14:textId="77777777" w:rsidR="00633FEE" w:rsidRDefault="00633FEE" w:rsidP="00633FEE">
      <w:pPr>
        <w:jc w:val="center"/>
        <w:rPr>
          <w:sz w:val="24"/>
          <w:u w:val="single"/>
        </w:rPr>
      </w:pPr>
      <w:r>
        <w:t xml:space="preserve">  </w:t>
      </w:r>
      <w:r>
        <w:rPr>
          <w:sz w:val="24"/>
          <w:u w:val="single"/>
        </w:rPr>
        <w:t>Shampoo!</w:t>
      </w:r>
    </w:p>
    <w:p w14:paraId="5F064425" w14:textId="77777777" w:rsidR="00633FEE" w:rsidRDefault="00633FEE" w:rsidP="00633FEE">
      <w:pPr>
        <w:jc w:val="center"/>
        <w:rPr>
          <w:sz w:val="24"/>
        </w:rPr>
      </w:pPr>
      <w:r>
        <w:rPr>
          <w:sz w:val="24"/>
        </w:rPr>
        <w:t>Look at the listed shampoo examples below, match them with their correct descriptions.</w:t>
      </w:r>
    </w:p>
    <w:p w14:paraId="0E71353B" w14:textId="77777777" w:rsidR="00633FEE" w:rsidRDefault="00633FEE" w:rsidP="00633FEE"/>
    <w:p w14:paraId="2813E097" w14:textId="77777777" w:rsidR="00633FEE" w:rsidRPr="00633FEE" w:rsidRDefault="00633FEE" w:rsidP="00633FEE">
      <w:pPr>
        <w:rPr>
          <w:szCs w:val="28"/>
          <w:u w:val="single"/>
        </w:rPr>
      </w:pPr>
      <w:r>
        <w:rPr>
          <w:b/>
          <w:szCs w:val="28"/>
        </w:rPr>
        <w:t xml:space="preserve">     </w:t>
      </w:r>
    </w:p>
    <w:p w14:paraId="1D9BD7A0" w14:textId="77777777" w:rsidR="00633FEE" w:rsidRPr="00633FEE" w:rsidRDefault="00633FEE" w:rsidP="00633FEE">
      <w:pPr>
        <w:rPr>
          <w:b/>
          <w:szCs w:val="28"/>
        </w:rPr>
      </w:pPr>
      <w:r>
        <w:rPr>
          <w:noProof/>
          <w:lang w:val="en-GB" w:eastAsia="en-GB"/>
        </w:rPr>
        <mc:AlternateContent>
          <mc:Choice Requires="wps">
            <w:drawing>
              <wp:anchor distT="0" distB="0" distL="114300" distR="114300" simplePos="0" relativeHeight="251726848" behindDoc="0" locked="0" layoutInCell="1" allowOverlap="1" wp14:anchorId="12C5C7FD" wp14:editId="4895E7C9">
                <wp:simplePos x="0" y="0"/>
                <wp:positionH relativeFrom="margin">
                  <wp:posOffset>185420</wp:posOffset>
                </wp:positionH>
                <wp:positionV relativeFrom="paragraph">
                  <wp:posOffset>280035</wp:posOffset>
                </wp:positionV>
                <wp:extent cx="2452370" cy="5166995"/>
                <wp:effectExtent l="0" t="0" r="24130" b="14605"/>
                <wp:wrapSquare wrapText="bothSides"/>
                <wp:docPr id="82" name="Text Box 82"/>
                <wp:cNvGraphicFramePr/>
                <a:graphic xmlns:a="http://schemas.openxmlformats.org/drawingml/2006/main">
                  <a:graphicData uri="http://schemas.microsoft.com/office/word/2010/wordprocessingShape">
                    <wps:wsp>
                      <wps:cNvSpPr txBox="1"/>
                      <wps:spPr>
                        <a:xfrm>
                          <a:off x="0" y="0"/>
                          <a:ext cx="2452370" cy="5166995"/>
                        </a:xfrm>
                        <a:prstGeom prst="rect">
                          <a:avLst/>
                        </a:prstGeom>
                        <a:noFill/>
                        <a:ln w="6350">
                          <a:solidFill>
                            <a:prstClr val="black"/>
                          </a:solidFill>
                        </a:ln>
                      </wps:spPr>
                      <wps:txbx>
                        <w:txbxContent>
                          <w:p w14:paraId="23A9BDEB" w14:textId="77777777" w:rsidR="00BE3C65" w:rsidRDefault="00BE3C65" w:rsidP="00633FEE">
                            <w:pPr>
                              <w:pStyle w:val="ListParagraph"/>
                              <w:numPr>
                                <w:ilvl w:val="0"/>
                                <w:numId w:val="14"/>
                              </w:numPr>
                              <w:rPr>
                                <w:b/>
                                <w:szCs w:val="28"/>
                              </w:rPr>
                            </w:pPr>
                            <w:r w:rsidRPr="00633FEE">
                              <w:rPr>
                                <w:b/>
                                <w:szCs w:val="28"/>
                              </w:rPr>
                              <w:t xml:space="preserve">Mild      </w:t>
                            </w:r>
                          </w:p>
                          <w:p w14:paraId="41E7A4B5" w14:textId="77777777" w:rsidR="00BE3C65" w:rsidRPr="00633FEE" w:rsidRDefault="00BE3C65" w:rsidP="00633FEE">
                            <w:pPr>
                              <w:rPr>
                                <w:b/>
                                <w:szCs w:val="28"/>
                              </w:rPr>
                            </w:pPr>
                            <w:r w:rsidRPr="00633FEE">
                              <w:rPr>
                                <w:b/>
                                <w:szCs w:val="28"/>
                              </w:rPr>
                              <w:t xml:space="preserve">    </w:t>
                            </w:r>
                          </w:p>
                          <w:p w14:paraId="6EA68067" w14:textId="77777777" w:rsidR="00BE3C65" w:rsidRDefault="00BE3C65" w:rsidP="00633FEE">
                            <w:pPr>
                              <w:pStyle w:val="ListParagraph"/>
                              <w:numPr>
                                <w:ilvl w:val="0"/>
                                <w:numId w:val="14"/>
                              </w:numPr>
                              <w:rPr>
                                <w:b/>
                                <w:szCs w:val="28"/>
                              </w:rPr>
                            </w:pPr>
                            <w:r w:rsidRPr="00633FEE">
                              <w:rPr>
                                <w:b/>
                                <w:szCs w:val="28"/>
                              </w:rPr>
                              <w:t xml:space="preserve">Cleansing    </w:t>
                            </w:r>
                          </w:p>
                          <w:p w14:paraId="0498E8A8" w14:textId="77777777" w:rsidR="00BE3C65" w:rsidRPr="00633FEE" w:rsidRDefault="00BE3C65" w:rsidP="00633FEE">
                            <w:pPr>
                              <w:pStyle w:val="ListParagraph"/>
                              <w:rPr>
                                <w:b/>
                                <w:szCs w:val="28"/>
                              </w:rPr>
                            </w:pPr>
                          </w:p>
                          <w:p w14:paraId="7922249C" w14:textId="77777777" w:rsidR="00BE3C65" w:rsidRPr="00633FEE" w:rsidRDefault="00BE3C65" w:rsidP="00633FEE">
                            <w:pPr>
                              <w:rPr>
                                <w:b/>
                                <w:szCs w:val="28"/>
                              </w:rPr>
                            </w:pPr>
                            <w:r w:rsidRPr="00633FEE">
                              <w:rPr>
                                <w:b/>
                                <w:szCs w:val="28"/>
                              </w:rPr>
                              <w:t xml:space="preserve">      </w:t>
                            </w:r>
                          </w:p>
                          <w:p w14:paraId="2DE35BA0" w14:textId="77777777" w:rsidR="00BE3C65" w:rsidRDefault="00BE3C65" w:rsidP="00633FEE">
                            <w:pPr>
                              <w:pStyle w:val="ListParagraph"/>
                              <w:numPr>
                                <w:ilvl w:val="0"/>
                                <w:numId w:val="14"/>
                              </w:numPr>
                              <w:rPr>
                                <w:b/>
                                <w:szCs w:val="28"/>
                              </w:rPr>
                            </w:pPr>
                            <w:r w:rsidRPr="00633FEE">
                              <w:rPr>
                                <w:b/>
                                <w:szCs w:val="28"/>
                              </w:rPr>
                              <w:t>Colour Enhancing</w:t>
                            </w:r>
                          </w:p>
                          <w:p w14:paraId="063ED2C9" w14:textId="77777777" w:rsidR="00BE3C65" w:rsidRDefault="00BE3C65" w:rsidP="00633FEE">
                            <w:pPr>
                              <w:pStyle w:val="ListParagraph"/>
                              <w:rPr>
                                <w:b/>
                                <w:szCs w:val="28"/>
                              </w:rPr>
                            </w:pPr>
                          </w:p>
                          <w:p w14:paraId="33290B56" w14:textId="77777777" w:rsidR="00BE3C65" w:rsidRPr="00633FEE" w:rsidRDefault="00BE3C65" w:rsidP="00633FEE">
                            <w:pPr>
                              <w:rPr>
                                <w:b/>
                                <w:szCs w:val="28"/>
                              </w:rPr>
                            </w:pPr>
                          </w:p>
                          <w:p w14:paraId="48A4C36D" w14:textId="77777777" w:rsidR="00BE3C65" w:rsidRDefault="00BE3C65" w:rsidP="00633FEE">
                            <w:pPr>
                              <w:pStyle w:val="ListParagraph"/>
                              <w:numPr>
                                <w:ilvl w:val="0"/>
                                <w:numId w:val="14"/>
                              </w:numPr>
                              <w:rPr>
                                <w:b/>
                                <w:szCs w:val="28"/>
                              </w:rPr>
                            </w:pPr>
                            <w:r w:rsidRPr="00633FEE">
                              <w:rPr>
                                <w:b/>
                                <w:szCs w:val="28"/>
                              </w:rPr>
                              <w:t xml:space="preserve">Medicated      </w:t>
                            </w:r>
                          </w:p>
                          <w:p w14:paraId="73E9F6A0" w14:textId="77777777" w:rsidR="00BE3C65" w:rsidRPr="00633FEE" w:rsidRDefault="00BE3C65" w:rsidP="00633FEE">
                            <w:pPr>
                              <w:pStyle w:val="ListParagraph"/>
                              <w:rPr>
                                <w:b/>
                                <w:szCs w:val="28"/>
                              </w:rPr>
                            </w:pPr>
                          </w:p>
                          <w:p w14:paraId="71A743A5" w14:textId="77777777" w:rsidR="00BE3C65" w:rsidRPr="00633FEE" w:rsidRDefault="00BE3C65" w:rsidP="00633FEE">
                            <w:pPr>
                              <w:rPr>
                                <w:b/>
                                <w:szCs w:val="28"/>
                              </w:rPr>
                            </w:pPr>
                            <w:r w:rsidRPr="00633FEE">
                              <w:rPr>
                                <w:b/>
                                <w:szCs w:val="28"/>
                              </w:rPr>
                              <w:t xml:space="preserve">    </w:t>
                            </w:r>
                          </w:p>
                          <w:p w14:paraId="38DB03F5" w14:textId="77777777" w:rsidR="00BE3C65" w:rsidRDefault="00BE3C65" w:rsidP="00633FEE">
                            <w:pPr>
                              <w:pStyle w:val="ListParagraph"/>
                              <w:numPr>
                                <w:ilvl w:val="0"/>
                                <w:numId w:val="14"/>
                              </w:numPr>
                              <w:rPr>
                                <w:b/>
                                <w:szCs w:val="28"/>
                              </w:rPr>
                            </w:pPr>
                            <w:r w:rsidRPr="00633FEE">
                              <w:rPr>
                                <w:b/>
                                <w:szCs w:val="28"/>
                              </w:rPr>
                              <w:t>Veterinary</w:t>
                            </w:r>
                          </w:p>
                          <w:p w14:paraId="4533A0F3" w14:textId="77777777" w:rsidR="00BE3C65" w:rsidRPr="00633FEE" w:rsidRDefault="00BE3C65" w:rsidP="00633FEE">
                            <w:pPr>
                              <w:rPr>
                                <w:b/>
                                <w:szCs w:val="28"/>
                              </w:rPr>
                            </w:pPr>
                            <w:r w:rsidRPr="00633FEE">
                              <w:rPr>
                                <w:b/>
                                <w:szCs w:val="28"/>
                              </w:rPr>
                              <w:t xml:space="preserve">          </w:t>
                            </w:r>
                          </w:p>
                          <w:p w14:paraId="68B26709" w14:textId="77777777" w:rsidR="00BE3C65" w:rsidRDefault="00BE3C65" w:rsidP="00633FEE">
                            <w:pPr>
                              <w:pStyle w:val="ListParagraph"/>
                              <w:numPr>
                                <w:ilvl w:val="0"/>
                                <w:numId w:val="14"/>
                              </w:numPr>
                              <w:rPr>
                                <w:b/>
                                <w:szCs w:val="28"/>
                              </w:rPr>
                            </w:pPr>
                            <w:r w:rsidRPr="00633FEE">
                              <w:rPr>
                                <w:b/>
                                <w:szCs w:val="28"/>
                              </w:rPr>
                              <w:t xml:space="preserve">Insecticidal </w:t>
                            </w:r>
                          </w:p>
                          <w:p w14:paraId="1F27BF87" w14:textId="77777777" w:rsidR="00BE3C65" w:rsidRPr="00633FEE" w:rsidRDefault="00BE3C65" w:rsidP="00633FEE">
                            <w:pPr>
                              <w:pStyle w:val="ListParagraph"/>
                              <w:rPr>
                                <w:b/>
                                <w:szCs w:val="28"/>
                              </w:rPr>
                            </w:pPr>
                          </w:p>
                          <w:p w14:paraId="52EB702A" w14:textId="77777777" w:rsidR="00BE3C65" w:rsidRPr="00633FEE" w:rsidRDefault="00BE3C65" w:rsidP="00633FEE">
                            <w:pPr>
                              <w:rPr>
                                <w:b/>
                                <w:szCs w:val="28"/>
                              </w:rPr>
                            </w:pPr>
                            <w:r w:rsidRPr="00633FEE">
                              <w:rPr>
                                <w:b/>
                                <w:szCs w:val="28"/>
                              </w:rPr>
                              <w:t xml:space="preserve">         </w:t>
                            </w:r>
                          </w:p>
                          <w:p w14:paraId="2D3AD818" w14:textId="77777777" w:rsidR="00BE3C65" w:rsidRPr="007329E1" w:rsidRDefault="00BE3C65" w:rsidP="00BE3C65">
                            <w:pPr>
                              <w:pStyle w:val="ListParagraph"/>
                              <w:numPr>
                                <w:ilvl w:val="0"/>
                                <w:numId w:val="14"/>
                              </w:numPr>
                              <w:rPr>
                                <w:b/>
                                <w:szCs w:val="28"/>
                              </w:rPr>
                            </w:pPr>
                            <w:r w:rsidRPr="00633FEE">
                              <w:rPr>
                                <w:b/>
                                <w:szCs w:val="28"/>
                              </w:rPr>
                              <w:t>Conditioners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5C7FD" id="Text Box 82" o:spid="_x0000_s1042" type="#_x0000_t202" style="position:absolute;margin-left:14.6pt;margin-top:22.05pt;width:193.1pt;height:406.8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" filled="f" strokeweight=".5pt">
                <v:textbox>
                  <w:txbxContent>
                    <w:p w14:paraId="23A9BDEB" w14:textId="77777777" w:rsidR="00BE3C65" w:rsidRDefault="00BE3C65" w:rsidP="00633FEE">
                      <w:pPr>
                        <w:pStyle w:val="ListParagraph"/>
                        <w:numPr>
                          <w:ilvl w:val="0"/>
                          <w:numId w:val="14"/>
                        </w:numPr>
                        <w:rPr>
                          <w:b/>
                          <w:szCs w:val="28"/>
                        </w:rPr>
                      </w:pPr>
                      <w:r w:rsidRPr="00633FEE">
                        <w:rPr>
                          <w:b/>
                          <w:szCs w:val="28"/>
                        </w:rPr>
                        <w:t xml:space="preserve">Mild      </w:t>
                      </w:r>
                    </w:p>
                    <w:p w14:paraId="41E7A4B5" w14:textId="77777777" w:rsidR="00BE3C65" w:rsidRPr="00633FEE" w:rsidRDefault="00BE3C65" w:rsidP="00633FEE">
                      <w:pPr>
                        <w:rPr>
                          <w:b/>
                          <w:szCs w:val="28"/>
                        </w:rPr>
                      </w:pPr>
                      <w:r w:rsidRPr="00633FEE">
                        <w:rPr>
                          <w:b/>
                          <w:szCs w:val="28"/>
                        </w:rPr>
                        <w:t xml:space="preserve">    </w:t>
                      </w:r>
                    </w:p>
                    <w:p w14:paraId="6EA68067" w14:textId="77777777" w:rsidR="00BE3C65" w:rsidRDefault="00BE3C65" w:rsidP="00633FEE">
                      <w:pPr>
                        <w:pStyle w:val="ListParagraph"/>
                        <w:numPr>
                          <w:ilvl w:val="0"/>
                          <w:numId w:val="14"/>
                        </w:numPr>
                        <w:rPr>
                          <w:b/>
                          <w:szCs w:val="28"/>
                        </w:rPr>
                      </w:pPr>
                      <w:r w:rsidRPr="00633FEE">
                        <w:rPr>
                          <w:b/>
                          <w:szCs w:val="28"/>
                        </w:rPr>
                        <w:t xml:space="preserve">Cleansing    </w:t>
                      </w:r>
                    </w:p>
                    <w:p w14:paraId="0498E8A8" w14:textId="77777777" w:rsidR="00BE3C65" w:rsidRPr="00633FEE" w:rsidRDefault="00BE3C65" w:rsidP="00633FEE">
                      <w:pPr>
                        <w:pStyle w:val="ListParagraph"/>
                        <w:rPr>
                          <w:b/>
                          <w:szCs w:val="28"/>
                        </w:rPr>
                      </w:pPr>
                    </w:p>
                    <w:p w14:paraId="7922249C" w14:textId="77777777" w:rsidR="00BE3C65" w:rsidRPr="00633FEE" w:rsidRDefault="00BE3C65" w:rsidP="00633FEE">
                      <w:pPr>
                        <w:rPr>
                          <w:b/>
                          <w:szCs w:val="28"/>
                        </w:rPr>
                      </w:pPr>
                      <w:r w:rsidRPr="00633FEE">
                        <w:rPr>
                          <w:b/>
                          <w:szCs w:val="28"/>
                        </w:rPr>
                        <w:t xml:space="preserve">      </w:t>
                      </w:r>
                    </w:p>
                    <w:p w14:paraId="2DE35BA0" w14:textId="77777777" w:rsidR="00BE3C65" w:rsidRDefault="00BE3C65" w:rsidP="00633FEE">
                      <w:pPr>
                        <w:pStyle w:val="ListParagraph"/>
                        <w:numPr>
                          <w:ilvl w:val="0"/>
                          <w:numId w:val="14"/>
                        </w:numPr>
                        <w:rPr>
                          <w:b/>
                          <w:szCs w:val="28"/>
                        </w:rPr>
                      </w:pPr>
                      <w:r w:rsidRPr="00633FEE">
                        <w:rPr>
                          <w:b/>
                          <w:szCs w:val="28"/>
                        </w:rPr>
                        <w:t>Colour Enhancing</w:t>
                      </w:r>
                    </w:p>
                    <w:p w14:paraId="063ED2C9" w14:textId="77777777" w:rsidR="00BE3C65" w:rsidRDefault="00BE3C65" w:rsidP="00633FEE">
                      <w:pPr>
                        <w:pStyle w:val="ListParagraph"/>
                        <w:rPr>
                          <w:b/>
                          <w:szCs w:val="28"/>
                        </w:rPr>
                      </w:pPr>
                    </w:p>
                    <w:p w14:paraId="33290B56" w14:textId="77777777" w:rsidR="00BE3C65" w:rsidRPr="00633FEE" w:rsidRDefault="00BE3C65" w:rsidP="00633FEE">
                      <w:pPr>
                        <w:rPr>
                          <w:b/>
                          <w:szCs w:val="28"/>
                        </w:rPr>
                      </w:pPr>
                    </w:p>
                    <w:p w14:paraId="48A4C36D" w14:textId="77777777" w:rsidR="00BE3C65" w:rsidRDefault="00BE3C65" w:rsidP="00633FEE">
                      <w:pPr>
                        <w:pStyle w:val="ListParagraph"/>
                        <w:numPr>
                          <w:ilvl w:val="0"/>
                          <w:numId w:val="14"/>
                        </w:numPr>
                        <w:rPr>
                          <w:b/>
                          <w:szCs w:val="28"/>
                        </w:rPr>
                      </w:pPr>
                      <w:r w:rsidRPr="00633FEE">
                        <w:rPr>
                          <w:b/>
                          <w:szCs w:val="28"/>
                        </w:rPr>
                        <w:t xml:space="preserve">Medicated      </w:t>
                      </w:r>
                    </w:p>
                    <w:p w14:paraId="73E9F6A0" w14:textId="77777777" w:rsidR="00BE3C65" w:rsidRPr="00633FEE" w:rsidRDefault="00BE3C65" w:rsidP="00633FEE">
                      <w:pPr>
                        <w:pStyle w:val="ListParagraph"/>
                        <w:rPr>
                          <w:b/>
                          <w:szCs w:val="28"/>
                        </w:rPr>
                      </w:pPr>
                    </w:p>
                    <w:p w14:paraId="71A743A5" w14:textId="77777777" w:rsidR="00BE3C65" w:rsidRPr="00633FEE" w:rsidRDefault="00BE3C65" w:rsidP="00633FEE">
                      <w:pPr>
                        <w:rPr>
                          <w:b/>
                          <w:szCs w:val="28"/>
                        </w:rPr>
                      </w:pPr>
                      <w:r w:rsidRPr="00633FEE">
                        <w:rPr>
                          <w:b/>
                          <w:szCs w:val="28"/>
                        </w:rPr>
                        <w:t xml:space="preserve">    </w:t>
                      </w:r>
                    </w:p>
                    <w:p w14:paraId="38DB03F5" w14:textId="77777777" w:rsidR="00BE3C65" w:rsidRDefault="00BE3C65" w:rsidP="00633FEE">
                      <w:pPr>
                        <w:pStyle w:val="ListParagraph"/>
                        <w:numPr>
                          <w:ilvl w:val="0"/>
                          <w:numId w:val="14"/>
                        </w:numPr>
                        <w:rPr>
                          <w:b/>
                          <w:szCs w:val="28"/>
                        </w:rPr>
                      </w:pPr>
                      <w:r w:rsidRPr="00633FEE">
                        <w:rPr>
                          <w:b/>
                          <w:szCs w:val="28"/>
                        </w:rPr>
                        <w:t>Veterinary</w:t>
                      </w:r>
                    </w:p>
                    <w:p w14:paraId="4533A0F3" w14:textId="77777777" w:rsidR="00BE3C65" w:rsidRPr="00633FEE" w:rsidRDefault="00BE3C65" w:rsidP="00633FEE">
                      <w:pPr>
                        <w:rPr>
                          <w:b/>
                          <w:szCs w:val="28"/>
                        </w:rPr>
                      </w:pPr>
                      <w:r w:rsidRPr="00633FEE">
                        <w:rPr>
                          <w:b/>
                          <w:szCs w:val="28"/>
                        </w:rPr>
                        <w:t xml:space="preserve">          </w:t>
                      </w:r>
                    </w:p>
                    <w:p w14:paraId="68B26709" w14:textId="77777777" w:rsidR="00BE3C65" w:rsidRDefault="00BE3C65" w:rsidP="00633FEE">
                      <w:pPr>
                        <w:pStyle w:val="ListParagraph"/>
                        <w:numPr>
                          <w:ilvl w:val="0"/>
                          <w:numId w:val="14"/>
                        </w:numPr>
                        <w:rPr>
                          <w:b/>
                          <w:szCs w:val="28"/>
                        </w:rPr>
                      </w:pPr>
                      <w:r w:rsidRPr="00633FEE">
                        <w:rPr>
                          <w:b/>
                          <w:szCs w:val="28"/>
                        </w:rPr>
                        <w:t xml:space="preserve">Insecticidal </w:t>
                      </w:r>
                    </w:p>
                    <w:p w14:paraId="1F27BF87" w14:textId="77777777" w:rsidR="00BE3C65" w:rsidRPr="00633FEE" w:rsidRDefault="00BE3C65" w:rsidP="00633FEE">
                      <w:pPr>
                        <w:pStyle w:val="ListParagraph"/>
                        <w:rPr>
                          <w:b/>
                          <w:szCs w:val="28"/>
                        </w:rPr>
                      </w:pPr>
                    </w:p>
                    <w:p w14:paraId="52EB702A" w14:textId="77777777" w:rsidR="00BE3C65" w:rsidRPr="00633FEE" w:rsidRDefault="00BE3C65" w:rsidP="00633FEE">
                      <w:pPr>
                        <w:rPr>
                          <w:b/>
                          <w:szCs w:val="28"/>
                        </w:rPr>
                      </w:pPr>
                      <w:r w:rsidRPr="00633FEE">
                        <w:rPr>
                          <w:b/>
                          <w:szCs w:val="28"/>
                        </w:rPr>
                        <w:t xml:space="preserve">         </w:t>
                      </w:r>
                    </w:p>
                    <w:p w14:paraId="2D3AD818" w14:textId="77777777" w:rsidR="00BE3C65" w:rsidRPr="007329E1" w:rsidRDefault="00BE3C65" w:rsidP="00BE3C65">
                      <w:pPr>
                        <w:pStyle w:val="ListParagraph"/>
                        <w:numPr>
                          <w:ilvl w:val="0"/>
                          <w:numId w:val="14"/>
                        </w:numPr>
                        <w:rPr>
                          <w:b/>
                          <w:szCs w:val="28"/>
                        </w:rPr>
                      </w:pPr>
                      <w:r w:rsidRPr="00633FEE">
                        <w:rPr>
                          <w:b/>
                          <w:szCs w:val="28"/>
                        </w:rPr>
                        <w:t>Conditioners</w:t>
                      </w:r>
                    </w:p>
                  </w:txbxContent>
                </v:textbox>
                <w10:wrap type="square" anchorx="margin"/>
              </v:shape>
            </w:pict>
          </mc:Fallback>
        </mc:AlternateContent>
      </w:r>
      <w:r>
        <w:rPr>
          <w:noProof/>
          <w:lang w:val="en-GB" w:eastAsia="en-GB"/>
        </w:rPr>
        <mc:AlternateContent>
          <mc:Choice Requires="wps">
            <w:drawing>
              <wp:anchor distT="0" distB="0" distL="114300" distR="114300" simplePos="0" relativeHeight="251728896" behindDoc="0" locked="0" layoutInCell="1" allowOverlap="1" wp14:anchorId="39E9F0AC" wp14:editId="5EC2CA7A">
                <wp:simplePos x="0" y="0"/>
                <wp:positionH relativeFrom="margin">
                  <wp:posOffset>2809875</wp:posOffset>
                </wp:positionH>
                <wp:positionV relativeFrom="paragraph">
                  <wp:posOffset>294005</wp:posOffset>
                </wp:positionV>
                <wp:extent cx="4820920" cy="5205095"/>
                <wp:effectExtent l="0" t="0" r="17780" b="14605"/>
                <wp:wrapSquare wrapText="bothSides"/>
                <wp:docPr id="83" name="Text Box 83"/>
                <wp:cNvGraphicFramePr/>
                <a:graphic xmlns:a="http://schemas.openxmlformats.org/drawingml/2006/main">
                  <a:graphicData uri="http://schemas.microsoft.com/office/word/2010/wordprocessingShape">
                    <wps:wsp>
                      <wps:cNvSpPr txBox="1"/>
                      <wps:spPr>
                        <a:xfrm>
                          <a:off x="0" y="0"/>
                          <a:ext cx="4820920" cy="5205095"/>
                        </a:xfrm>
                        <a:prstGeom prst="rect">
                          <a:avLst/>
                        </a:prstGeom>
                        <a:noFill/>
                        <a:ln w="6350">
                          <a:solidFill>
                            <a:prstClr val="black"/>
                          </a:solidFill>
                        </a:ln>
                      </wps:spPr>
                      <wps:txbx>
                        <w:txbxContent>
                          <w:p w14:paraId="7E00DE20" w14:textId="77777777" w:rsidR="00BE3C65" w:rsidRPr="00633FEE" w:rsidRDefault="00BE3C65" w:rsidP="00633FEE">
                            <w:pPr>
                              <w:spacing w:line="256" w:lineRule="auto"/>
                              <w:ind w:left="360"/>
                              <w:rPr>
                                <w:szCs w:val="28"/>
                              </w:rPr>
                            </w:pPr>
                            <w:r>
                              <w:rPr>
                                <w:szCs w:val="28"/>
                              </w:rPr>
                              <w:t>C</w:t>
                            </w:r>
                            <w:r w:rsidRPr="00633FEE">
                              <w:rPr>
                                <w:szCs w:val="28"/>
                              </w:rPr>
                              <w:t>ontains a strong substance which acts against grease and dirt and is ideal for dogs with a particularly dirty coat.</w:t>
                            </w:r>
                          </w:p>
                          <w:p w14:paraId="02567534" w14:textId="77777777" w:rsidR="00BE3C65" w:rsidRPr="00633FEE" w:rsidRDefault="00BE3C65" w:rsidP="00633FEE">
                            <w:pPr>
                              <w:pStyle w:val="ListParagraph"/>
                              <w:rPr>
                                <w:szCs w:val="28"/>
                              </w:rPr>
                            </w:pPr>
                          </w:p>
                          <w:p w14:paraId="49DAFDDE" w14:textId="77777777" w:rsidR="00BE3C65" w:rsidRPr="00633FEE" w:rsidRDefault="00BE3C65" w:rsidP="00633FEE">
                            <w:pPr>
                              <w:spacing w:line="256" w:lineRule="auto"/>
                              <w:ind w:left="360"/>
                              <w:rPr>
                                <w:szCs w:val="28"/>
                              </w:rPr>
                            </w:pPr>
                            <w:r>
                              <w:rPr>
                                <w:szCs w:val="28"/>
                              </w:rPr>
                              <w:t>R</w:t>
                            </w:r>
                            <w:r w:rsidRPr="00633FEE">
                              <w:rPr>
                                <w:szCs w:val="28"/>
                              </w:rPr>
                              <w:t>emoves grease and dirt but is mild enough to leave the natural oils in the coat.</w:t>
                            </w:r>
                          </w:p>
                          <w:p w14:paraId="714A0D68" w14:textId="77777777" w:rsidR="00BE3C65" w:rsidRPr="00633FEE" w:rsidRDefault="00BE3C65" w:rsidP="00633FEE">
                            <w:pPr>
                              <w:pStyle w:val="ListParagraph"/>
                              <w:rPr>
                                <w:szCs w:val="28"/>
                              </w:rPr>
                            </w:pPr>
                          </w:p>
                          <w:p w14:paraId="40F144DE" w14:textId="77777777" w:rsidR="00BE3C65" w:rsidRPr="00633FEE" w:rsidRDefault="00BE3C65" w:rsidP="00633FEE">
                            <w:pPr>
                              <w:spacing w:line="256" w:lineRule="auto"/>
                              <w:ind w:left="360"/>
                              <w:rPr>
                                <w:szCs w:val="28"/>
                              </w:rPr>
                            </w:pPr>
                            <w:r>
                              <w:rPr>
                                <w:szCs w:val="28"/>
                              </w:rPr>
                              <w:t>D</w:t>
                            </w:r>
                            <w:r w:rsidRPr="00633FEE">
                              <w:rPr>
                                <w:szCs w:val="28"/>
                              </w:rPr>
                              <w:t>esigned to kill parasites.</w:t>
                            </w:r>
                          </w:p>
                          <w:p w14:paraId="02EBDCAF" w14:textId="77777777" w:rsidR="00BE3C65" w:rsidRPr="00633FEE" w:rsidRDefault="00BE3C65" w:rsidP="00633FEE">
                            <w:pPr>
                              <w:pStyle w:val="ListParagraph"/>
                              <w:rPr>
                                <w:szCs w:val="28"/>
                              </w:rPr>
                            </w:pPr>
                          </w:p>
                          <w:p w14:paraId="2D7DC57F" w14:textId="77777777" w:rsidR="00BE3C65" w:rsidRPr="00633FEE" w:rsidRDefault="00BE3C65" w:rsidP="00633FEE">
                            <w:pPr>
                              <w:pStyle w:val="ListParagraph"/>
                              <w:rPr>
                                <w:szCs w:val="28"/>
                              </w:rPr>
                            </w:pPr>
                          </w:p>
                          <w:p w14:paraId="4D0E5B27" w14:textId="77777777" w:rsidR="00BE3C65" w:rsidRPr="00633FEE" w:rsidRDefault="00BE3C65" w:rsidP="00633FEE">
                            <w:pPr>
                              <w:spacing w:line="256" w:lineRule="auto"/>
                              <w:ind w:left="360"/>
                              <w:rPr>
                                <w:szCs w:val="28"/>
                              </w:rPr>
                            </w:pPr>
                            <w:r>
                              <w:rPr>
                                <w:szCs w:val="28"/>
                              </w:rPr>
                              <w:t>Contains</w:t>
                            </w:r>
                            <w:r w:rsidRPr="00633FEE">
                              <w:rPr>
                                <w:szCs w:val="28"/>
                              </w:rPr>
                              <w:t xml:space="preserve"> a mild antibacterial product which act on the skin.</w:t>
                            </w:r>
                          </w:p>
                          <w:p w14:paraId="3ACBB29F" w14:textId="77777777" w:rsidR="00BE3C65" w:rsidRPr="00633FEE" w:rsidRDefault="00BE3C65" w:rsidP="00633FEE">
                            <w:pPr>
                              <w:pStyle w:val="ListParagraph"/>
                              <w:rPr>
                                <w:szCs w:val="28"/>
                              </w:rPr>
                            </w:pPr>
                          </w:p>
                          <w:p w14:paraId="3390543B" w14:textId="77777777" w:rsidR="00BE3C65" w:rsidRPr="00633FEE" w:rsidRDefault="00BE3C65" w:rsidP="00633FEE">
                            <w:pPr>
                              <w:spacing w:line="256" w:lineRule="auto"/>
                              <w:ind w:left="360"/>
                              <w:rPr>
                                <w:sz w:val="28"/>
                                <w:szCs w:val="28"/>
                              </w:rPr>
                            </w:pPr>
                            <w:r>
                              <w:rPr>
                                <w:szCs w:val="28"/>
                              </w:rPr>
                              <w:t>P</w:t>
                            </w:r>
                            <w:r w:rsidRPr="00633FEE">
                              <w:rPr>
                                <w:szCs w:val="28"/>
                              </w:rPr>
                              <w:t>rescribed by a veterinary surgeon for specific skin conditions</w:t>
                            </w:r>
                            <w:r w:rsidRPr="00633FEE">
                              <w:rPr>
                                <w:sz w:val="28"/>
                                <w:szCs w:val="28"/>
                              </w:rPr>
                              <w:t>.</w:t>
                            </w:r>
                          </w:p>
                          <w:p w14:paraId="42FC2670" w14:textId="77777777" w:rsidR="00BE3C65" w:rsidRDefault="00BE3C65" w:rsidP="00633FEE">
                            <w:pPr>
                              <w:pStyle w:val="ListParagraph"/>
                              <w:rPr>
                                <w:sz w:val="28"/>
                                <w:szCs w:val="28"/>
                              </w:rPr>
                            </w:pPr>
                          </w:p>
                          <w:p w14:paraId="5E5B69B5" w14:textId="77777777" w:rsidR="00BE3C65" w:rsidRDefault="00BE3C65" w:rsidP="00633FEE">
                            <w:pPr>
                              <w:pStyle w:val="ListParagraph"/>
                              <w:rPr>
                                <w:sz w:val="28"/>
                                <w:szCs w:val="28"/>
                              </w:rPr>
                            </w:pPr>
                          </w:p>
                          <w:p w14:paraId="73F3287B" w14:textId="77777777" w:rsidR="00BE3C65" w:rsidRPr="00633FEE" w:rsidRDefault="00BE3C65" w:rsidP="00633FEE">
                            <w:pPr>
                              <w:spacing w:line="256" w:lineRule="auto"/>
                              <w:ind w:left="360"/>
                              <w:rPr>
                                <w:szCs w:val="28"/>
                              </w:rPr>
                            </w:pPr>
                            <w:r>
                              <w:rPr>
                                <w:szCs w:val="28"/>
                              </w:rPr>
                              <w:t>Designed</w:t>
                            </w:r>
                            <w:r w:rsidRPr="00633FEE">
                              <w:rPr>
                                <w:szCs w:val="28"/>
                              </w:rPr>
                              <w:t xml:space="preserve"> to enhance a particular coat colour of dogs. </w:t>
                            </w:r>
                          </w:p>
                          <w:p w14:paraId="5264EDD2" w14:textId="77777777" w:rsidR="00BE3C65" w:rsidRPr="00633FEE" w:rsidRDefault="00BE3C65" w:rsidP="00633FEE">
                            <w:pPr>
                              <w:pStyle w:val="ListParagraph"/>
                              <w:rPr>
                                <w:szCs w:val="28"/>
                              </w:rPr>
                            </w:pPr>
                          </w:p>
                          <w:p w14:paraId="050463F0" w14:textId="77777777" w:rsidR="00BE3C65" w:rsidRPr="00633FEE" w:rsidRDefault="00BE3C65" w:rsidP="00633FEE">
                            <w:pPr>
                              <w:spacing w:line="256" w:lineRule="auto"/>
                              <w:ind w:left="360"/>
                              <w:rPr>
                                <w:szCs w:val="28"/>
                              </w:rPr>
                            </w:pPr>
                            <w:r>
                              <w:rPr>
                                <w:szCs w:val="28"/>
                              </w:rPr>
                              <w:t>A</w:t>
                            </w:r>
                            <w:r w:rsidRPr="00633FEE">
                              <w:rPr>
                                <w:szCs w:val="28"/>
                              </w:rPr>
                              <w:t>id the grooming out of a knotty coat, they help the grooming out of long, silky and wool coats.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9F0AC" id="Text Box 83" o:spid="_x0000_s1043" type="#_x0000_t202" style="position:absolute;margin-left:221.25pt;margin-top:23.15pt;width:379.6pt;height:409.8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" filled="f" strokeweight=".5pt">
                <v:textbox>
                  <w:txbxContent>
                    <w:p w14:paraId="7E00DE20" w14:textId="77777777" w:rsidR="00BE3C65" w:rsidRPr="00633FEE" w:rsidRDefault="00BE3C65" w:rsidP="00633FEE">
                      <w:pPr>
                        <w:spacing w:line="256" w:lineRule="auto"/>
                        <w:ind w:left="360"/>
                        <w:rPr>
                          <w:szCs w:val="28"/>
                        </w:rPr>
                      </w:pPr>
                      <w:r>
                        <w:rPr>
                          <w:szCs w:val="28"/>
                        </w:rPr>
                        <w:t>C</w:t>
                      </w:r>
                      <w:r w:rsidRPr="00633FEE">
                        <w:rPr>
                          <w:szCs w:val="28"/>
                        </w:rPr>
                        <w:t>ontains a strong substance which acts against grease and dirt and is ideal for dogs with a particularly dirty coat.</w:t>
                      </w:r>
                    </w:p>
                    <w:p w14:paraId="02567534" w14:textId="77777777" w:rsidR="00BE3C65" w:rsidRPr="00633FEE" w:rsidRDefault="00BE3C65" w:rsidP="00633FEE">
                      <w:pPr>
                        <w:pStyle w:val="ListParagraph"/>
                        <w:rPr>
                          <w:szCs w:val="28"/>
                        </w:rPr>
                      </w:pPr>
                    </w:p>
                    <w:p w14:paraId="49DAFDDE" w14:textId="77777777" w:rsidR="00BE3C65" w:rsidRPr="00633FEE" w:rsidRDefault="00BE3C65" w:rsidP="00633FEE">
                      <w:pPr>
                        <w:spacing w:line="256" w:lineRule="auto"/>
                        <w:ind w:left="360"/>
                        <w:rPr>
                          <w:szCs w:val="28"/>
                        </w:rPr>
                      </w:pPr>
                      <w:r>
                        <w:rPr>
                          <w:szCs w:val="28"/>
                        </w:rPr>
                        <w:t>R</w:t>
                      </w:r>
                      <w:r w:rsidRPr="00633FEE">
                        <w:rPr>
                          <w:szCs w:val="28"/>
                        </w:rPr>
                        <w:t>emoves grease and dirt but is mild enough to leave the natural oils in the coat.</w:t>
                      </w:r>
                    </w:p>
                    <w:p w14:paraId="714A0D68" w14:textId="77777777" w:rsidR="00BE3C65" w:rsidRPr="00633FEE" w:rsidRDefault="00BE3C65" w:rsidP="00633FEE">
                      <w:pPr>
                        <w:pStyle w:val="ListParagraph"/>
                        <w:rPr>
                          <w:szCs w:val="28"/>
                        </w:rPr>
                      </w:pPr>
                    </w:p>
                    <w:p w14:paraId="40F144DE" w14:textId="77777777" w:rsidR="00BE3C65" w:rsidRPr="00633FEE" w:rsidRDefault="00BE3C65" w:rsidP="00633FEE">
                      <w:pPr>
                        <w:spacing w:line="256" w:lineRule="auto"/>
                        <w:ind w:left="360"/>
                        <w:rPr>
                          <w:szCs w:val="28"/>
                        </w:rPr>
                      </w:pPr>
                      <w:r>
                        <w:rPr>
                          <w:szCs w:val="28"/>
                        </w:rPr>
                        <w:t>D</w:t>
                      </w:r>
                      <w:r w:rsidRPr="00633FEE">
                        <w:rPr>
                          <w:szCs w:val="28"/>
                        </w:rPr>
                        <w:t>esigned to kill parasites.</w:t>
                      </w:r>
                    </w:p>
                    <w:p w14:paraId="02EBDCAF" w14:textId="77777777" w:rsidR="00BE3C65" w:rsidRPr="00633FEE" w:rsidRDefault="00BE3C65" w:rsidP="00633FEE">
                      <w:pPr>
                        <w:pStyle w:val="ListParagraph"/>
                        <w:rPr>
                          <w:szCs w:val="28"/>
                        </w:rPr>
                      </w:pPr>
                    </w:p>
                    <w:p w14:paraId="2D7DC57F" w14:textId="77777777" w:rsidR="00BE3C65" w:rsidRPr="00633FEE" w:rsidRDefault="00BE3C65" w:rsidP="00633FEE">
                      <w:pPr>
                        <w:pStyle w:val="ListParagraph"/>
                        <w:rPr>
                          <w:szCs w:val="28"/>
                        </w:rPr>
                      </w:pPr>
                    </w:p>
                    <w:p w14:paraId="4D0E5B27" w14:textId="77777777" w:rsidR="00BE3C65" w:rsidRPr="00633FEE" w:rsidRDefault="00BE3C65" w:rsidP="00633FEE">
                      <w:pPr>
                        <w:spacing w:line="256" w:lineRule="auto"/>
                        <w:ind w:left="360"/>
                        <w:rPr>
                          <w:szCs w:val="28"/>
                        </w:rPr>
                      </w:pPr>
                      <w:r>
                        <w:rPr>
                          <w:szCs w:val="28"/>
                        </w:rPr>
                        <w:t>Contains</w:t>
                      </w:r>
                      <w:r w:rsidRPr="00633FEE">
                        <w:rPr>
                          <w:szCs w:val="28"/>
                        </w:rPr>
                        <w:t xml:space="preserve"> a mild antibacterial product which act on the skin.</w:t>
                      </w:r>
                    </w:p>
                    <w:p w14:paraId="3ACBB29F" w14:textId="77777777" w:rsidR="00BE3C65" w:rsidRPr="00633FEE" w:rsidRDefault="00BE3C65" w:rsidP="00633FEE">
                      <w:pPr>
                        <w:pStyle w:val="ListParagraph"/>
                        <w:rPr>
                          <w:szCs w:val="28"/>
                        </w:rPr>
                      </w:pPr>
                    </w:p>
                    <w:p w14:paraId="3390543B" w14:textId="77777777" w:rsidR="00BE3C65" w:rsidRPr="00633FEE" w:rsidRDefault="00BE3C65" w:rsidP="00633FEE">
                      <w:pPr>
                        <w:spacing w:line="256" w:lineRule="auto"/>
                        <w:ind w:left="360"/>
                        <w:rPr>
                          <w:sz w:val="28"/>
                          <w:szCs w:val="28"/>
                        </w:rPr>
                      </w:pPr>
                      <w:r>
                        <w:rPr>
                          <w:szCs w:val="28"/>
                        </w:rPr>
                        <w:t>P</w:t>
                      </w:r>
                      <w:r w:rsidRPr="00633FEE">
                        <w:rPr>
                          <w:szCs w:val="28"/>
                        </w:rPr>
                        <w:t>rescribed by a veterinary surgeon for specific skin conditions</w:t>
                      </w:r>
                      <w:r w:rsidRPr="00633FEE">
                        <w:rPr>
                          <w:sz w:val="28"/>
                          <w:szCs w:val="28"/>
                        </w:rPr>
                        <w:t>.</w:t>
                      </w:r>
                    </w:p>
                    <w:p w14:paraId="42FC2670" w14:textId="77777777" w:rsidR="00BE3C65" w:rsidRDefault="00BE3C65" w:rsidP="00633FEE">
                      <w:pPr>
                        <w:pStyle w:val="ListParagraph"/>
                        <w:rPr>
                          <w:sz w:val="28"/>
                          <w:szCs w:val="28"/>
                        </w:rPr>
                      </w:pPr>
                    </w:p>
                    <w:p w14:paraId="5E5B69B5" w14:textId="77777777" w:rsidR="00BE3C65" w:rsidRDefault="00BE3C65" w:rsidP="00633FEE">
                      <w:pPr>
                        <w:pStyle w:val="ListParagraph"/>
                        <w:rPr>
                          <w:sz w:val="28"/>
                          <w:szCs w:val="28"/>
                        </w:rPr>
                      </w:pPr>
                    </w:p>
                    <w:p w14:paraId="73F3287B" w14:textId="77777777" w:rsidR="00BE3C65" w:rsidRPr="00633FEE" w:rsidRDefault="00BE3C65" w:rsidP="00633FEE">
                      <w:pPr>
                        <w:spacing w:line="256" w:lineRule="auto"/>
                        <w:ind w:left="360"/>
                        <w:rPr>
                          <w:szCs w:val="28"/>
                        </w:rPr>
                      </w:pPr>
                      <w:r>
                        <w:rPr>
                          <w:szCs w:val="28"/>
                        </w:rPr>
                        <w:t>Designed</w:t>
                      </w:r>
                      <w:r w:rsidRPr="00633FEE">
                        <w:rPr>
                          <w:szCs w:val="28"/>
                        </w:rPr>
                        <w:t xml:space="preserve"> to enhance a particular coat colour of dogs. </w:t>
                      </w:r>
                    </w:p>
                    <w:p w14:paraId="5264EDD2" w14:textId="77777777" w:rsidR="00BE3C65" w:rsidRPr="00633FEE" w:rsidRDefault="00BE3C65" w:rsidP="00633FEE">
                      <w:pPr>
                        <w:pStyle w:val="ListParagraph"/>
                        <w:rPr>
                          <w:szCs w:val="28"/>
                        </w:rPr>
                      </w:pPr>
                    </w:p>
                    <w:p w14:paraId="050463F0" w14:textId="77777777" w:rsidR="00BE3C65" w:rsidRPr="00633FEE" w:rsidRDefault="00BE3C65" w:rsidP="00633FEE">
                      <w:pPr>
                        <w:spacing w:line="256" w:lineRule="auto"/>
                        <w:ind w:left="360"/>
                        <w:rPr>
                          <w:szCs w:val="28"/>
                        </w:rPr>
                      </w:pPr>
                      <w:r>
                        <w:rPr>
                          <w:szCs w:val="28"/>
                        </w:rPr>
                        <w:t>A</w:t>
                      </w:r>
                      <w:r w:rsidRPr="00633FEE">
                        <w:rPr>
                          <w:szCs w:val="28"/>
                        </w:rPr>
                        <w:t>id the grooming out of a knotty coat, they help the grooming out of long, silky and wool coats.</w:t>
                      </w:r>
                    </w:p>
                  </w:txbxContent>
                </v:textbox>
                <w10:wrap type="square" anchorx="margin"/>
              </v:shape>
            </w:pict>
          </mc:Fallback>
        </mc:AlternateContent>
      </w:r>
    </w:p>
    <w:p w14:paraId="7EABD5A2" w14:textId="77777777" w:rsidR="00BE3C65" w:rsidRDefault="00BE3C65" w:rsidP="00BE3C65">
      <w:pPr>
        <w:jc w:val="center"/>
        <w:rPr>
          <w:b/>
          <w:szCs w:val="28"/>
        </w:rPr>
      </w:pPr>
    </w:p>
    <w:p w14:paraId="212FB71E" w14:textId="77777777" w:rsidR="00BE3C65" w:rsidRPr="00BE3C65" w:rsidRDefault="00BE3C65" w:rsidP="00BE3C65">
      <w:pPr>
        <w:jc w:val="center"/>
        <w:rPr>
          <w:b/>
          <w:szCs w:val="28"/>
        </w:rPr>
      </w:pPr>
      <w:r w:rsidRPr="00BE3C65">
        <w:rPr>
          <w:b/>
          <w:szCs w:val="28"/>
        </w:rPr>
        <w:t>List as MANY legislations as you can that you think relate to ANIMAL GROOMING</w:t>
      </w:r>
    </w:p>
    <w:p w14:paraId="3E90B8C4" w14:textId="77777777" w:rsidR="00DF720F" w:rsidRDefault="00DF720F" w:rsidP="00DF720F">
      <w:pPr>
        <w:rPr>
          <w:sz w:val="28"/>
          <w:szCs w:val="28"/>
        </w:rPr>
      </w:pPr>
    </w:p>
    <w:p w14:paraId="510CF9E3" w14:textId="77777777" w:rsidR="00DF720F" w:rsidRDefault="00DF720F" w:rsidP="00DF720F">
      <w:pPr>
        <w:rPr>
          <w:sz w:val="28"/>
          <w:szCs w:val="28"/>
        </w:rPr>
      </w:pPr>
    </w:p>
    <w:p w14:paraId="79DB6CA0" w14:textId="77777777" w:rsidR="00DF720F" w:rsidRDefault="00DF720F" w:rsidP="00DF720F">
      <w:pPr>
        <w:rPr>
          <w:sz w:val="28"/>
          <w:szCs w:val="28"/>
        </w:rPr>
      </w:pPr>
    </w:p>
    <w:p w14:paraId="71E33D4B" w14:textId="77777777" w:rsidR="00DF720F" w:rsidRDefault="00DF720F" w:rsidP="00DF720F">
      <w:pPr>
        <w:rPr>
          <w:sz w:val="28"/>
          <w:szCs w:val="28"/>
        </w:rPr>
      </w:pPr>
    </w:p>
    <w:p w14:paraId="35B35A29" w14:textId="77777777" w:rsidR="00EA0B62" w:rsidRDefault="00EA0B62" w:rsidP="00EA0B62">
      <w:pPr>
        <w:rPr>
          <w:b/>
          <w:sz w:val="44"/>
          <w:szCs w:val="44"/>
        </w:rPr>
      </w:pPr>
    </w:p>
    <w:p w14:paraId="3C96B0BC" w14:textId="77777777" w:rsidR="00EA0B62" w:rsidRDefault="00EA0B62" w:rsidP="00EA0B62">
      <w:pPr>
        <w:rPr>
          <w:b/>
          <w:sz w:val="44"/>
          <w:szCs w:val="44"/>
        </w:rPr>
      </w:pPr>
    </w:p>
    <w:p w14:paraId="7C06EDF7" w14:textId="77777777" w:rsidR="00BE3C65" w:rsidRDefault="00BE3C65" w:rsidP="00633FEE">
      <w:pPr>
        <w:jc w:val="center"/>
        <w:rPr>
          <w:b/>
          <w:sz w:val="44"/>
          <w:szCs w:val="44"/>
        </w:rPr>
      </w:pPr>
    </w:p>
    <w:p w14:paraId="30E41C7C" w14:textId="77777777" w:rsidR="00633FEE" w:rsidRDefault="00633FEE" w:rsidP="00633FEE">
      <w:pPr>
        <w:jc w:val="center"/>
      </w:pPr>
      <w:r>
        <w:lastRenderedPageBreak/>
        <w:t xml:space="preserve"> </w:t>
      </w:r>
    </w:p>
    <w:p w14:paraId="3A258F59" w14:textId="77777777" w:rsidR="00633FEE" w:rsidRDefault="00633FEE" w:rsidP="00633FEE">
      <w:pPr>
        <w:jc w:val="center"/>
        <w:rPr>
          <w:sz w:val="24"/>
          <w:u w:val="single"/>
        </w:rPr>
      </w:pPr>
      <w:r>
        <w:t xml:space="preserve"> </w:t>
      </w:r>
      <w:r>
        <w:rPr>
          <w:sz w:val="24"/>
          <w:u w:val="single"/>
        </w:rPr>
        <w:t xml:space="preserve">Livestock Terminology </w:t>
      </w:r>
    </w:p>
    <w:p w14:paraId="4DF91C0D" w14:textId="77777777" w:rsidR="00EA0B62" w:rsidRDefault="00633FEE" w:rsidP="00633FEE">
      <w:pPr>
        <w:jc w:val="center"/>
        <w:rPr>
          <w:sz w:val="24"/>
        </w:rPr>
      </w:pPr>
      <w:r>
        <w:rPr>
          <w:sz w:val="24"/>
        </w:rPr>
        <w:t>Write definitions of the following livestock terms.</w:t>
      </w:r>
    </w:p>
    <w:tbl>
      <w:tblPr>
        <w:tblStyle w:val="TableGrid"/>
        <w:tblW w:w="0" w:type="auto"/>
        <w:tblInd w:w="641" w:type="dxa"/>
        <w:tblLook w:val="04A0" w:firstRow="1" w:lastRow="0" w:firstColumn="1" w:lastColumn="0" w:noHBand="0" w:noVBand="1"/>
      </w:tblPr>
      <w:tblGrid>
        <w:gridCol w:w="1981"/>
        <w:gridCol w:w="9314"/>
      </w:tblGrid>
      <w:tr w:rsidR="00633FEE" w:rsidRPr="003F3306" w14:paraId="53778832" w14:textId="77777777" w:rsidTr="00BE3C65">
        <w:trPr>
          <w:trHeight w:val="279"/>
        </w:trPr>
        <w:tc>
          <w:tcPr>
            <w:tcW w:w="1981" w:type="dxa"/>
            <w:shd w:val="clear" w:color="auto" w:fill="D9D9D9" w:themeFill="background1" w:themeFillShade="D9"/>
          </w:tcPr>
          <w:p w14:paraId="68B60CF1" w14:textId="77777777" w:rsidR="00633FEE" w:rsidRPr="00BE3C65" w:rsidRDefault="00633FEE" w:rsidP="00BE3C65">
            <w:pPr>
              <w:rPr>
                <w:b/>
              </w:rPr>
            </w:pPr>
            <w:r w:rsidRPr="00BE3C65">
              <w:rPr>
                <w:b/>
              </w:rPr>
              <w:t>Term</w:t>
            </w:r>
            <w:r w:rsidR="00BE3C65" w:rsidRPr="00BE3C65">
              <w:rPr>
                <w:b/>
              </w:rPr>
              <w:t xml:space="preserve"> (Sheep)</w:t>
            </w:r>
          </w:p>
        </w:tc>
        <w:tc>
          <w:tcPr>
            <w:tcW w:w="9314" w:type="dxa"/>
            <w:shd w:val="clear" w:color="auto" w:fill="D9D9D9" w:themeFill="background1" w:themeFillShade="D9"/>
          </w:tcPr>
          <w:p w14:paraId="2B1B5ACF" w14:textId="77777777" w:rsidR="00633FEE" w:rsidRPr="00BE3C65" w:rsidRDefault="00633FEE" w:rsidP="00BE3C65">
            <w:pPr>
              <w:rPr>
                <w:b/>
              </w:rPr>
            </w:pPr>
            <w:r w:rsidRPr="00BE3C65">
              <w:rPr>
                <w:b/>
              </w:rPr>
              <w:t>Meaning</w:t>
            </w:r>
          </w:p>
        </w:tc>
      </w:tr>
      <w:tr w:rsidR="00633FEE" w:rsidRPr="003F3306" w14:paraId="5EE3E8DE" w14:textId="77777777" w:rsidTr="00BE3C65">
        <w:trPr>
          <w:trHeight w:val="495"/>
        </w:trPr>
        <w:tc>
          <w:tcPr>
            <w:tcW w:w="1981" w:type="dxa"/>
          </w:tcPr>
          <w:p w14:paraId="2BB0CD91" w14:textId="77777777" w:rsidR="00633FEE" w:rsidRPr="00BE3C65" w:rsidRDefault="00633FEE" w:rsidP="00BE3C65">
            <w:r w:rsidRPr="00BE3C65">
              <w:t>Ewe</w:t>
            </w:r>
          </w:p>
        </w:tc>
        <w:tc>
          <w:tcPr>
            <w:tcW w:w="9314" w:type="dxa"/>
          </w:tcPr>
          <w:p w14:paraId="38CB00A1" w14:textId="77777777" w:rsidR="00633FEE" w:rsidRPr="00BE3C65" w:rsidRDefault="00633FEE" w:rsidP="00BE3C65"/>
        </w:tc>
      </w:tr>
      <w:tr w:rsidR="00633FEE" w:rsidRPr="003F3306" w14:paraId="0EF9C000" w14:textId="77777777" w:rsidTr="00BE3C65">
        <w:trPr>
          <w:trHeight w:val="417"/>
        </w:trPr>
        <w:tc>
          <w:tcPr>
            <w:tcW w:w="1981" w:type="dxa"/>
          </w:tcPr>
          <w:p w14:paraId="68697851" w14:textId="77777777" w:rsidR="00633FEE" w:rsidRPr="00BE3C65" w:rsidRDefault="00633FEE" w:rsidP="00BE3C65">
            <w:r w:rsidRPr="00BE3C65">
              <w:t>Gimmer</w:t>
            </w:r>
          </w:p>
        </w:tc>
        <w:tc>
          <w:tcPr>
            <w:tcW w:w="9314" w:type="dxa"/>
          </w:tcPr>
          <w:p w14:paraId="3139BC4E" w14:textId="77777777" w:rsidR="00BE3C65" w:rsidRPr="00BE3C65" w:rsidRDefault="00BE3C65" w:rsidP="00BE3C65"/>
        </w:tc>
      </w:tr>
      <w:tr w:rsidR="00633FEE" w:rsidRPr="003F3306" w14:paraId="499F3F37" w14:textId="77777777" w:rsidTr="00BE3C65">
        <w:trPr>
          <w:trHeight w:val="411"/>
        </w:trPr>
        <w:tc>
          <w:tcPr>
            <w:tcW w:w="1981" w:type="dxa"/>
          </w:tcPr>
          <w:p w14:paraId="1E47744D" w14:textId="77777777" w:rsidR="00633FEE" w:rsidRPr="00BE3C65" w:rsidRDefault="00633FEE" w:rsidP="00BE3C65">
            <w:r w:rsidRPr="00BE3C65">
              <w:t>Shearling</w:t>
            </w:r>
          </w:p>
        </w:tc>
        <w:tc>
          <w:tcPr>
            <w:tcW w:w="9314" w:type="dxa"/>
          </w:tcPr>
          <w:p w14:paraId="36457F92" w14:textId="77777777" w:rsidR="00633FEE" w:rsidRPr="00BE3C65" w:rsidRDefault="00633FEE" w:rsidP="00BE3C65"/>
          <w:p w14:paraId="233BD676" w14:textId="77777777" w:rsidR="00BE3C65" w:rsidRPr="00BE3C65" w:rsidRDefault="00BE3C65" w:rsidP="00BE3C65"/>
        </w:tc>
      </w:tr>
      <w:tr w:rsidR="00633FEE" w:rsidRPr="003F3306" w14:paraId="2EE6B0EF" w14:textId="77777777" w:rsidTr="00BE3C65">
        <w:trPr>
          <w:trHeight w:val="405"/>
        </w:trPr>
        <w:tc>
          <w:tcPr>
            <w:tcW w:w="1981" w:type="dxa"/>
          </w:tcPr>
          <w:p w14:paraId="7D48EC5B" w14:textId="77777777" w:rsidR="00633FEE" w:rsidRPr="00BE3C65" w:rsidRDefault="00633FEE" w:rsidP="00BE3C65">
            <w:r w:rsidRPr="00BE3C65">
              <w:t>Lamb</w:t>
            </w:r>
          </w:p>
        </w:tc>
        <w:tc>
          <w:tcPr>
            <w:tcW w:w="9314" w:type="dxa"/>
          </w:tcPr>
          <w:p w14:paraId="71A054EB" w14:textId="77777777" w:rsidR="00633FEE" w:rsidRPr="00BE3C65" w:rsidRDefault="00633FEE" w:rsidP="00BE3C65"/>
        </w:tc>
      </w:tr>
      <w:tr w:rsidR="00633FEE" w:rsidRPr="003F3306" w14:paraId="1B54AA92" w14:textId="77777777" w:rsidTr="00BE3C65">
        <w:trPr>
          <w:trHeight w:val="413"/>
        </w:trPr>
        <w:tc>
          <w:tcPr>
            <w:tcW w:w="1981" w:type="dxa"/>
          </w:tcPr>
          <w:p w14:paraId="631E9A83" w14:textId="77777777" w:rsidR="00633FEE" w:rsidRPr="00BE3C65" w:rsidRDefault="00633FEE" w:rsidP="00BE3C65">
            <w:r w:rsidRPr="00BE3C65">
              <w:t>Ram</w:t>
            </w:r>
            <w:r w:rsidR="00BE3C65">
              <w:t>/</w:t>
            </w:r>
            <w:proofErr w:type="spellStart"/>
            <w:r w:rsidR="00BE3C65">
              <w:t>Tup</w:t>
            </w:r>
            <w:proofErr w:type="spellEnd"/>
          </w:p>
        </w:tc>
        <w:tc>
          <w:tcPr>
            <w:tcW w:w="9314" w:type="dxa"/>
          </w:tcPr>
          <w:p w14:paraId="281A7DB1" w14:textId="77777777" w:rsidR="00633FEE" w:rsidRPr="00BE3C65" w:rsidRDefault="00633FEE" w:rsidP="00BE3C65"/>
        </w:tc>
      </w:tr>
      <w:tr w:rsidR="00633FEE" w:rsidRPr="003F3306" w14:paraId="53057693" w14:textId="77777777" w:rsidTr="00BE3C65">
        <w:trPr>
          <w:trHeight w:val="421"/>
        </w:trPr>
        <w:tc>
          <w:tcPr>
            <w:tcW w:w="1981" w:type="dxa"/>
          </w:tcPr>
          <w:p w14:paraId="1A207084" w14:textId="77777777" w:rsidR="00633FEE" w:rsidRPr="00BE3C65" w:rsidRDefault="00633FEE" w:rsidP="00BE3C65">
            <w:r w:rsidRPr="00BE3C65">
              <w:t>Broken Mouth</w:t>
            </w:r>
          </w:p>
        </w:tc>
        <w:tc>
          <w:tcPr>
            <w:tcW w:w="9314" w:type="dxa"/>
          </w:tcPr>
          <w:p w14:paraId="69894ABF" w14:textId="77777777" w:rsidR="00633FEE" w:rsidRPr="00BE3C65" w:rsidRDefault="00633FEE" w:rsidP="00BE3C65"/>
        </w:tc>
      </w:tr>
      <w:tr w:rsidR="00BE3C65" w:rsidRPr="00877BD3" w14:paraId="4129ADBE" w14:textId="77777777" w:rsidTr="00BE3C65">
        <w:tc>
          <w:tcPr>
            <w:tcW w:w="1981" w:type="dxa"/>
            <w:shd w:val="clear" w:color="auto" w:fill="D9D9D9" w:themeFill="background1" w:themeFillShade="D9"/>
          </w:tcPr>
          <w:p w14:paraId="13A2C28B" w14:textId="77777777" w:rsidR="00BE3C65" w:rsidRPr="00BE3C65" w:rsidRDefault="00BE3C65" w:rsidP="00BE3C65">
            <w:pPr>
              <w:rPr>
                <w:b/>
              </w:rPr>
            </w:pPr>
            <w:r w:rsidRPr="00BE3C65">
              <w:rPr>
                <w:b/>
              </w:rPr>
              <w:t>Term (Cattle)</w:t>
            </w:r>
          </w:p>
        </w:tc>
        <w:tc>
          <w:tcPr>
            <w:tcW w:w="9314" w:type="dxa"/>
            <w:shd w:val="clear" w:color="auto" w:fill="D9D9D9" w:themeFill="background1" w:themeFillShade="D9"/>
          </w:tcPr>
          <w:p w14:paraId="660DF981" w14:textId="77777777" w:rsidR="00BE3C65" w:rsidRPr="00BE3C65" w:rsidRDefault="00BE3C65" w:rsidP="00BE3C65">
            <w:pPr>
              <w:rPr>
                <w:b/>
              </w:rPr>
            </w:pPr>
            <w:r w:rsidRPr="00BE3C65">
              <w:rPr>
                <w:b/>
              </w:rPr>
              <w:t>Meaning</w:t>
            </w:r>
          </w:p>
        </w:tc>
      </w:tr>
      <w:tr w:rsidR="00BE3C65" w:rsidRPr="00877BD3" w14:paraId="3CE3FBF8" w14:textId="77777777" w:rsidTr="00BE3C65">
        <w:tc>
          <w:tcPr>
            <w:tcW w:w="1981" w:type="dxa"/>
          </w:tcPr>
          <w:p w14:paraId="76FB30BB" w14:textId="77777777" w:rsidR="00BE3C65" w:rsidRPr="00BE3C65" w:rsidRDefault="00BE3C65" w:rsidP="00BE3C65">
            <w:r w:rsidRPr="00BE3C65">
              <w:t>Bull</w:t>
            </w:r>
          </w:p>
        </w:tc>
        <w:tc>
          <w:tcPr>
            <w:tcW w:w="9314" w:type="dxa"/>
          </w:tcPr>
          <w:p w14:paraId="1D89668E" w14:textId="77777777" w:rsidR="00BE3C65" w:rsidRPr="00BE3C65" w:rsidRDefault="00BE3C65" w:rsidP="00BE3C65"/>
          <w:p w14:paraId="3B30095D" w14:textId="77777777" w:rsidR="00BE3C65" w:rsidRPr="00BE3C65" w:rsidRDefault="00BE3C65" w:rsidP="00BE3C65"/>
        </w:tc>
      </w:tr>
      <w:tr w:rsidR="00BE3C65" w:rsidRPr="00877BD3" w14:paraId="49F52471" w14:textId="77777777" w:rsidTr="00BE3C65">
        <w:tc>
          <w:tcPr>
            <w:tcW w:w="1981" w:type="dxa"/>
          </w:tcPr>
          <w:p w14:paraId="11462201" w14:textId="77777777" w:rsidR="00BE3C65" w:rsidRPr="00BE3C65" w:rsidRDefault="00BE3C65" w:rsidP="00BE3C65">
            <w:r w:rsidRPr="00BE3C65">
              <w:t>Bullock</w:t>
            </w:r>
          </w:p>
        </w:tc>
        <w:tc>
          <w:tcPr>
            <w:tcW w:w="9314" w:type="dxa"/>
          </w:tcPr>
          <w:p w14:paraId="4A9329B9" w14:textId="77777777" w:rsidR="00BE3C65" w:rsidRPr="00BE3C65" w:rsidRDefault="00BE3C65" w:rsidP="00BE3C65"/>
          <w:p w14:paraId="0AB4823D" w14:textId="77777777" w:rsidR="00BE3C65" w:rsidRPr="00BE3C65" w:rsidRDefault="00BE3C65" w:rsidP="00BE3C65"/>
        </w:tc>
      </w:tr>
      <w:tr w:rsidR="00BE3C65" w:rsidRPr="00877BD3" w14:paraId="69137363" w14:textId="77777777" w:rsidTr="00BE3C65">
        <w:tc>
          <w:tcPr>
            <w:tcW w:w="1981" w:type="dxa"/>
          </w:tcPr>
          <w:p w14:paraId="5C83EB6D" w14:textId="77777777" w:rsidR="00BE3C65" w:rsidRPr="00BE3C65" w:rsidRDefault="00BE3C65" w:rsidP="00BE3C65">
            <w:r w:rsidRPr="00BE3C65">
              <w:t>Calf</w:t>
            </w:r>
          </w:p>
        </w:tc>
        <w:tc>
          <w:tcPr>
            <w:tcW w:w="9314" w:type="dxa"/>
          </w:tcPr>
          <w:p w14:paraId="4BEB8F69" w14:textId="77777777" w:rsidR="00BE3C65" w:rsidRPr="00BE3C65" w:rsidRDefault="00BE3C65" w:rsidP="00BE3C65"/>
          <w:p w14:paraId="26E98EAE" w14:textId="77777777" w:rsidR="00BE3C65" w:rsidRPr="00BE3C65" w:rsidRDefault="00BE3C65" w:rsidP="00BE3C65"/>
        </w:tc>
      </w:tr>
      <w:tr w:rsidR="00BE3C65" w:rsidRPr="00877BD3" w14:paraId="79CCB330" w14:textId="77777777" w:rsidTr="00BE3C65">
        <w:tc>
          <w:tcPr>
            <w:tcW w:w="1981" w:type="dxa"/>
          </w:tcPr>
          <w:p w14:paraId="2A3E966D" w14:textId="77777777" w:rsidR="00BE3C65" w:rsidRPr="00BE3C65" w:rsidRDefault="00BE3C65" w:rsidP="00BE3C65">
            <w:r w:rsidRPr="00BE3C65">
              <w:t>Cow</w:t>
            </w:r>
          </w:p>
        </w:tc>
        <w:tc>
          <w:tcPr>
            <w:tcW w:w="9314" w:type="dxa"/>
          </w:tcPr>
          <w:p w14:paraId="3E1D97EF" w14:textId="77777777" w:rsidR="00BE3C65" w:rsidRPr="00BE3C65" w:rsidRDefault="00BE3C65" w:rsidP="00BE3C65"/>
          <w:p w14:paraId="105A787B" w14:textId="77777777" w:rsidR="00BE3C65" w:rsidRPr="00BE3C65" w:rsidRDefault="00BE3C65" w:rsidP="00BE3C65"/>
        </w:tc>
      </w:tr>
      <w:tr w:rsidR="00BE3C65" w:rsidRPr="00877BD3" w14:paraId="26D6F5BF" w14:textId="77777777" w:rsidTr="00BE3C65">
        <w:tc>
          <w:tcPr>
            <w:tcW w:w="1981" w:type="dxa"/>
          </w:tcPr>
          <w:p w14:paraId="3D033498" w14:textId="77777777" w:rsidR="00BE3C65" w:rsidRPr="00BE3C65" w:rsidRDefault="00BE3C65" w:rsidP="00BE3C65">
            <w:r w:rsidRPr="00BE3C65">
              <w:t>Heifer</w:t>
            </w:r>
          </w:p>
        </w:tc>
        <w:tc>
          <w:tcPr>
            <w:tcW w:w="9314" w:type="dxa"/>
          </w:tcPr>
          <w:p w14:paraId="3F05844F" w14:textId="77777777" w:rsidR="00BE3C65" w:rsidRPr="00BE3C65" w:rsidRDefault="00BE3C65" w:rsidP="00BE3C65"/>
          <w:p w14:paraId="51B1A36A" w14:textId="77777777" w:rsidR="00BE3C65" w:rsidRPr="00BE3C65" w:rsidRDefault="00BE3C65" w:rsidP="00BE3C65"/>
        </w:tc>
      </w:tr>
      <w:tr w:rsidR="00BE3C65" w:rsidRPr="00877BD3" w14:paraId="1574B52B" w14:textId="77777777" w:rsidTr="00BE3C65">
        <w:tc>
          <w:tcPr>
            <w:tcW w:w="1981" w:type="dxa"/>
          </w:tcPr>
          <w:p w14:paraId="1F9E6ADE" w14:textId="77777777" w:rsidR="00BE3C65" w:rsidRPr="00BE3C65" w:rsidRDefault="00BE3C65" w:rsidP="00BE3C65">
            <w:r w:rsidRPr="00BE3C65">
              <w:t>Steer</w:t>
            </w:r>
          </w:p>
        </w:tc>
        <w:tc>
          <w:tcPr>
            <w:tcW w:w="9314" w:type="dxa"/>
          </w:tcPr>
          <w:p w14:paraId="1B768F42" w14:textId="77777777" w:rsidR="00BE3C65" w:rsidRPr="00BE3C65" w:rsidRDefault="00BE3C65" w:rsidP="00BE3C65"/>
          <w:p w14:paraId="2E628AD4" w14:textId="77777777" w:rsidR="00BE3C65" w:rsidRPr="00BE3C65" w:rsidRDefault="00BE3C65" w:rsidP="00BE3C65"/>
        </w:tc>
      </w:tr>
      <w:tr w:rsidR="00BE3C65" w:rsidRPr="00877BD3" w14:paraId="251AA0EE" w14:textId="77777777" w:rsidTr="00BE3C65">
        <w:tc>
          <w:tcPr>
            <w:tcW w:w="1981" w:type="dxa"/>
          </w:tcPr>
          <w:p w14:paraId="3956F768" w14:textId="77777777" w:rsidR="00BE3C65" w:rsidRPr="00BE3C65" w:rsidRDefault="00BE3C65" w:rsidP="00BE3C65">
            <w:r w:rsidRPr="00BE3C65">
              <w:t>Yearling</w:t>
            </w:r>
          </w:p>
        </w:tc>
        <w:tc>
          <w:tcPr>
            <w:tcW w:w="9314" w:type="dxa"/>
          </w:tcPr>
          <w:p w14:paraId="585E20E1" w14:textId="77777777" w:rsidR="00BE3C65" w:rsidRPr="00BE3C65" w:rsidRDefault="00BE3C65" w:rsidP="00BE3C65"/>
          <w:p w14:paraId="2E20383F" w14:textId="77777777" w:rsidR="00BE3C65" w:rsidRPr="00BE3C65" w:rsidRDefault="00BE3C65" w:rsidP="00BE3C65"/>
        </w:tc>
      </w:tr>
      <w:tr w:rsidR="00BE3C65" w:rsidRPr="00877BD3" w14:paraId="66FA345D" w14:textId="77777777" w:rsidTr="00BE3C65">
        <w:tc>
          <w:tcPr>
            <w:tcW w:w="1981" w:type="dxa"/>
            <w:shd w:val="clear" w:color="auto" w:fill="D9D9D9" w:themeFill="background1" w:themeFillShade="D9"/>
          </w:tcPr>
          <w:p w14:paraId="099C8E5A" w14:textId="77777777" w:rsidR="00BE3C65" w:rsidRPr="00BE3C65" w:rsidRDefault="00BE3C65" w:rsidP="00BE3C65">
            <w:pPr>
              <w:rPr>
                <w:b/>
              </w:rPr>
            </w:pPr>
            <w:r w:rsidRPr="00BE3C65">
              <w:rPr>
                <w:b/>
              </w:rPr>
              <w:t>Term (Pig)</w:t>
            </w:r>
          </w:p>
        </w:tc>
        <w:tc>
          <w:tcPr>
            <w:tcW w:w="9314" w:type="dxa"/>
            <w:shd w:val="clear" w:color="auto" w:fill="D9D9D9" w:themeFill="background1" w:themeFillShade="D9"/>
          </w:tcPr>
          <w:p w14:paraId="560DB589" w14:textId="77777777" w:rsidR="00BE3C65" w:rsidRPr="00BE3C65" w:rsidRDefault="00BE3C65" w:rsidP="00BE3C65">
            <w:pPr>
              <w:rPr>
                <w:b/>
              </w:rPr>
            </w:pPr>
            <w:r w:rsidRPr="00BE3C65">
              <w:rPr>
                <w:b/>
              </w:rPr>
              <w:t>Meaning</w:t>
            </w:r>
          </w:p>
        </w:tc>
      </w:tr>
      <w:tr w:rsidR="00BE3C65" w:rsidRPr="00877BD3" w14:paraId="3ADEB683" w14:textId="77777777" w:rsidTr="00BE3C65">
        <w:tc>
          <w:tcPr>
            <w:tcW w:w="1981" w:type="dxa"/>
          </w:tcPr>
          <w:p w14:paraId="27B7CDB2" w14:textId="77777777" w:rsidR="00BE3C65" w:rsidRPr="00BE3C65" w:rsidRDefault="00BE3C65" w:rsidP="00BE3C65">
            <w:r w:rsidRPr="00BE3C65">
              <w:t>Boar</w:t>
            </w:r>
          </w:p>
        </w:tc>
        <w:tc>
          <w:tcPr>
            <w:tcW w:w="9314" w:type="dxa"/>
          </w:tcPr>
          <w:p w14:paraId="515AED72" w14:textId="77777777" w:rsidR="00BE3C65" w:rsidRPr="00BE3C65" w:rsidRDefault="00BE3C65" w:rsidP="00BE3C65"/>
          <w:p w14:paraId="285408B4" w14:textId="77777777" w:rsidR="00BE3C65" w:rsidRPr="00BE3C65" w:rsidRDefault="00BE3C65" w:rsidP="00BE3C65"/>
        </w:tc>
      </w:tr>
      <w:tr w:rsidR="00BE3C65" w:rsidRPr="00877BD3" w14:paraId="38CAE69F" w14:textId="77777777" w:rsidTr="00BE3C65">
        <w:tc>
          <w:tcPr>
            <w:tcW w:w="1981" w:type="dxa"/>
          </w:tcPr>
          <w:p w14:paraId="0D0C8042" w14:textId="77777777" w:rsidR="00BE3C65" w:rsidRPr="00BE3C65" w:rsidRDefault="00BE3C65" w:rsidP="00BE3C65">
            <w:r w:rsidRPr="00BE3C65">
              <w:t>Sow</w:t>
            </w:r>
          </w:p>
        </w:tc>
        <w:tc>
          <w:tcPr>
            <w:tcW w:w="9314" w:type="dxa"/>
          </w:tcPr>
          <w:p w14:paraId="33A10E16" w14:textId="77777777" w:rsidR="00BE3C65" w:rsidRPr="00BE3C65" w:rsidRDefault="00BE3C65" w:rsidP="00BE3C65"/>
          <w:p w14:paraId="44A63EFA" w14:textId="77777777" w:rsidR="00BE3C65" w:rsidRPr="00BE3C65" w:rsidRDefault="00BE3C65" w:rsidP="00BE3C65"/>
        </w:tc>
      </w:tr>
      <w:tr w:rsidR="00BE3C65" w:rsidRPr="00877BD3" w14:paraId="1FBEBF45" w14:textId="77777777" w:rsidTr="00BE3C65">
        <w:tc>
          <w:tcPr>
            <w:tcW w:w="1981" w:type="dxa"/>
          </w:tcPr>
          <w:p w14:paraId="5AFE2785" w14:textId="77777777" w:rsidR="00BE3C65" w:rsidRPr="00BE3C65" w:rsidRDefault="00BE3C65" w:rsidP="00BE3C65">
            <w:r w:rsidRPr="00BE3C65">
              <w:t>Gilt</w:t>
            </w:r>
          </w:p>
        </w:tc>
        <w:tc>
          <w:tcPr>
            <w:tcW w:w="9314" w:type="dxa"/>
          </w:tcPr>
          <w:p w14:paraId="633EF746" w14:textId="77777777" w:rsidR="00BE3C65" w:rsidRPr="00BE3C65" w:rsidRDefault="00BE3C65" w:rsidP="00BE3C65"/>
          <w:p w14:paraId="01A13018" w14:textId="77777777" w:rsidR="00BE3C65" w:rsidRPr="00BE3C65" w:rsidRDefault="00BE3C65" w:rsidP="00BE3C65"/>
        </w:tc>
      </w:tr>
      <w:tr w:rsidR="00BE3C65" w:rsidRPr="00877BD3" w14:paraId="47007DCD" w14:textId="77777777" w:rsidTr="00BE3C65">
        <w:tc>
          <w:tcPr>
            <w:tcW w:w="1981" w:type="dxa"/>
          </w:tcPr>
          <w:p w14:paraId="73BC7688" w14:textId="77777777" w:rsidR="00BE3C65" w:rsidRPr="00BE3C65" w:rsidRDefault="00BE3C65" w:rsidP="00BE3C65">
            <w:r w:rsidRPr="00BE3C65">
              <w:t>Piglet</w:t>
            </w:r>
          </w:p>
        </w:tc>
        <w:tc>
          <w:tcPr>
            <w:tcW w:w="9314" w:type="dxa"/>
          </w:tcPr>
          <w:p w14:paraId="201C3B27" w14:textId="77777777" w:rsidR="00BE3C65" w:rsidRPr="00BE3C65" w:rsidRDefault="00BE3C65" w:rsidP="00BE3C65"/>
          <w:p w14:paraId="76160D13" w14:textId="77777777" w:rsidR="00BE3C65" w:rsidRPr="00BE3C65" w:rsidRDefault="00BE3C65" w:rsidP="00BE3C65"/>
        </w:tc>
      </w:tr>
      <w:tr w:rsidR="00BE3C65" w:rsidRPr="00877BD3" w14:paraId="2736367C" w14:textId="77777777" w:rsidTr="00BE3C65">
        <w:tc>
          <w:tcPr>
            <w:tcW w:w="1981" w:type="dxa"/>
          </w:tcPr>
          <w:p w14:paraId="78E6EA86" w14:textId="77777777" w:rsidR="00BE3C65" w:rsidRPr="00BE3C65" w:rsidRDefault="00BE3C65" w:rsidP="00BE3C65">
            <w:r w:rsidRPr="00BE3C65">
              <w:t>Weaner</w:t>
            </w:r>
          </w:p>
        </w:tc>
        <w:tc>
          <w:tcPr>
            <w:tcW w:w="9314" w:type="dxa"/>
          </w:tcPr>
          <w:p w14:paraId="4DC01AB4" w14:textId="77777777" w:rsidR="00BE3C65" w:rsidRPr="00BE3C65" w:rsidRDefault="00BE3C65" w:rsidP="00BE3C65"/>
          <w:p w14:paraId="5DCD4753" w14:textId="77777777" w:rsidR="00BE3C65" w:rsidRPr="00BE3C65" w:rsidRDefault="00BE3C65" w:rsidP="00BE3C65"/>
        </w:tc>
      </w:tr>
      <w:tr w:rsidR="00BE3C65" w:rsidRPr="00877BD3" w14:paraId="6785B201" w14:textId="77777777" w:rsidTr="00BE3C65">
        <w:tc>
          <w:tcPr>
            <w:tcW w:w="1981" w:type="dxa"/>
          </w:tcPr>
          <w:p w14:paraId="65D50C22" w14:textId="77777777" w:rsidR="00BE3C65" w:rsidRPr="00BE3C65" w:rsidRDefault="00BE3C65" w:rsidP="00BE3C65">
            <w:r>
              <w:t>Finishing/Fattener</w:t>
            </w:r>
          </w:p>
        </w:tc>
        <w:tc>
          <w:tcPr>
            <w:tcW w:w="9314" w:type="dxa"/>
          </w:tcPr>
          <w:p w14:paraId="393F736E" w14:textId="77777777" w:rsidR="00BE3C65" w:rsidRPr="00BE3C65" w:rsidRDefault="00BE3C65" w:rsidP="00BE3C65"/>
          <w:p w14:paraId="523C1F32" w14:textId="77777777" w:rsidR="00BE3C65" w:rsidRPr="00BE3C65" w:rsidRDefault="00BE3C65" w:rsidP="00BE3C65"/>
        </w:tc>
      </w:tr>
      <w:tr w:rsidR="00BE3C65" w:rsidRPr="00877BD3" w14:paraId="7F3938DE" w14:textId="77777777" w:rsidTr="00BE3C65">
        <w:tc>
          <w:tcPr>
            <w:tcW w:w="1981" w:type="dxa"/>
            <w:shd w:val="clear" w:color="auto" w:fill="D9D9D9" w:themeFill="background1" w:themeFillShade="D9"/>
          </w:tcPr>
          <w:p w14:paraId="0F0ABF56" w14:textId="77777777" w:rsidR="00BE3C65" w:rsidRPr="00BE3C65" w:rsidRDefault="00BE3C65" w:rsidP="00BE3C65">
            <w:pPr>
              <w:rPr>
                <w:b/>
              </w:rPr>
            </w:pPr>
            <w:r w:rsidRPr="00BE3C65">
              <w:rPr>
                <w:b/>
              </w:rPr>
              <w:t>Term</w:t>
            </w:r>
            <w:r>
              <w:rPr>
                <w:b/>
              </w:rPr>
              <w:t xml:space="preserve"> (Chicken)</w:t>
            </w:r>
          </w:p>
        </w:tc>
        <w:tc>
          <w:tcPr>
            <w:tcW w:w="9314" w:type="dxa"/>
            <w:shd w:val="clear" w:color="auto" w:fill="D9D9D9" w:themeFill="background1" w:themeFillShade="D9"/>
          </w:tcPr>
          <w:p w14:paraId="2A5AFA18" w14:textId="77777777" w:rsidR="00BE3C65" w:rsidRPr="00BE3C65" w:rsidRDefault="00BE3C65" w:rsidP="00BE3C65">
            <w:pPr>
              <w:rPr>
                <w:b/>
              </w:rPr>
            </w:pPr>
            <w:r w:rsidRPr="00BE3C65">
              <w:rPr>
                <w:b/>
              </w:rPr>
              <w:t>Meaning</w:t>
            </w:r>
          </w:p>
        </w:tc>
      </w:tr>
      <w:tr w:rsidR="00BE3C65" w:rsidRPr="00877BD3" w14:paraId="1C9466AA" w14:textId="77777777" w:rsidTr="00BE3C65">
        <w:tc>
          <w:tcPr>
            <w:tcW w:w="1981" w:type="dxa"/>
          </w:tcPr>
          <w:p w14:paraId="514787CC" w14:textId="77777777" w:rsidR="00BE3C65" w:rsidRPr="00BE3C65" w:rsidRDefault="00BE3C65" w:rsidP="00BE3C65">
            <w:r w:rsidRPr="00BE3C65">
              <w:t>Hen</w:t>
            </w:r>
          </w:p>
        </w:tc>
        <w:tc>
          <w:tcPr>
            <w:tcW w:w="9314" w:type="dxa"/>
          </w:tcPr>
          <w:p w14:paraId="40316D5C" w14:textId="77777777" w:rsidR="00BE3C65" w:rsidRDefault="00BE3C65" w:rsidP="00BE3C65"/>
          <w:p w14:paraId="433D2A81" w14:textId="77777777" w:rsidR="00BE3C65" w:rsidRPr="00BE3C65" w:rsidRDefault="00BE3C65" w:rsidP="00BE3C65"/>
        </w:tc>
      </w:tr>
      <w:tr w:rsidR="00BE3C65" w:rsidRPr="00877BD3" w14:paraId="072C0236" w14:textId="77777777" w:rsidTr="00BE3C65">
        <w:tc>
          <w:tcPr>
            <w:tcW w:w="1981" w:type="dxa"/>
          </w:tcPr>
          <w:p w14:paraId="04334C65" w14:textId="77777777" w:rsidR="00BE3C65" w:rsidRPr="00BE3C65" w:rsidRDefault="00BE3C65" w:rsidP="00BE3C65">
            <w:r w:rsidRPr="00BE3C65">
              <w:t>Pullet</w:t>
            </w:r>
          </w:p>
        </w:tc>
        <w:tc>
          <w:tcPr>
            <w:tcW w:w="9314" w:type="dxa"/>
          </w:tcPr>
          <w:p w14:paraId="3F0680DA" w14:textId="77777777" w:rsidR="00BE3C65" w:rsidRPr="00BE3C65" w:rsidRDefault="00BE3C65" w:rsidP="00BE3C65"/>
          <w:p w14:paraId="778A13F1" w14:textId="77777777" w:rsidR="00BE3C65" w:rsidRPr="00BE3C65" w:rsidRDefault="00BE3C65" w:rsidP="00BE3C65"/>
        </w:tc>
      </w:tr>
      <w:tr w:rsidR="00BE3C65" w:rsidRPr="00877BD3" w14:paraId="63BD8CEB" w14:textId="77777777" w:rsidTr="00BE3C65">
        <w:tc>
          <w:tcPr>
            <w:tcW w:w="1981" w:type="dxa"/>
          </w:tcPr>
          <w:p w14:paraId="3E5D7642" w14:textId="77777777" w:rsidR="00BE3C65" w:rsidRPr="00BE3C65" w:rsidRDefault="00BE3C65" w:rsidP="00BE3C65">
            <w:r w:rsidRPr="00BE3C65">
              <w:t>Cockerel</w:t>
            </w:r>
          </w:p>
        </w:tc>
        <w:tc>
          <w:tcPr>
            <w:tcW w:w="9314" w:type="dxa"/>
          </w:tcPr>
          <w:p w14:paraId="228E9500" w14:textId="77777777" w:rsidR="00BE3C65" w:rsidRPr="00BE3C65" w:rsidRDefault="00BE3C65" w:rsidP="00BE3C65"/>
          <w:p w14:paraId="52F6DE5E" w14:textId="77777777" w:rsidR="00BE3C65" w:rsidRPr="00BE3C65" w:rsidRDefault="00BE3C65" w:rsidP="00BE3C65"/>
        </w:tc>
      </w:tr>
      <w:tr w:rsidR="00BE3C65" w:rsidRPr="00877BD3" w14:paraId="298EC19A" w14:textId="77777777" w:rsidTr="00BE3C65">
        <w:tc>
          <w:tcPr>
            <w:tcW w:w="1981" w:type="dxa"/>
          </w:tcPr>
          <w:p w14:paraId="79D40C3A" w14:textId="77777777" w:rsidR="00BE3C65" w:rsidRPr="00BE3C65" w:rsidRDefault="00BE3C65" w:rsidP="00BE3C65">
            <w:r w:rsidRPr="00BE3C65">
              <w:t>Chick</w:t>
            </w:r>
          </w:p>
        </w:tc>
        <w:tc>
          <w:tcPr>
            <w:tcW w:w="9314" w:type="dxa"/>
          </w:tcPr>
          <w:p w14:paraId="56E60CBF" w14:textId="77777777" w:rsidR="00BE3C65" w:rsidRPr="00BE3C65" w:rsidRDefault="00BE3C65" w:rsidP="00BE3C65"/>
          <w:p w14:paraId="5283E902" w14:textId="77777777" w:rsidR="00BE3C65" w:rsidRPr="00BE3C65" w:rsidRDefault="00BE3C65" w:rsidP="00BE3C65"/>
        </w:tc>
      </w:tr>
      <w:tr w:rsidR="00BE3C65" w:rsidRPr="00877BD3" w14:paraId="62DFF300" w14:textId="77777777" w:rsidTr="00BE3C65">
        <w:tc>
          <w:tcPr>
            <w:tcW w:w="1981" w:type="dxa"/>
          </w:tcPr>
          <w:p w14:paraId="64A5FC8C" w14:textId="77777777" w:rsidR="00BE3C65" w:rsidRPr="00BE3C65" w:rsidRDefault="00BE3C65" w:rsidP="00BE3C65">
            <w:r w:rsidRPr="00BE3C65">
              <w:t>Broiler</w:t>
            </w:r>
          </w:p>
        </w:tc>
        <w:tc>
          <w:tcPr>
            <w:tcW w:w="9314" w:type="dxa"/>
          </w:tcPr>
          <w:p w14:paraId="4ED66B43" w14:textId="77777777" w:rsidR="00BE3C65" w:rsidRPr="00BE3C65" w:rsidRDefault="00BE3C65" w:rsidP="00BE3C65"/>
          <w:p w14:paraId="12DDD278" w14:textId="77777777" w:rsidR="00BE3C65" w:rsidRPr="00BE3C65" w:rsidRDefault="00BE3C65" w:rsidP="00BE3C65"/>
        </w:tc>
      </w:tr>
      <w:tr w:rsidR="00BE3C65" w:rsidRPr="00877BD3" w14:paraId="38C0BF81" w14:textId="77777777" w:rsidTr="00BE3C65">
        <w:tc>
          <w:tcPr>
            <w:tcW w:w="1981" w:type="dxa"/>
          </w:tcPr>
          <w:p w14:paraId="447A23B0" w14:textId="77777777" w:rsidR="00BE3C65" w:rsidRPr="00BE3C65" w:rsidRDefault="00BE3C65" w:rsidP="00BE3C65">
            <w:r w:rsidRPr="00BE3C65">
              <w:t>Layer</w:t>
            </w:r>
          </w:p>
        </w:tc>
        <w:tc>
          <w:tcPr>
            <w:tcW w:w="9314" w:type="dxa"/>
          </w:tcPr>
          <w:p w14:paraId="1CB7E4DE" w14:textId="77777777" w:rsidR="00BE3C65" w:rsidRPr="00BE3C65" w:rsidRDefault="00BE3C65" w:rsidP="00BE3C65"/>
          <w:p w14:paraId="55D3C887" w14:textId="77777777" w:rsidR="00BE3C65" w:rsidRPr="00BE3C65" w:rsidRDefault="00BE3C65" w:rsidP="00BE3C65"/>
        </w:tc>
      </w:tr>
      <w:tr w:rsidR="00BE3C65" w:rsidRPr="00877BD3" w14:paraId="26EAE31F" w14:textId="77777777" w:rsidTr="00BE3C65">
        <w:tc>
          <w:tcPr>
            <w:tcW w:w="1981" w:type="dxa"/>
          </w:tcPr>
          <w:p w14:paraId="557F973F" w14:textId="77777777" w:rsidR="00BE3C65" w:rsidRPr="00BE3C65" w:rsidRDefault="00BE3C65" w:rsidP="00BE3C65">
            <w:r w:rsidRPr="00BE3C65">
              <w:t>Broody</w:t>
            </w:r>
          </w:p>
        </w:tc>
        <w:tc>
          <w:tcPr>
            <w:tcW w:w="9314" w:type="dxa"/>
          </w:tcPr>
          <w:p w14:paraId="1ADA2E7F" w14:textId="77777777" w:rsidR="00BE3C65" w:rsidRPr="00BE3C65" w:rsidRDefault="00BE3C65" w:rsidP="00BE3C65"/>
          <w:p w14:paraId="3F36731D" w14:textId="77777777" w:rsidR="00BE3C65" w:rsidRPr="00BE3C65" w:rsidRDefault="00BE3C65" w:rsidP="00BE3C65"/>
        </w:tc>
      </w:tr>
    </w:tbl>
    <w:p w14:paraId="1C17EFF6" w14:textId="77777777" w:rsidR="00633FEE" w:rsidRDefault="00633FEE" w:rsidP="00633FEE">
      <w:pPr>
        <w:jc w:val="center"/>
        <w:rPr>
          <w:b/>
          <w:sz w:val="44"/>
          <w:szCs w:val="44"/>
        </w:rPr>
      </w:pPr>
    </w:p>
    <w:p w14:paraId="5D5D5FB8" w14:textId="77777777" w:rsidR="00BE3C65" w:rsidRDefault="00BE3C65" w:rsidP="00BE3C65">
      <w:pPr>
        <w:jc w:val="center"/>
        <w:rPr>
          <w:sz w:val="24"/>
          <w:u w:val="single"/>
        </w:rPr>
      </w:pPr>
    </w:p>
    <w:p w14:paraId="622E0E40" w14:textId="77777777" w:rsidR="00BE3C65" w:rsidRDefault="00BE3C65" w:rsidP="00BE3C65">
      <w:pPr>
        <w:jc w:val="center"/>
        <w:rPr>
          <w:sz w:val="24"/>
          <w:u w:val="single"/>
        </w:rPr>
      </w:pPr>
      <w:r>
        <w:rPr>
          <w:sz w:val="24"/>
          <w:u w:val="single"/>
        </w:rPr>
        <w:t>Genetics Recap</w:t>
      </w:r>
    </w:p>
    <w:p w14:paraId="1BE5A97C" w14:textId="77777777" w:rsidR="00BE3C65" w:rsidRPr="00BE3C65" w:rsidRDefault="00BE3C65" w:rsidP="00BE3C65">
      <w:pPr>
        <w:jc w:val="center"/>
        <w:rPr>
          <w:sz w:val="24"/>
        </w:rPr>
      </w:pPr>
      <w:r>
        <w:rPr>
          <w:sz w:val="24"/>
        </w:rPr>
        <w:t>Complete the questions below</w:t>
      </w:r>
    </w:p>
    <w:p w14:paraId="54A3B3AA" w14:textId="77777777" w:rsidR="00BE3C65" w:rsidRPr="006C1452" w:rsidRDefault="006C1452" w:rsidP="006C1452">
      <w:pPr>
        <w:pStyle w:val="ListParagraph"/>
        <w:numPr>
          <w:ilvl w:val="0"/>
          <w:numId w:val="19"/>
        </w:numPr>
        <w:spacing w:before="100" w:beforeAutospacing="1" w:after="100" w:afterAutospacing="1"/>
        <w:rPr>
          <w:rFonts w:cstheme="minorHAnsi"/>
          <w:lang w:val="en"/>
        </w:rPr>
      </w:pPr>
      <w:r>
        <w:rPr>
          <w:noProof/>
          <w:lang w:eastAsia="en-GB"/>
        </w:rPr>
        <mc:AlternateContent>
          <mc:Choice Requires="wps">
            <w:drawing>
              <wp:anchor distT="0" distB="0" distL="114300" distR="114300" simplePos="0" relativeHeight="251730944" behindDoc="0" locked="0" layoutInCell="1" allowOverlap="1" wp14:anchorId="71DE9BE9" wp14:editId="04102193">
                <wp:simplePos x="0" y="0"/>
                <wp:positionH relativeFrom="margin">
                  <wp:align>left</wp:align>
                </wp:positionH>
                <wp:positionV relativeFrom="paragraph">
                  <wp:posOffset>394335</wp:posOffset>
                </wp:positionV>
                <wp:extent cx="7681595" cy="1828800"/>
                <wp:effectExtent l="0" t="0" r="14605" b="10795"/>
                <wp:wrapSquare wrapText="bothSides"/>
                <wp:docPr id="84" name="Text Box 84"/>
                <wp:cNvGraphicFramePr/>
                <a:graphic xmlns:a="http://schemas.openxmlformats.org/drawingml/2006/main">
                  <a:graphicData uri="http://schemas.microsoft.com/office/word/2010/wordprocessingShape">
                    <wps:wsp>
                      <wps:cNvSpPr txBox="1"/>
                      <wps:spPr>
                        <a:xfrm>
                          <a:off x="0" y="0"/>
                          <a:ext cx="7681595" cy="1828800"/>
                        </a:xfrm>
                        <a:prstGeom prst="rect">
                          <a:avLst/>
                        </a:prstGeom>
                        <a:noFill/>
                        <a:ln w="6350">
                          <a:solidFill>
                            <a:prstClr val="black"/>
                          </a:solidFill>
                        </a:ln>
                      </wps:spPr>
                      <wps:txbx>
                        <w:txbxContent>
                          <w:p w14:paraId="419B5148" w14:textId="77777777" w:rsidR="006C1452" w:rsidRPr="006C1452" w:rsidRDefault="006C1452" w:rsidP="00FA66FC">
                            <w:pPr>
                              <w:ind w:left="720"/>
                              <w:rPr>
                                <w:rFonts w:cstheme="minorHAnsi"/>
                                <w:b/>
                                <w:bCs/>
                                <w:lang w:val="en"/>
                              </w:rPr>
                            </w:pPr>
                            <w:r w:rsidRPr="006C1452">
                              <w:rPr>
                                <w:rFonts w:cstheme="minorHAnsi"/>
                                <w:b/>
                                <w:bCs/>
                                <w:lang w:val="en"/>
                              </w:rPr>
                              <w:t>78           chromosomes      39      DNA      specific        haploid      diploid        gametes       inherited characteristics</w:t>
                            </w:r>
                            <w:r w:rsidRPr="006C1452">
                              <w:rPr>
                                <w:rFonts w:cstheme="minorHAnsi"/>
                                <w:lang w:val="e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DE9BE9" id="Text Box 84" o:spid="_x0000_s1044" type="#_x0000_t202" style="position:absolute;left:0;text-align:left;margin-left:0;margin-top:31.05pt;width:604.85pt;height:2in;z-index:25173094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" filled="f" strokeweight=".5pt">
                <v:textbox style="mso-fit-shape-to-text:t">
                  <w:txbxContent>
                    <w:p w14:paraId="419B5148" w14:textId="77777777" w:rsidR="006C1452" w:rsidRPr="006C1452" w:rsidRDefault="006C1452" w:rsidP="00FA66FC">
                      <w:pPr>
                        <w:ind w:left="720"/>
                        <w:rPr>
                          <w:rFonts w:cstheme="minorHAnsi"/>
                          <w:b/>
                          <w:bCs/>
                          <w:lang w:val="en"/>
                        </w:rPr>
                      </w:pPr>
                      <w:r w:rsidRPr="006C1452">
                        <w:rPr>
                          <w:rFonts w:cstheme="minorHAnsi"/>
                          <w:b/>
                          <w:bCs/>
                          <w:lang w:val="en"/>
                        </w:rPr>
                        <w:t>78           chromosomes      39      DNA      specific        haploid      diploid        gametes       inherited characteristics</w:t>
                      </w:r>
                      <w:r w:rsidRPr="006C1452">
                        <w:rPr>
                          <w:rFonts w:cstheme="minorHAnsi"/>
                          <w:lang w:val="en"/>
                        </w:rPr>
                        <w:t xml:space="preserve"> </w:t>
                      </w:r>
                    </w:p>
                  </w:txbxContent>
                </v:textbox>
                <w10:wrap type="square" anchorx="margin"/>
              </v:shape>
            </w:pict>
          </mc:Fallback>
        </mc:AlternateContent>
      </w:r>
      <w:r w:rsidRPr="006C1452">
        <w:rPr>
          <w:rFonts w:ascii="Calibri" w:hAnsi="Calibri" w:cs="Times New Roman"/>
          <w:lang w:val="en"/>
        </w:rPr>
        <w:t>U</w:t>
      </w:r>
      <w:r w:rsidRPr="006C1452">
        <w:rPr>
          <w:rFonts w:cstheme="minorHAnsi"/>
          <w:lang w:val="en"/>
        </w:rPr>
        <w:t>sing the words below, c</w:t>
      </w:r>
      <w:r w:rsidR="00BE3C65" w:rsidRPr="006C1452">
        <w:rPr>
          <w:rFonts w:cstheme="minorHAnsi"/>
          <w:lang w:val="en"/>
        </w:rPr>
        <w:t xml:space="preserve">omplete these sentences </w:t>
      </w:r>
    </w:p>
    <w:p w14:paraId="273074C0" w14:textId="77777777" w:rsidR="006C1452" w:rsidRPr="006C1452" w:rsidRDefault="006C1452" w:rsidP="006C1452">
      <w:pPr>
        <w:spacing w:after="0" w:line="240" w:lineRule="auto"/>
        <w:rPr>
          <w:rFonts w:cstheme="minorHAnsi"/>
          <w:lang w:val="en"/>
        </w:rPr>
      </w:pPr>
    </w:p>
    <w:p w14:paraId="08FBA41F" w14:textId="77777777" w:rsidR="006C1452" w:rsidRPr="006C1452" w:rsidRDefault="006C1452" w:rsidP="006C1452">
      <w:pPr>
        <w:spacing w:after="0" w:line="240" w:lineRule="auto"/>
        <w:ind w:left="1080"/>
        <w:rPr>
          <w:rFonts w:cstheme="minorHAnsi"/>
          <w:lang w:val="en"/>
        </w:rPr>
      </w:pPr>
    </w:p>
    <w:p w14:paraId="38D3FFD8" w14:textId="77777777" w:rsidR="00BE3C65" w:rsidRPr="006C1452" w:rsidRDefault="00BE3C65" w:rsidP="00BE3C65">
      <w:pPr>
        <w:numPr>
          <w:ilvl w:val="0"/>
          <w:numId w:val="15"/>
        </w:numPr>
        <w:spacing w:after="0" w:line="240" w:lineRule="auto"/>
        <w:rPr>
          <w:rFonts w:cstheme="minorHAnsi"/>
          <w:lang w:val="en"/>
        </w:rPr>
      </w:pPr>
      <w:r w:rsidRPr="006C1452">
        <w:rPr>
          <w:rFonts w:cstheme="minorHAnsi"/>
          <w:lang w:val="en"/>
        </w:rPr>
        <w:t xml:space="preserve">Every cell has tiny rod shaped bodies called.............. </w:t>
      </w:r>
    </w:p>
    <w:p w14:paraId="380ADF5B" w14:textId="77777777" w:rsidR="00BE3C65" w:rsidRPr="006C1452" w:rsidRDefault="00BE3C65" w:rsidP="00BE3C65">
      <w:pPr>
        <w:ind w:left="1080"/>
        <w:rPr>
          <w:rFonts w:cstheme="minorHAnsi"/>
          <w:lang w:val="en"/>
        </w:rPr>
      </w:pPr>
    </w:p>
    <w:p w14:paraId="14277064" w14:textId="77777777" w:rsidR="00BE3C65" w:rsidRPr="006C1452" w:rsidRDefault="00BE3C65" w:rsidP="00BE3C65">
      <w:pPr>
        <w:numPr>
          <w:ilvl w:val="0"/>
          <w:numId w:val="15"/>
        </w:numPr>
        <w:spacing w:after="0" w:line="240" w:lineRule="auto"/>
        <w:rPr>
          <w:rFonts w:cstheme="minorHAnsi"/>
          <w:lang w:val="en"/>
        </w:rPr>
      </w:pPr>
      <w:r w:rsidRPr="006C1452">
        <w:rPr>
          <w:rFonts w:cstheme="minorHAnsi"/>
          <w:lang w:val="en"/>
        </w:rPr>
        <w:t xml:space="preserve">Genes determine the ..............of an animal. </w:t>
      </w:r>
    </w:p>
    <w:p w14:paraId="480F66FF" w14:textId="77777777" w:rsidR="00BE3C65" w:rsidRPr="006C1452" w:rsidRDefault="00BE3C65" w:rsidP="006C1452">
      <w:pPr>
        <w:rPr>
          <w:rFonts w:cstheme="minorHAnsi"/>
          <w:lang w:val="en"/>
        </w:rPr>
      </w:pPr>
    </w:p>
    <w:p w14:paraId="11EF2718" w14:textId="77777777" w:rsidR="00BE3C65" w:rsidRPr="006C1452" w:rsidRDefault="00BE3C65" w:rsidP="00BE3C65">
      <w:pPr>
        <w:numPr>
          <w:ilvl w:val="0"/>
          <w:numId w:val="15"/>
        </w:numPr>
        <w:spacing w:after="0" w:line="240" w:lineRule="auto"/>
        <w:rPr>
          <w:rFonts w:cstheme="minorHAnsi"/>
          <w:lang w:val="en"/>
        </w:rPr>
      </w:pPr>
      <w:r w:rsidRPr="006C1452">
        <w:rPr>
          <w:rFonts w:cstheme="minorHAnsi"/>
          <w:lang w:val="en"/>
        </w:rPr>
        <w:t xml:space="preserve">Each cell of a dog has 39 pairs of chromosomes. This is a total of ...........single chromosomes. </w:t>
      </w:r>
    </w:p>
    <w:p w14:paraId="1EBB911F" w14:textId="77777777" w:rsidR="00BE3C65" w:rsidRPr="006C1452" w:rsidRDefault="00BE3C65" w:rsidP="00BE3C65">
      <w:pPr>
        <w:ind w:left="1080"/>
        <w:rPr>
          <w:rFonts w:cstheme="minorHAnsi"/>
          <w:lang w:val="en"/>
        </w:rPr>
      </w:pPr>
    </w:p>
    <w:p w14:paraId="1CBB1E17" w14:textId="77777777" w:rsidR="00BE3C65" w:rsidRPr="006C1452" w:rsidRDefault="00BE3C65" w:rsidP="00BE3C65">
      <w:pPr>
        <w:numPr>
          <w:ilvl w:val="0"/>
          <w:numId w:val="15"/>
        </w:numPr>
        <w:spacing w:after="0" w:line="240" w:lineRule="auto"/>
        <w:rPr>
          <w:rFonts w:cstheme="minorHAnsi"/>
          <w:lang w:val="en"/>
        </w:rPr>
      </w:pPr>
      <w:r w:rsidRPr="006C1452">
        <w:rPr>
          <w:rFonts w:cstheme="minorHAnsi"/>
          <w:lang w:val="en"/>
        </w:rPr>
        <w:t xml:space="preserve">Every organism has a ..............number of chromosomes. </w:t>
      </w:r>
    </w:p>
    <w:p w14:paraId="517E2B4D" w14:textId="77777777" w:rsidR="00BE3C65" w:rsidRPr="006C1452" w:rsidRDefault="00BE3C65" w:rsidP="006C1452">
      <w:pPr>
        <w:rPr>
          <w:rFonts w:cstheme="minorHAnsi"/>
          <w:lang w:val="en"/>
        </w:rPr>
      </w:pPr>
    </w:p>
    <w:p w14:paraId="705005BB" w14:textId="77777777" w:rsidR="00BE3C65" w:rsidRPr="006C1452" w:rsidRDefault="00BE3C65" w:rsidP="00BE3C65">
      <w:pPr>
        <w:numPr>
          <w:ilvl w:val="0"/>
          <w:numId w:val="15"/>
        </w:numPr>
        <w:spacing w:after="0" w:line="240" w:lineRule="auto"/>
        <w:rPr>
          <w:rFonts w:cstheme="minorHAnsi"/>
          <w:lang w:val="en"/>
        </w:rPr>
      </w:pPr>
      <w:r w:rsidRPr="006C1452">
        <w:rPr>
          <w:rFonts w:cstheme="minorHAnsi"/>
          <w:lang w:val="en"/>
        </w:rPr>
        <w:t xml:space="preserve">The chemical compound that makes up the chromosomes is............ </w:t>
      </w:r>
    </w:p>
    <w:p w14:paraId="48F8D231" w14:textId="77777777" w:rsidR="00BE3C65" w:rsidRPr="006C1452" w:rsidRDefault="00BE3C65" w:rsidP="00BE3C65">
      <w:pPr>
        <w:ind w:left="1080"/>
        <w:rPr>
          <w:rFonts w:cstheme="minorHAnsi"/>
          <w:lang w:val="en"/>
        </w:rPr>
      </w:pPr>
    </w:p>
    <w:p w14:paraId="0CA47400" w14:textId="77777777" w:rsidR="00BE3C65" w:rsidRPr="006C1452" w:rsidRDefault="00BE3C65" w:rsidP="00BE3C65">
      <w:pPr>
        <w:numPr>
          <w:ilvl w:val="0"/>
          <w:numId w:val="15"/>
        </w:numPr>
        <w:spacing w:after="0" w:line="240" w:lineRule="auto"/>
        <w:rPr>
          <w:rFonts w:cstheme="minorHAnsi"/>
          <w:lang w:val="en"/>
        </w:rPr>
      </w:pPr>
      <w:r w:rsidRPr="006C1452">
        <w:rPr>
          <w:rFonts w:cstheme="minorHAnsi"/>
          <w:lang w:val="en"/>
        </w:rPr>
        <w:t xml:space="preserve">A dog sperm or egg has ..............single chromosomes. </w:t>
      </w:r>
    </w:p>
    <w:p w14:paraId="1C02E172" w14:textId="77777777" w:rsidR="00BE3C65" w:rsidRPr="006C1452" w:rsidRDefault="00BE3C65" w:rsidP="006C1452">
      <w:pPr>
        <w:rPr>
          <w:rFonts w:cstheme="minorHAnsi"/>
          <w:lang w:val="en"/>
        </w:rPr>
      </w:pPr>
    </w:p>
    <w:p w14:paraId="358F83CB" w14:textId="77777777" w:rsidR="00BE3C65" w:rsidRPr="006C1452" w:rsidRDefault="00BE3C65" w:rsidP="00BE3C65">
      <w:pPr>
        <w:numPr>
          <w:ilvl w:val="0"/>
          <w:numId w:val="15"/>
        </w:numPr>
        <w:spacing w:after="0" w:line="240" w:lineRule="auto"/>
        <w:rPr>
          <w:rFonts w:cstheme="minorHAnsi"/>
          <w:lang w:val="en"/>
        </w:rPr>
      </w:pPr>
      <w:r w:rsidRPr="006C1452">
        <w:rPr>
          <w:rFonts w:cstheme="minorHAnsi"/>
          <w:lang w:val="en"/>
        </w:rPr>
        <w:t xml:space="preserve">Body cells have the chromosomes in pairs. These cells are known as ...............cells. </w:t>
      </w:r>
    </w:p>
    <w:p w14:paraId="5DBFD11F" w14:textId="77777777" w:rsidR="00BE3C65" w:rsidRPr="006C1452" w:rsidRDefault="00BE3C65" w:rsidP="00BE3C65">
      <w:pPr>
        <w:ind w:left="1080"/>
        <w:rPr>
          <w:rFonts w:cstheme="minorHAnsi"/>
          <w:lang w:val="en"/>
        </w:rPr>
      </w:pPr>
    </w:p>
    <w:p w14:paraId="22C66BF4" w14:textId="77777777" w:rsidR="00BE3C65" w:rsidRPr="006C1452" w:rsidRDefault="00BE3C65" w:rsidP="00BE3C65">
      <w:pPr>
        <w:numPr>
          <w:ilvl w:val="0"/>
          <w:numId w:val="15"/>
        </w:numPr>
        <w:spacing w:after="0" w:line="240" w:lineRule="auto"/>
        <w:rPr>
          <w:rFonts w:cstheme="minorHAnsi"/>
          <w:lang w:val="en"/>
        </w:rPr>
      </w:pPr>
      <w:r w:rsidRPr="006C1452">
        <w:rPr>
          <w:rFonts w:cstheme="minorHAnsi"/>
          <w:lang w:val="en"/>
        </w:rPr>
        <w:t xml:space="preserve">Egg and sperm cells are known as ................. </w:t>
      </w:r>
    </w:p>
    <w:p w14:paraId="31283361" w14:textId="77777777" w:rsidR="00BE3C65" w:rsidRPr="006C1452" w:rsidRDefault="00BE3C65" w:rsidP="006C1452">
      <w:pPr>
        <w:rPr>
          <w:rFonts w:cstheme="minorHAnsi"/>
          <w:lang w:val="en"/>
        </w:rPr>
      </w:pPr>
    </w:p>
    <w:p w14:paraId="6E47CB81" w14:textId="77777777" w:rsidR="00BE3C65" w:rsidRPr="006C1452" w:rsidRDefault="00BE3C65" w:rsidP="00BE3C65">
      <w:pPr>
        <w:ind w:left="720"/>
        <w:rPr>
          <w:rFonts w:cstheme="minorHAnsi"/>
          <w:lang w:val="en"/>
        </w:rPr>
      </w:pPr>
      <w:proofErr w:type="spellStart"/>
      <w:r w:rsidRPr="006C1452">
        <w:rPr>
          <w:rFonts w:cstheme="minorHAnsi"/>
          <w:lang w:val="en"/>
        </w:rPr>
        <w:t>i</w:t>
      </w:r>
      <w:proofErr w:type="spellEnd"/>
      <w:r w:rsidRPr="006C1452">
        <w:rPr>
          <w:rFonts w:cstheme="minorHAnsi"/>
          <w:lang w:val="en"/>
        </w:rPr>
        <w:t xml:space="preserve">) Egg and sperm cells have a single set of chromosomes. They are known as ...............cells. </w:t>
      </w:r>
    </w:p>
    <w:p w14:paraId="535707B4" w14:textId="77777777" w:rsidR="006C1452" w:rsidRDefault="006C1452" w:rsidP="006C1452">
      <w:pPr>
        <w:spacing w:before="100" w:beforeAutospacing="1" w:after="100" w:afterAutospacing="1"/>
        <w:ind w:left="720"/>
        <w:rPr>
          <w:rFonts w:cstheme="minorHAnsi"/>
          <w:lang w:val="en"/>
        </w:rPr>
      </w:pPr>
    </w:p>
    <w:p w14:paraId="4CCF5756" w14:textId="77777777" w:rsidR="00BE3C65" w:rsidRPr="006C1452" w:rsidRDefault="00BE3C65" w:rsidP="006C1452">
      <w:pPr>
        <w:spacing w:before="100" w:beforeAutospacing="1" w:after="100" w:afterAutospacing="1"/>
        <w:ind w:left="720"/>
        <w:rPr>
          <w:rFonts w:cstheme="minorHAnsi"/>
          <w:lang w:val="en"/>
        </w:rPr>
      </w:pPr>
      <w:r w:rsidRPr="006C1452">
        <w:rPr>
          <w:rFonts w:cstheme="minorHAnsi"/>
          <w:lang w:val="en"/>
        </w:rPr>
        <w:br/>
        <w:t xml:space="preserve">2. Add the type of cell division: </w:t>
      </w:r>
      <w:r w:rsidRPr="006C1452">
        <w:rPr>
          <w:rFonts w:cstheme="minorHAnsi"/>
          <w:b/>
          <w:bCs/>
          <w:lang w:val="en"/>
        </w:rPr>
        <w:t>Mitosis, Meiosis or Both.</w:t>
      </w:r>
      <w:r w:rsidRPr="006C1452">
        <w:rPr>
          <w:rFonts w:cstheme="minorHAnsi"/>
          <w:lang w:val="en"/>
        </w:rPr>
        <w:t xml:space="preserve"> </w:t>
      </w:r>
    </w:p>
    <w:p w14:paraId="49565B01" w14:textId="77777777" w:rsidR="00BE3C65" w:rsidRPr="006C1452" w:rsidRDefault="00BE3C65" w:rsidP="00BE3C65">
      <w:pPr>
        <w:numPr>
          <w:ilvl w:val="0"/>
          <w:numId w:val="16"/>
        </w:numPr>
        <w:spacing w:after="0" w:line="240" w:lineRule="auto"/>
        <w:rPr>
          <w:rFonts w:cstheme="minorHAnsi"/>
          <w:lang w:val="en"/>
        </w:rPr>
      </w:pPr>
      <w:r w:rsidRPr="006C1452">
        <w:rPr>
          <w:rFonts w:cstheme="minorHAnsi"/>
          <w:lang w:val="en"/>
        </w:rPr>
        <w:t xml:space="preserve">The cell division that produces the sperm and egg is called ............. </w:t>
      </w:r>
    </w:p>
    <w:p w14:paraId="10EE0A43" w14:textId="77777777" w:rsidR="00BE3C65" w:rsidRPr="006C1452" w:rsidRDefault="00BE3C65" w:rsidP="00BE3C65">
      <w:pPr>
        <w:ind w:left="1080"/>
        <w:rPr>
          <w:rFonts w:cstheme="minorHAnsi"/>
          <w:lang w:val="en"/>
        </w:rPr>
      </w:pPr>
    </w:p>
    <w:p w14:paraId="170C581A" w14:textId="77777777" w:rsidR="00BE3C65" w:rsidRPr="006C1452" w:rsidRDefault="00BE3C65" w:rsidP="00BE3C65">
      <w:pPr>
        <w:numPr>
          <w:ilvl w:val="0"/>
          <w:numId w:val="16"/>
        </w:numPr>
        <w:spacing w:after="0" w:line="240" w:lineRule="auto"/>
        <w:rPr>
          <w:rFonts w:cstheme="minorHAnsi"/>
          <w:lang w:val="en"/>
        </w:rPr>
      </w:pPr>
      <w:r w:rsidRPr="006C1452">
        <w:rPr>
          <w:rFonts w:cstheme="minorHAnsi"/>
          <w:lang w:val="en"/>
        </w:rPr>
        <w:t xml:space="preserve">The cell division taking place in all tissues for growth and repair is called............. </w:t>
      </w:r>
    </w:p>
    <w:p w14:paraId="4F9C93EB" w14:textId="77777777" w:rsidR="00BE3C65" w:rsidRPr="006C1452" w:rsidRDefault="00BE3C65" w:rsidP="006C1452">
      <w:pPr>
        <w:rPr>
          <w:rFonts w:cstheme="minorHAnsi"/>
          <w:lang w:val="en"/>
        </w:rPr>
      </w:pPr>
    </w:p>
    <w:p w14:paraId="44E37A3C" w14:textId="77777777" w:rsidR="00BE3C65" w:rsidRPr="006C1452" w:rsidRDefault="00BE3C65" w:rsidP="00BE3C65">
      <w:pPr>
        <w:numPr>
          <w:ilvl w:val="0"/>
          <w:numId w:val="16"/>
        </w:numPr>
        <w:spacing w:after="0" w:line="240" w:lineRule="auto"/>
        <w:rPr>
          <w:rFonts w:cstheme="minorHAnsi"/>
          <w:lang w:val="en"/>
        </w:rPr>
      </w:pPr>
      <w:r w:rsidRPr="006C1452">
        <w:rPr>
          <w:rFonts w:cstheme="minorHAnsi"/>
          <w:lang w:val="en"/>
        </w:rPr>
        <w:t xml:space="preserve">The cell division that occurs immediately after the ovum is </w:t>
      </w:r>
      <w:proofErr w:type="spellStart"/>
      <w:r w:rsidRPr="006C1452">
        <w:rPr>
          <w:rFonts w:cstheme="minorHAnsi"/>
          <w:lang w:val="en"/>
        </w:rPr>
        <w:t>fertilised</w:t>
      </w:r>
      <w:proofErr w:type="spellEnd"/>
      <w:r w:rsidRPr="006C1452">
        <w:rPr>
          <w:rFonts w:cstheme="minorHAnsi"/>
          <w:lang w:val="en"/>
        </w:rPr>
        <w:t xml:space="preserve"> by the sperm is called .............. </w:t>
      </w:r>
    </w:p>
    <w:p w14:paraId="65D51DCC" w14:textId="77777777" w:rsidR="00BE3C65" w:rsidRPr="006C1452" w:rsidRDefault="00BE3C65" w:rsidP="00BE3C65">
      <w:pPr>
        <w:ind w:left="1080"/>
        <w:rPr>
          <w:rFonts w:cstheme="minorHAnsi"/>
          <w:lang w:val="en"/>
        </w:rPr>
      </w:pPr>
    </w:p>
    <w:p w14:paraId="3BE4F852" w14:textId="77777777" w:rsidR="00BE3C65" w:rsidRPr="006C1452" w:rsidRDefault="00BE3C65" w:rsidP="006C1452">
      <w:pPr>
        <w:pStyle w:val="ListParagraph"/>
        <w:numPr>
          <w:ilvl w:val="0"/>
          <w:numId w:val="16"/>
        </w:numPr>
        <w:rPr>
          <w:rFonts w:cstheme="minorHAnsi"/>
          <w:lang w:val="en"/>
        </w:rPr>
      </w:pPr>
      <w:r w:rsidRPr="006C1452">
        <w:rPr>
          <w:rFonts w:cstheme="minorHAnsi"/>
          <w:lang w:val="en"/>
        </w:rPr>
        <w:t xml:space="preserve">The cell division that produces haploid cells is called................ </w:t>
      </w:r>
    </w:p>
    <w:p w14:paraId="5A173A21" w14:textId="77777777" w:rsidR="006C1452" w:rsidRPr="006C1452" w:rsidRDefault="006C1452" w:rsidP="006C1452">
      <w:pPr>
        <w:rPr>
          <w:rFonts w:cstheme="minorHAnsi"/>
          <w:lang w:val="en"/>
        </w:rPr>
      </w:pPr>
    </w:p>
    <w:p w14:paraId="481DE3BF" w14:textId="77777777" w:rsidR="00BE3C65" w:rsidRPr="006C1452" w:rsidRDefault="00BE3C65" w:rsidP="006C1452">
      <w:pPr>
        <w:pStyle w:val="ListParagraph"/>
        <w:numPr>
          <w:ilvl w:val="0"/>
          <w:numId w:val="16"/>
        </w:numPr>
        <w:rPr>
          <w:rFonts w:cstheme="minorHAnsi"/>
          <w:lang w:val="en"/>
        </w:rPr>
      </w:pPr>
      <w:r w:rsidRPr="006C1452">
        <w:rPr>
          <w:rFonts w:cstheme="minorHAnsi"/>
          <w:lang w:val="en"/>
        </w:rPr>
        <w:t xml:space="preserve">The cell division that produces diploid cells is called ............... </w:t>
      </w:r>
    </w:p>
    <w:p w14:paraId="3DB6F579" w14:textId="77777777" w:rsidR="006C1452" w:rsidRPr="006C1452" w:rsidRDefault="006C1452" w:rsidP="006C1452">
      <w:pPr>
        <w:pStyle w:val="ListParagraph"/>
        <w:rPr>
          <w:rFonts w:cstheme="minorHAnsi"/>
          <w:lang w:val="en"/>
        </w:rPr>
      </w:pPr>
    </w:p>
    <w:p w14:paraId="2EF3E9B1" w14:textId="77777777" w:rsidR="006C1452" w:rsidRPr="006C1452" w:rsidRDefault="006C1452" w:rsidP="006C1452">
      <w:pPr>
        <w:rPr>
          <w:rFonts w:cstheme="minorHAnsi"/>
          <w:lang w:val="en"/>
        </w:rPr>
      </w:pPr>
    </w:p>
    <w:p w14:paraId="5E58F0C2" w14:textId="77777777" w:rsidR="006C1452" w:rsidRPr="006C1452" w:rsidRDefault="006C1452" w:rsidP="006C1452">
      <w:pPr>
        <w:rPr>
          <w:rFonts w:cstheme="minorHAnsi"/>
          <w:lang w:val="en"/>
        </w:rPr>
      </w:pPr>
    </w:p>
    <w:p w14:paraId="15192AEE" w14:textId="77777777" w:rsidR="006C1452" w:rsidRPr="006C1452" w:rsidRDefault="006C1452" w:rsidP="006C1452">
      <w:pPr>
        <w:rPr>
          <w:rFonts w:cstheme="minorHAnsi"/>
          <w:lang w:val="en"/>
        </w:rPr>
      </w:pPr>
    </w:p>
    <w:p w14:paraId="0190A7E2" w14:textId="77777777" w:rsidR="00BE3C65" w:rsidRPr="006C1452" w:rsidRDefault="00BE3C65" w:rsidP="006C1452">
      <w:pPr>
        <w:spacing w:before="100" w:beforeAutospacing="1" w:after="100" w:afterAutospacing="1"/>
        <w:ind w:left="720"/>
        <w:rPr>
          <w:rFonts w:cstheme="minorHAnsi"/>
          <w:lang w:val="en"/>
        </w:rPr>
      </w:pPr>
      <w:r w:rsidRPr="006C1452">
        <w:rPr>
          <w:rFonts w:cstheme="minorHAnsi"/>
          <w:lang w:val="en"/>
        </w:rPr>
        <w:lastRenderedPageBreak/>
        <w:br/>
      </w:r>
      <w:r w:rsidR="006C1452" w:rsidRPr="006C1452">
        <w:rPr>
          <w:rFonts w:cstheme="minorHAnsi"/>
          <w:lang w:val="en"/>
        </w:rPr>
        <w:t xml:space="preserve"> </w:t>
      </w:r>
      <w:r w:rsidRPr="006C1452">
        <w:rPr>
          <w:rFonts w:cstheme="minorHAnsi"/>
          <w:lang w:val="en"/>
        </w:rPr>
        <w:t xml:space="preserve">3. Circle the correct choice. </w:t>
      </w:r>
      <w:r w:rsidRPr="006C1452">
        <w:rPr>
          <w:rFonts w:cstheme="minorHAnsi"/>
          <w:b/>
          <w:bCs/>
          <w:lang w:val="en"/>
        </w:rPr>
        <w:t>Meiosis</w:t>
      </w:r>
      <w:r w:rsidRPr="006C1452">
        <w:rPr>
          <w:rFonts w:cstheme="minorHAnsi"/>
          <w:lang w:val="en"/>
        </w:rPr>
        <w:t xml:space="preserve"> only occurs in the: </w:t>
      </w:r>
    </w:p>
    <w:p w14:paraId="25853E27" w14:textId="77777777" w:rsidR="00BE3C65" w:rsidRPr="006C1452" w:rsidRDefault="00BE3C65" w:rsidP="006C1452">
      <w:pPr>
        <w:numPr>
          <w:ilvl w:val="0"/>
          <w:numId w:val="17"/>
        </w:numPr>
        <w:spacing w:after="0" w:line="240" w:lineRule="auto"/>
        <w:rPr>
          <w:rFonts w:cstheme="minorHAnsi"/>
          <w:lang w:val="en"/>
        </w:rPr>
      </w:pPr>
      <w:r w:rsidRPr="006C1452">
        <w:rPr>
          <w:rFonts w:cstheme="minorHAnsi"/>
          <w:lang w:val="en"/>
        </w:rPr>
        <w:t>sperm cells</w:t>
      </w:r>
    </w:p>
    <w:p w14:paraId="03AE28BA" w14:textId="77777777" w:rsidR="00BE3C65" w:rsidRPr="006C1452" w:rsidRDefault="00BE3C65" w:rsidP="00BE3C65">
      <w:pPr>
        <w:numPr>
          <w:ilvl w:val="0"/>
          <w:numId w:val="17"/>
        </w:numPr>
        <w:spacing w:after="0" w:line="240" w:lineRule="auto"/>
        <w:rPr>
          <w:rFonts w:cstheme="minorHAnsi"/>
          <w:lang w:val="en"/>
        </w:rPr>
      </w:pPr>
      <w:r w:rsidRPr="006C1452">
        <w:rPr>
          <w:rFonts w:cstheme="minorHAnsi"/>
          <w:lang w:val="en"/>
        </w:rPr>
        <w:t xml:space="preserve">egg cells </w:t>
      </w:r>
    </w:p>
    <w:p w14:paraId="4B5D1C48" w14:textId="77777777" w:rsidR="00BE3C65" w:rsidRPr="006C1452" w:rsidRDefault="00BE3C65" w:rsidP="00BE3C65">
      <w:pPr>
        <w:numPr>
          <w:ilvl w:val="0"/>
          <w:numId w:val="17"/>
        </w:numPr>
        <w:spacing w:after="0" w:line="240" w:lineRule="auto"/>
        <w:rPr>
          <w:rFonts w:cstheme="minorHAnsi"/>
          <w:lang w:val="en"/>
        </w:rPr>
      </w:pPr>
      <w:r w:rsidRPr="006C1452">
        <w:rPr>
          <w:rFonts w:cstheme="minorHAnsi"/>
          <w:lang w:val="en"/>
        </w:rPr>
        <w:t>ovary and testis</w:t>
      </w:r>
    </w:p>
    <w:p w14:paraId="4E12DAE6" w14:textId="77777777" w:rsidR="00BE3C65" w:rsidRPr="006C1452" w:rsidRDefault="00BE3C65" w:rsidP="00BE3C65">
      <w:pPr>
        <w:ind w:left="720"/>
        <w:rPr>
          <w:rFonts w:cstheme="minorHAnsi"/>
          <w:lang w:val="en"/>
        </w:rPr>
      </w:pPr>
      <w:r w:rsidRPr="006C1452">
        <w:rPr>
          <w:rFonts w:cstheme="minorHAnsi"/>
          <w:lang w:val="en"/>
        </w:rPr>
        <w:t xml:space="preserve">d) skin </w:t>
      </w:r>
    </w:p>
    <w:p w14:paraId="44647887" w14:textId="77777777" w:rsidR="00BE3C65" w:rsidRPr="006C1452" w:rsidRDefault="00BE3C65" w:rsidP="006C1452">
      <w:pPr>
        <w:spacing w:before="100" w:beforeAutospacing="1" w:after="100" w:afterAutospacing="1"/>
        <w:ind w:left="720"/>
        <w:rPr>
          <w:rFonts w:cstheme="minorHAnsi"/>
          <w:lang w:val="en"/>
        </w:rPr>
      </w:pPr>
      <w:r w:rsidRPr="006C1452">
        <w:rPr>
          <w:rFonts w:cstheme="minorHAnsi"/>
          <w:lang w:val="en"/>
        </w:rPr>
        <w:br/>
        <w:t xml:space="preserve">4. Circle the correct choice. During </w:t>
      </w:r>
      <w:r w:rsidR="006C1452" w:rsidRPr="006C1452">
        <w:rPr>
          <w:rFonts w:cstheme="minorHAnsi"/>
          <w:b/>
          <w:bCs/>
          <w:lang w:val="en"/>
        </w:rPr>
        <w:t>M</w:t>
      </w:r>
      <w:r w:rsidRPr="006C1452">
        <w:rPr>
          <w:rFonts w:cstheme="minorHAnsi"/>
          <w:b/>
          <w:bCs/>
          <w:lang w:val="en"/>
        </w:rPr>
        <w:t>eiosis</w:t>
      </w:r>
      <w:r w:rsidRPr="006C1452">
        <w:rPr>
          <w:rFonts w:cstheme="minorHAnsi"/>
          <w:lang w:val="en"/>
        </w:rPr>
        <w:t xml:space="preserve">: </w:t>
      </w:r>
    </w:p>
    <w:p w14:paraId="5D70BE1D" w14:textId="77777777" w:rsidR="00BE3C65" w:rsidRPr="006C1452" w:rsidRDefault="00BE3C65" w:rsidP="006C1452">
      <w:pPr>
        <w:numPr>
          <w:ilvl w:val="0"/>
          <w:numId w:val="18"/>
        </w:numPr>
        <w:spacing w:after="0" w:line="240" w:lineRule="auto"/>
        <w:rPr>
          <w:rFonts w:cstheme="minorHAnsi"/>
          <w:lang w:val="en"/>
        </w:rPr>
      </w:pPr>
      <w:r w:rsidRPr="006C1452">
        <w:rPr>
          <w:rFonts w:cstheme="minorHAnsi"/>
          <w:lang w:val="en"/>
        </w:rPr>
        <w:t xml:space="preserve">the number of chromosomes are doubled </w:t>
      </w:r>
    </w:p>
    <w:p w14:paraId="493A4E07" w14:textId="77777777" w:rsidR="00BE3C65" w:rsidRPr="006C1452" w:rsidRDefault="00BE3C65" w:rsidP="00BE3C65">
      <w:pPr>
        <w:numPr>
          <w:ilvl w:val="0"/>
          <w:numId w:val="18"/>
        </w:numPr>
        <w:spacing w:after="0" w:line="240" w:lineRule="auto"/>
        <w:rPr>
          <w:rFonts w:cstheme="minorHAnsi"/>
          <w:lang w:val="en"/>
        </w:rPr>
      </w:pPr>
      <w:r w:rsidRPr="006C1452">
        <w:rPr>
          <w:rFonts w:cstheme="minorHAnsi"/>
          <w:lang w:val="en"/>
        </w:rPr>
        <w:t>the numb</w:t>
      </w:r>
      <w:r w:rsidR="006C1452" w:rsidRPr="006C1452">
        <w:rPr>
          <w:rFonts w:cstheme="minorHAnsi"/>
          <w:lang w:val="en"/>
        </w:rPr>
        <w:t>er of chromosomes stay the same</w:t>
      </w:r>
    </w:p>
    <w:p w14:paraId="5CD0472C" w14:textId="77777777" w:rsidR="00BE3C65" w:rsidRPr="006C1452" w:rsidRDefault="00BE3C65" w:rsidP="00BE3C65">
      <w:pPr>
        <w:numPr>
          <w:ilvl w:val="0"/>
          <w:numId w:val="18"/>
        </w:numPr>
        <w:spacing w:after="0" w:line="240" w:lineRule="auto"/>
        <w:rPr>
          <w:rFonts w:cstheme="minorHAnsi"/>
          <w:lang w:val="en"/>
        </w:rPr>
      </w:pPr>
      <w:r w:rsidRPr="006C1452">
        <w:rPr>
          <w:rFonts w:cstheme="minorHAnsi"/>
          <w:lang w:val="en"/>
        </w:rPr>
        <w:t xml:space="preserve">the number of chromosomes are halved </w:t>
      </w:r>
    </w:p>
    <w:p w14:paraId="3D473AA7" w14:textId="77777777" w:rsidR="00BE3C65" w:rsidRPr="006C1452" w:rsidRDefault="00BE3C65" w:rsidP="006C1452">
      <w:pPr>
        <w:pStyle w:val="ListParagraph"/>
        <w:numPr>
          <w:ilvl w:val="0"/>
          <w:numId w:val="18"/>
        </w:numPr>
        <w:rPr>
          <w:rFonts w:cstheme="minorHAnsi"/>
          <w:lang w:val="en"/>
        </w:rPr>
      </w:pPr>
      <w:r w:rsidRPr="006C1452">
        <w:rPr>
          <w:rFonts w:cstheme="minorHAnsi"/>
          <w:lang w:val="en"/>
        </w:rPr>
        <w:t xml:space="preserve"> the chromosomes become DNA </w:t>
      </w:r>
    </w:p>
    <w:p w14:paraId="70A1E012" w14:textId="77777777" w:rsidR="00BE3C65" w:rsidRPr="006C1452" w:rsidRDefault="00BE3C65" w:rsidP="006C1452">
      <w:pPr>
        <w:spacing w:before="100" w:beforeAutospacing="1" w:after="100" w:afterAutospacing="1"/>
        <w:ind w:left="720"/>
        <w:rPr>
          <w:rFonts w:cstheme="minorHAnsi"/>
          <w:lang w:val="en"/>
        </w:rPr>
      </w:pPr>
      <w:r w:rsidRPr="006C1452">
        <w:rPr>
          <w:rFonts w:cstheme="minorHAnsi"/>
          <w:lang w:val="en"/>
        </w:rPr>
        <w:br/>
        <w:t xml:space="preserve">5. A gamete has: half / twice the number of chromosomes that a body cells has. </w:t>
      </w:r>
    </w:p>
    <w:p w14:paraId="0D1E16B7" w14:textId="77777777" w:rsidR="00BE3C65" w:rsidRPr="006C1452" w:rsidRDefault="00BE3C65" w:rsidP="006C1452">
      <w:pPr>
        <w:spacing w:before="100" w:beforeAutospacing="1" w:after="100" w:afterAutospacing="1"/>
        <w:ind w:left="720"/>
        <w:rPr>
          <w:rFonts w:cstheme="minorHAnsi"/>
          <w:lang w:val="en"/>
        </w:rPr>
      </w:pPr>
      <w:r w:rsidRPr="006C1452">
        <w:rPr>
          <w:rFonts w:cstheme="minorHAnsi"/>
          <w:lang w:val="en"/>
        </w:rPr>
        <w:t xml:space="preserve">6. If the gamete of a mosquito has 3 chromosomes, how many chromosomes are there in the body cells?............. </w:t>
      </w:r>
    </w:p>
    <w:p w14:paraId="565A2DD7" w14:textId="77777777" w:rsidR="00BE3C65" w:rsidRPr="006C1452" w:rsidRDefault="00BE3C65" w:rsidP="006C1452">
      <w:pPr>
        <w:spacing w:before="100" w:beforeAutospacing="1" w:after="100" w:afterAutospacing="1"/>
        <w:ind w:left="720"/>
        <w:rPr>
          <w:rFonts w:cstheme="minorHAnsi"/>
          <w:lang w:val="en"/>
        </w:rPr>
      </w:pPr>
      <w:r w:rsidRPr="006C1452">
        <w:rPr>
          <w:rFonts w:cstheme="minorHAnsi"/>
          <w:lang w:val="en"/>
        </w:rPr>
        <w:t xml:space="preserve">7. If the body cells of chickens have 18 chromosomes, how many chromosomes are there in the sperm cells?.............. </w:t>
      </w:r>
    </w:p>
    <w:p w14:paraId="5C9D7642" w14:textId="77777777" w:rsidR="00BE3C65" w:rsidRPr="006C1452" w:rsidRDefault="00BE3C65" w:rsidP="006C1452">
      <w:pPr>
        <w:spacing w:before="100" w:beforeAutospacing="1" w:after="100" w:afterAutospacing="1"/>
        <w:ind w:left="720"/>
        <w:rPr>
          <w:rFonts w:cstheme="minorHAnsi"/>
          <w:lang w:val="en"/>
        </w:rPr>
      </w:pPr>
      <w:r w:rsidRPr="006C1452">
        <w:rPr>
          <w:rFonts w:cstheme="minorHAnsi"/>
          <w:lang w:val="en"/>
        </w:rPr>
        <w:t xml:space="preserve">8. If the sperm and eggs cells of the housefly have 6 chromosomes, how many chromosomes are there in the maggot?................. </w:t>
      </w:r>
    </w:p>
    <w:p w14:paraId="1FCEA40F" w14:textId="77777777" w:rsidR="00BE3C65" w:rsidRPr="006C1452" w:rsidRDefault="00BE3C65" w:rsidP="006C1452">
      <w:pPr>
        <w:spacing w:before="100" w:beforeAutospacing="1" w:after="100" w:afterAutospacing="1"/>
        <w:ind w:left="720"/>
        <w:rPr>
          <w:rFonts w:cstheme="minorHAnsi"/>
          <w:lang w:val="en"/>
        </w:rPr>
      </w:pPr>
      <w:r w:rsidRPr="006C1452">
        <w:rPr>
          <w:rFonts w:cstheme="minorHAnsi"/>
          <w:lang w:val="en"/>
        </w:rPr>
        <w:t xml:space="preserve">9. If human gametes have 23 chromosomes, how many pairs of chromosomes are there in human body cells?............... </w:t>
      </w:r>
    </w:p>
    <w:p w14:paraId="5578A45F" w14:textId="77777777" w:rsidR="00BE3C65" w:rsidRPr="006C1452" w:rsidRDefault="00BE3C65" w:rsidP="006C1452">
      <w:pPr>
        <w:spacing w:before="100" w:beforeAutospacing="1" w:after="100" w:afterAutospacing="1"/>
        <w:ind w:left="720"/>
        <w:rPr>
          <w:rFonts w:cstheme="minorHAnsi"/>
          <w:lang w:val="en"/>
        </w:rPr>
      </w:pPr>
      <w:r w:rsidRPr="006C1452">
        <w:rPr>
          <w:rFonts w:cstheme="minorHAnsi"/>
          <w:lang w:val="en"/>
        </w:rPr>
        <w:t xml:space="preserve">10. The tissue(s) where mitosis occurs most rapidly is the: </w:t>
      </w:r>
    </w:p>
    <w:p w14:paraId="1046B0F3" w14:textId="77777777" w:rsidR="00BE3C65" w:rsidRDefault="00BE3C65" w:rsidP="006C1452">
      <w:pPr>
        <w:ind w:left="720"/>
        <w:rPr>
          <w:rFonts w:cstheme="minorHAnsi"/>
          <w:lang w:val="en"/>
        </w:rPr>
      </w:pPr>
      <w:r w:rsidRPr="006C1452">
        <w:rPr>
          <w:rFonts w:cstheme="minorHAnsi"/>
          <w:lang w:val="en"/>
        </w:rPr>
        <w:t>brain / muscle / skin / intestinal wall / ad</w:t>
      </w:r>
      <w:r w:rsidR="006C1452">
        <w:rPr>
          <w:rFonts w:cstheme="minorHAnsi"/>
          <w:lang w:val="en"/>
        </w:rPr>
        <w:t>ult bone / blood / bone marrow</w:t>
      </w:r>
    </w:p>
    <w:p w14:paraId="02FF04FE" w14:textId="77777777" w:rsidR="006C1452" w:rsidRPr="006C1452" w:rsidRDefault="006C1452" w:rsidP="006C1452">
      <w:pPr>
        <w:ind w:left="720"/>
        <w:rPr>
          <w:rFonts w:cstheme="minorHAnsi"/>
          <w:lang w:val="en"/>
        </w:rPr>
      </w:pPr>
    </w:p>
    <w:p w14:paraId="0C6F25EB" w14:textId="77777777" w:rsidR="006C1452" w:rsidRDefault="00BE3C65" w:rsidP="006C1452">
      <w:pPr>
        <w:pStyle w:val="ListParagraph"/>
        <w:numPr>
          <w:ilvl w:val="0"/>
          <w:numId w:val="8"/>
        </w:numPr>
        <w:spacing w:before="100" w:beforeAutospacing="1" w:after="100" w:afterAutospacing="1"/>
        <w:rPr>
          <w:rFonts w:cstheme="minorHAnsi"/>
          <w:lang w:val="en"/>
        </w:rPr>
      </w:pPr>
      <w:r w:rsidRPr="006C1452">
        <w:rPr>
          <w:rFonts w:cstheme="minorHAnsi"/>
          <w:lang w:val="en"/>
        </w:rPr>
        <w:t xml:space="preserve">Complete the following table: </w:t>
      </w:r>
    </w:p>
    <w:tbl>
      <w:tblPr>
        <w:tblStyle w:val="TableGrid"/>
        <w:tblW w:w="0" w:type="auto"/>
        <w:tblInd w:w="137" w:type="dxa"/>
        <w:tblLook w:val="04A0" w:firstRow="1" w:lastRow="0" w:firstColumn="1" w:lastColumn="0" w:noHBand="0" w:noVBand="1"/>
      </w:tblPr>
      <w:tblGrid>
        <w:gridCol w:w="3506"/>
        <w:gridCol w:w="4427"/>
        <w:gridCol w:w="4036"/>
      </w:tblGrid>
      <w:tr w:rsidR="006C1452" w14:paraId="65AF63CE" w14:textId="77777777" w:rsidTr="00D43DE6">
        <w:trPr>
          <w:trHeight w:val="890"/>
        </w:trPr>
        <w:tc>
          <w:tcPr>
            <w:tcW w:w="3506" w:type="dxa"/>
          </w:tcPr>
          <w:p w14:paraId="1F0E7135" w14:textId="77777777" w:rsidR="006C1452" w:rsidRDefault="006C1452" w:rsidP="006C1452">
            <w:pPr>
              <w:spacing w:before="100" w:beforeAutospacing="1" w:after="100" w:afterAutospacing="1"/>
              <w:rPr>
                <w:rFonts w:cstheme="minorHAnsi"/>
                <w:lang w:val="en"/>
              </w:rPr>
            </w:pPr>
          </w:p>
        </w:tc>
        <w:tc>
          <w:tcPr>
            <w:tcW w:w="4427" w:type="dxa"/>
          </w:tcPr>
          <w:p w14:paraId="0819B7A5" w14:textId="77777777" w:rsidR="006C1452" w:rsidRDefault="006C1452" w:rsidP="006C1452">
            <w:pPr>
              <w:spacing w:before="100" w:beforeAutospacing="1" w:after="100" w:afterAutospacing="1"/>
              <w:rPr>
                <w:rFonts w:cstheme="minorHAnsi"/>
                <w:lang w:val="en"/>
              </w:rPr>
            </w:pPr>
            <w:r>
              <w:rPr>
                <w:rFonts w:cstheme="minorHAnsi"/>
                <w:lang w:val="en"/>
              </w:rPr>
              <w:t>MITOSIS</w:t>
            </w:r>
          </w:p>
        </w:tc>
        <w:tc>
          <w:tcPr>
            <w:tcW w:w="4036" w:type="dxa"/>
          </w:tcPr>
          <w:p w14:paraId="5DA6DE6A" w14:textId="77777777" w:rsidR="006C1452" w:rsidRDefault="006C1452" w:rsidP="006C1452">
            <w:pPr>
              <w:spacing w:before="100" w:beforeAutospacing="1" w:after="100" w:afterAutospacing="1"/>
              <w:rPr>
                <w:rFonts w:cstheme="minorHAnsi"/>
                <w:lang w:val="en"/>
              </w:rPr>
            </w:pPr>
            <w:r>
              <w:rPr>
                <w:rFonts w:cstheme="minorHAnsi"/>
                <w:lang w:val="en"/>
              </w:rPr>
              <w:t>MEOISIS</w:t>
            </w:r>
          </w:p>
        </w:tc>
      </w:tr>
      <w:tr w:rsidR="006C1452" w14:paraId="479BF828" w14:textId="77777777" w:rsidTr="00D43DE6">
        <w:trPr>
          <w:trHeight w:val="865"/>
        </w:trPr>
        <w:tc>
          <w:tcPr>
            <w:tcW w:w="3506" w:type="dxa"/>
          </w:tcPr>
          <w:p w14:paraId="1494CF86" w14:textId="77777777" w:rsidR="006C1452" w:rsidRDefault="006C1452" w:rsidP="006C1452">
            <w:pPr>
              <w:spacing w:before="100" w:beforeAutospacing="1" w:after="100" w:afterAutospacing="1"/>
              <w:rPr>
                <w:rFonts w:cstheme="minorHAnsi"/>
                <w:lang w:val="en"/>
              </w:rPr>
            </w:pPr>
            <w:r>
              <w:rPr>
                <w:rFonts w:cstheme="minorHAnsi"/>
                <w:lang w:val="en"/>
              </w:rPr>
              <w:t>Purpose of division</w:t>
            </w:r>
          </w:p>
        </w:tc>
        <w:tc>
          <w:tcPr>
            <w:tcW w:w="4427" w:type="dxa"/>
          </w:tcPr>
          <w:p w14:paraId="2BE9FA8F" w14:textId="77777777" w:rsidR="006C1452" w:rsidRDefault="006C1452" w:rsidP="006C1452">
            <w:pPr>
              <w:spacing w:before="100" w:beforeAutospacing="1" w:after="100" w:afterAutospacing="1"/>
              <w:rPr>
                <w:rFonts w:cstheme="minorHAnsi"/>
                <w:lang w:val="en"/>
              </w:rPr>
            </w:pPr>
            <w:r>
              <w:rPr>
                <w:rFonts w:cstheme="minorHAnsi"/>
                <w:lang w:val="en"/>
              </w:rPr>
              <w:t>Growth and repair</w:t>
            </w:r>
          </w:p>
        </w:tc>
        <w:tc>
          <w:tcPr>
            <w:tcW w:w="4036" w:type="dxa"/>
          </w:tcPr>
          <w:p w14:paraId="4A3E003D" w14:textId="77777777" w:rsidR="006C1452" w:rsidRDefault="006C1452" w:rsidP="006C1452">
            <w:pPr>
              <w:spacing w:before="100" w:beforeAutospacing="1" w:after="100" w:afterAutospacing="1"/>
              <w:rPr>
                <w:rFonts w:cstheme="minorHAnsi"/>
                <w:lang w:val="en"/>
              </w:rPr>
            </w:pPr>
          </w:p>
        </w:tc>
      </w:tr>
      <w:tr w:rsidR="006C1452" w14:paraId="14DF0DEB" w14:textId="77777777" w:rsidTr="00D43DE6">
        <w:trPr>
          <w:trHeight w:val="890"/>
        </w:trPr>
        <w:tc>
          <w:tcPr>
            <w:tcW w:w="3506" w:type="dxa"/>
          </w:tcPr>
          <w:p w14:paraId="458BE1C2" w14:textId="77777777" w:rsidR="006C1452" w:rsidRDefault="006C1452" w:rsidP="006C1452">
            <w:pPr>
              <w:spacing w:before="100" w:beforeAutospacing="1" w:after="100" w:afterAutospacing="1"/>
              <w:rPr>
                <w:rFonts w:cstheme="minorHAnsi"/>
                <w:lang w:val="en"/>
              </w:rPr>
            </w:pPr>
            <w:r>
              <w:rPr>
                <w:rFonts w:cstheme="minorHAnsi"/>
                <w:lang w:val="en"/>
              </w:rPr>
              <w:t>Where process occurs in the body</w:t>
            </w:r>
          </w:p>
        </w:tc>
        <w:tc>
          <w:tcPr>
            <w:tcW w:w="4427" w:type="dxa"/>
          </w:tcPr>
          <w:p w14:paraId="2260B767" w14:textId="77777777" w:rsidR="006C1452" w:rsidRDefault="006C1452" w:rsidP="006C1452">
            <w:pPr>
              <w:spacing w:before="100" w:beforeAutospacing="1" w:after="100" w:afterAutospacing="1"/>
              <w:rPr>
                <w:rFonts w:cstheme="minorHAnsi"/>
                <w:lang w:val="en"/>
              </w:rPr>
            </w:pPr>
          </w:p>
        </w:tc>
        <w:tc>
          <w:tcPr>
            <w:tcW w:w="4036" w:type="dxa"/>
          </w:tcPr>
          <w:p w14:paraId="7368C1C8" w14:textId="77777777" w:rsidR="006C1452" w:rsidRDefault="006C1452" w:rsidP="006C1452">
            <w:pPr>
              <w:spacing w:before="100" w:beforeAutospacing="1" w:after="100" w:afterAutospacing="1"/>
              <w:rPr>
                <w:rFonts w:cstheme="minorHAnsi"/>
                <w:lang w:val="en"/>
              </w:rPr>
            </w:pPr>
          </w:p>
        </w:tc>
      </w:tr>
      <w:tr w:rsidR="006C1452" w14:paraId="7A73CE65" w14:textId="77777777" w:rsidTr="00D43DE6">
        <w:trPr>
          <w:trHeight w:val="1218"/>
        </w:trPr>
        <w:tc>
          <w:tcPr>
            <w:tcW w:w="3506" w:type="dxa"/>
          </w:tcPr>
          <w:p w14:paraId="4C25B860" w14:textId="77777777" w:rsidR="006C1452" w:rsidRDefault="006C1452" w:rsidP="006C1452">
            <w:pPr>
              <w:spacing w:before="100" w:beforeAutospacing="1" w:after="100" w:afterAutospacing="1"/>
              <w:rPr>
                <w:rFonts w:cstheme="minorHAnsi"/>
                <w:lang w:val="en"/>
              </w:rPr>
            </w:pPr>
            <w:r>
              <w:rPr>
                <w:rFonts w:cstheme="minorHAnsi"/>
                <w:lang w:val="en"/>
              </w:rPr>
              <w:t xml:space="preserve">Number of chromosomes in the daughter cells after division </w:t>
            </w:r>
          </w:p>
        </w:tc>
        <w:tc>
          <w:tcPr>
            <w:tcW w:w="4427" w:type="dxa"/>
          </w:tcPr>
          <w:p w14:paraId="5E1F2A11" w14:textId="77777777" w:rsidR="006C1452" w:rsidRDefault="006C1452" w:rsidP="006C1452">
            <w:pPr>
              <w:spacing w:before="100" w:beforeAutospacing="1" w:after="100" w:afterAutospacing="1"/>
              <w:rPr>
                <w:rFonts w:cstheme="minorHAnsi"/>
                <w:lang w:val="en"/>
              </w:rPr>
            </w:pPr>
          </w:p>
        </w:tc>
        <w:tc>
          <w:tcPr>
            <w:tcW w:w="4036" w:type="dxa"/>
          </w:tcPr>
          <w:p w14:paraId="6C9DBD4B" w14:textId="77777777" w:rsidR="006C1452" w:rsidRDefault="006C1452" w:rsidP="006C1452">
            <w:pPr>
              <w:spacing w:before="100" w:beforeAutospacing="1" w:after="100" w:afterAutospacing="1"/>
              <w:rPr>
                <w:rFonts w:cstheme="minorHAnsi"/>
                <w:lang w:val="en"/>
              </w:rPr>
            </w:pPr>
            <w:r>
              <w:rPr>
                <w:rFonts w:cstheme="minorHAnsi"/>
                <w:lang w:val="en"/>
              </w:rPr>
              <w:t>Half the original number</w:t>
            </w:r>
          </w:p>
        </w:tc>
      </w:tr>
      <w:tr w:rsidR="006C1452" w14:paraId="2FBCB496" w14:textId="77777777" w:rsidTr="00D43DE6">
        <w:trPr>
          <w:trHeight w:val="890"/>
        </w:trPr>
        <w:tc>
          <w:tcPr>
            <w:tcW w:w="3506" w:type="dxa"/>
          </w:tcPr>
          <w:p w14:paraId="47C1E51D" w14:textId="77777777" w:rsidR="006C1452" w:rsidRDefault="006C1452" w:rsidP="006C1452">
            <w:pPr>
              <w:spacing w:before="100" w:beforeAutospacing="1" w:after="100" w:afterAutospacing="1"/>
              <w:rPr>
                <w:rFonts w:cstheme="minorHAnsi"/>
                <w:lang w:val="en"/>
              </w:rPr>
            </w:pPr>
            <w:r>
              <w:rPr>
                <w:rFonts w:cstheme="minorHAnsi"/>
                <w:lang w:val="en"/>
              </w:rPr>
              <w:t>Daughter cells are</w:t>
            </w:r>
          </w:p>
        </w:tc>
        <w:tc>
          <w:tcPr>
            <w:tcW w:w="4427" w:type="dxa"/>
          </w:tcPr>
          <w:p w14:paraId="747F5D14" w14:textId="77777777" w:rsidR="006C1452" w:rsidRDefault="006C1452" w:rsidP="006C1452">
            <w:pPr>
              <w:spacing w:before="100" w:beforeAutospacing="1" w:after="100" w:afterAutospacing="1"/>
              <w:rPr>
                <w:rFonts w:cstheme="minorHAnsi"/>
                <w:lang w:val="en"/>
              </w:rPr>
            </w:pPr>
            <w:r>
              <w:rPr>
                <w:rFonts w:cstheme="minorHAnsi"/>
                <w:lang w:val="en"/>
              </w:rPr>
              <w:t>Identical to the parent cell</w:t>
            </w:r>
          </w:p>
        </w:tc>
        <w:tc>
          <w:tcPr>
            <w:tcW w:w="4036" w:type="dxa"/>
          </w:tcPr>
          <w:p w14:paraId="5522B669" w14:textId="77777777" w:rsidR="006C1452" w:rsidRDefault="006C1452" w:rsidP="006C1452">
            <w:pPr>
              <w:spacing w:before="100" w:beforeAutospacing="1" w:after="100" w:afterAutospacing="1"/>
              <w:rPr>
                <w:rFonts w:cstheme="minorHAnsi"/>
                <w:lang w:val="en"/>
              </w:rPr>
            </w:pPr>
          </w:p>
        </w:tc>
      </w:tr>
    </w:tbl>
    <w:p w14:paraId="75689B2E" w14:textId="77777777" w:rsidR="006C1452" w:rsidRPr="006C1452" w:rsidRDefault="006C1452" w:rsidP="006C1452">
      <w:pPr>
        <w:spacing w:before="100" w:beforeAutospacing="1" w:after="100" w:afterAutospacing="1"/>
        <w:rPr>
          <w:rFonts w:cstheme="minorHAnsi"/>
          <w:lang w:val="en"/>
        </w:rPr>
      </w:pPr>
    </w:p>
    <w:p w14:paraId="491638DC" w14:textId="77777777" w:rsidR="00BE3C65" w:rsidRDefault="00BE3C65" w:rsidP="00EA0B62">
      <w:pPr>
        <w:rPr>
          <w:b/>
          <w:sz w:val="44"/>
          <w:szCs w:val="44"/>
        </w:rPr>
      </w:pPr>
    </w:p>
    <w:p w14:paraId="74902137" w14:textId="77777777" w:rsidR="00EA0B62" w:rsidRDefault="00EA0B62" w:rsidP="00EA0B62">
      <w:pPr>
        <w:rPr>
          <w:b/>
          <w:sz w:val="44"/>
          <w:szCs w:val="44"/>
        </w:rPr>
      </w:pPr>
    </w:p>
    <w:p w14:paraId="58573E41" w14:textId="77777777" w:rsidR="00EA0B62" w:rsidRDefault="00EA0B62" w:rsidP="00EA0B62">
      <w:pPr>
        <w:rPr>
          <w:b/>
          <w:sz w:val="44"/>
          <w:szCs w:val="44"/>
        </w:rPr>
      </w:pPr>
    </w:p>
    <w:p w14:paraId="25FC2672" w14:textId="77777777" w:rsidR="00D26EDF" w:rsidRDefault="00D26EDF"/>
    <w:p w14:paraId="555BAD4B" w14:textId="77777777" w:rsidR="00D26EDF" w:rsidRDefault="00D26EDF"/>
    <w:p w14:paraId="3913F3D5" w14:textId="77777777" w:rsidR="00392FA9" w:rsidRDefault="00392FA9"/>
    <w:sectPr w:rsidR="00392FA9" w:rsidSect="00D26EDF">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Mangal">
    <w:panose1 w:val="00000400000000000000"/>
    <w:charset w:val="01"/>
    <w:family w:val="roman"/>
    <w:pitch w:val="variable"/>
    <w:sig w:usb0="00002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DE7121"/>
    <w:multiLevelType w:val="hybridMultilevel"/>
    <w:tmpl w:val="A95CC002"/>
    <w:lvl w:ilvl="0" w:tplc="89BA24F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419324B"/>
    <w:multiLevelType w:val="hybridMultilevel"/>
    <w:tmpl w:val="439061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2DD2EA7"/>
    <w:multiLevelType w:val="hybridMultilevel"/>
    <w:tmpl w:val="DE5CF6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3FA676D"/>
    <w:multiLevelType w:val="hybridMultilevel"/>
    <w:tmpl w:val="3E30183E"/>
    <w:lvl w:ilvl="0" w:tplc="0E0643D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D3929A8"/>
    <w:multiLevelType w:val="hybridMultilevel"/>
    <w:tmpl w:val="8C96DF70"/>
    <w:lvl w:ilvl="0" w:tplc="5C361FDC">
      <w:start w:val="1"/>
      <w:numFmt w:val="decimal"/>
      <w:lvlText w:val="%1"/>
      <w:lvlJc w:val="left"/>
      <w:pPr>
        <w:ind w:left="5400" w:hanging="50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EEB24D3"/>
    <w:multiLevelType w:val="hybridMultilevel"/>
    <w:tmpl w:val="10B0785C"/>
    <w:lvl w:ilvl="0" w:tplc="3F9A8A3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34BE1291"/>
    <w:multiLevelType w:val="hybridMultilevel"/>
    <w:tmpl w:val="D3EEFD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EF57F8B"/>
    <w:multiLevelType w:val="hybridMultilevel"/>
    <w:tmpl w:val="B934A4C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0FC5095"/>
    <w:multiLevelType w:val="hybridMultilevel"/>
    <w:tmpl w:val="AABA0E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3F37B83"/>
    <w:multiLevelType w:val="hybridMultilevel"/>
    <w:tmpl w:val="C2363D84"/>
    <w:lvl w:ilvl="0" w:tplc="5386C038">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65F6670"/>
    <w:multiLevelType w:val="hybridMultilevel"/>
    <w:tmpl w:val="01D0E9AA"/>
    <w:lvl w:ilvl="0" w:tplc="6F6AA5AA">
      <w:start w:val="1"/>
      <w:numFmt w:val="decimal"/>
      <w:lvlText w:val="%1"/>
      <w:lvlJc w:val="left"/>
      <w:pPr>
        <w:ind w:left="6120" w:hanging="57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8FF29A2"/>
    <w:multiLevelType w:val="hybridMultilevel"/>
    <w:tmpl w:val="00B8CFAA"/>
    <w:lvl w:ilvl="0" w:tplc="B4964D6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4B4C6F7A"/>
    <w:multiLevelType w:val="hybridMultilevel"/>
    <w:tmpl w:val="D68C78D0"/>
    <w:lvl w:ilvl="0" w:tplc="91F86F42">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25F487A"/>
    <w:multiLevelType w:val="hybridMultilevel"/>
    <w:tmpl w:val="4BD82DF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B9E12A1"/>
    <w:multiLevelType w:val="hybridMultilevel"/>
    <w:tmpl w:val="8C004392"/>
    <w:lvl w:ilvl="0" w:tplc="681C8FE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5F14582F"/>
    <w:multiLevelType w:val="hybridMultilevel"/>
    <w:tmpl w:val="45869BA2"/>
    <w:lvl w:ilvl="0" w:tplc="D58E2DE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72865935"/>
    <w:multiLevelType w:val="hybridMultilevel"/>
    <w:tmpl w:val="07440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8DB3E75"/>
    <w:multiLevelType w:val="hybridMultilevel"/>
    <w:tmpl w:val="EE688DB8"/>
    <w:lvl w:ilvl="0" w:tplc="8D1E23E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6"/>
  </w:num>
  <w:num w:numId="2">
    <w:abstractNumId w:val="17"/>
  </w:num>
  <w:num w:numId="3">
    <w:abstractNumId w:val="10"/>
  </w:num>
  <w:num w:numId="4">
    <w:abstractNumId w:val="12"/>
  </w:num>
  <w:num w:numId="5">
    <w:abstractNumId w:val="9"/>
  </w:num>
  <w:num w:numId="6">
    <w:abstractNumId w:val="4"/>
  </w:num>
  <w:num w:numId="7">
    <w:abstractNumId w:val="7"/>
  </w:num>
  <w:num w:numId="8">
    <w:abstractNumId w:val="6"/>
  </w:num>
  <w:num w:numId="9">
    <w:abstractNumId w:val="3"/>
  </w:num>
  <w:num w:numId="10">
    <w:abstractNumId w:val="14"/>
  </w:num>
  <w:num w:numId="11">
    <w:abstractNumId w:val="2"/>
  </w:num>
  <w:num w:numId="12">
    <w:abstractNumId w:val="1"/>
  </w:num>
  <w:num w:numId="13">
    <w:abstractNumId w:val="1"/>
  </w:num>
  <w:num w:numId="14">
    <w:abstractNumId w:val="13"/>
  </w:num>
  <w:num w:numId="15">
    <w:abstractNumId w:val="11"/>
  </w:num>
  <w:num w:numId="16">
    <w:abstractNumId w:val="5"/>
  </w:num>
  <w:num w:numId="17">
    <w:abstractNumId w:val="15"/>
  </w:num>
  <w:num w:numId="18">
    <w:abstractNumId w:val="0"/>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EDF"/>
    <w:rsid w:val="000063C4"/>
    <w:rsid w:val="00021C04"/>
    <w:rsid w:val="000B4502"/>
    <w:rsid w:val="00104080"/>
    <w:rsid w:val="00301C09"/>
    <w:rsid w:val="00392FA9"/>
    <w:rsid w:val="00515218"/>
    <w:rsid w:val="00633FEE"/>
    <w:rsid w:val="0067496F"/>
    <w:rsid w:val="006C1452"/>
    <w:rsid w:val="00714AA5"/>
    <w:rsid w:val="00745C53"/>
    <w:rsid w:val="0083600B"/>
    <w:rsid w:val="00A1111B"/>
    <w:rsid w:val="00AE68D1"/>
    <w:rsid w:val="00BB13BB"/>
    <w:rsid w:val="00BE3C65"/>
    <w:rsid w:val="00D26EDF"/>
    <w:rsid w:val="00D43DE6"/>
    <w:rsid w:val="00D76AB2"/>
    <w:rsid w:val="00DF720F"/>
    <w:rsid w:val="00EA0B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51FC9"/>
  <w15:chartTrackingRefBased/>
  <w15:docId w15:val="{6045EA33-5792-4047-ADB3-90580F58F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4080"/>
    <w:pPr>
      <w:keepNext/>
      <w:keepLines/>
      <w:spacing w:before="240" w:after="0"/>
      <w:outlineLvl w:val="0"/>
    </w:pPr>
    <w:rPr>
      <w:rFonts w:asciiTheme="majorHAnsi" w:eastAsiaTheme="majorEastAsia" w:hAnsiTheme="majorHAnsi" w:cstheme="majorBidi"/>
      <w:color w:val="000000" w:themeColor="text1"/>
      <w:sz w:val="44"/>
      <w:szCs w:val="32"/>
    </w:rPr>
  </w:style>
  <w:style w:type="paragraph" w:styleId="Heading2">
    <w:name w:val="heading 2"/>
    <w:basedOn w:val="Normal"/>
    <w:next w:val="Normal"/>
    <w:link w:val="Heading2Char"/>
    <w:uiPriority w:val="9"/>
    <w:unhideWhenUsed/>
    <w:qFormat/>
    <w:rsid w:val="00104080"/>
    <w:pPr>
      <w:keepNext/>
      <w:keepLines/>
      <w:spacing w:before="40" w:after="0"/>
      <w:outlineLvl w:val="1"/>
    </w:pPr>
    <w:rPr>
      <w:rFonts w:asciiTheme="majorHAnsi" w:eastAsiaTheme="majorEastAsia" w:hAnsiTheme="majorHAnsi" w:cstheme="majorBidi"/>
      <w:color w:val="000000" w:themeColor="text1"/>
      <w:sz w:val="36"/>
      <w:szCs w:val="26"/>
    </w:rPr>
  </w:style>
  <w:style w:type="paragraph" w:styleId="Heading3">
    <w:name w:val="heading 3"/>
    <w:basedOn w:val="Normal"/>
    <w:next w:val="Normal"/>
    <w:link w:val="Heading3Char"/>
    <w:uiPriority w:val="9"/>
    <w:unhideWhenUsed/>
    <w:qFormat/>
    <w:rsid w:val="00104080"/>
    <w:pPr>
      <w:keepNext/>
      <w:keepLines/>
      <w:spacing w:before="40" w:after="0"/>
      <w:outlineLvl w:val="2"/>
    </w:pPr>
    <w:rPr>
      <w:rFonts w:asciiTheme="majorHAnsi" w:eastAsiaTheme="majorEastAsia" w:hAnsiTheme="majorHAnsi" w:cstheme="majorBidi"/>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04080"/>
    <w:pPr>
      <w:spacing w:after="0" w:line="240" w:lineRule="auto"/>
      <w:ind w:left="720"/>
      <w:contextualSpacing/>
    </w:pPr>
    <w:rPr>
      <w:rFonts w:asciiTheme="majorHAnsi" w:eastAsiaTheme="majorEastAsia" w:hAnsiTheme="majorHAnsi" w:cstheme="majorBidi"/>
      <w:spacing w:val="-10"/>
      <w:kern w:val="28"/>
      <w:sz w:val="96"/>
      <w:szCs w:val="56"/>
    </w:rPr>
  </w:style>
  <w:style w:type="character" w:customStyle="1" w:styleId="TitleChar">
    <w:name w:val="Title Char"/>
    <w:basedOn w:val="DefaultParagraphFont"/>
    <w:link w:val="Title"/>
    <w:uiPriority w:val="10"/>
    <w:rsid w:val="00104080"/>
    <w:rPr>
      <w:rFonts w:asciiTheme="majorHAnsi" w:eastAsiaTheme="majorEastAsia" w:hAnsiTheme="majorHAnsi" w:cstheme="majorBidi"/>
      <w:spacing w:val="-10"/>
      <w:kern w:val="28"/>
      <w:sz w:val="96"/>
      <w:szCs w:val="56"/>
    </w:rPr>
  </w:style>
  <w:style w:type="paragraph" w:styleId="Subtitle">
    <w:name w:val="Subtitle"/>
    <w:basedOn w:val="Normal"/>
    <w:next w:val="Normal"/>
    <w:link w:val="SubtitleChar"/>
    <w:uiPriority w:val="11"/>
    <w:qFormat/>
    <w:rsid w:val="000B4502"/>
    <w:pPr>
      <w:numPr>
        <w:ilvl w:val="1"/>
      </w:numPr>
      <w:ind w:left="720"/>
    </w:pPr>
    <w:rPr>
      <w:rFonts w:eastAsiaTheme="minorEastAsia"/>
      <w:color w:val="F2F2F2" w:themeColor="background1" w:themeShade="F2"/>
      <w:spacing w:val="15"/>
      <w:sz w:val="48"/>
    </w:rPr>
  </w:style>
  <w:style w:type="character" w:customStyle="1" w:styleId="SubtitleChar">
    <w:name w:val="Subtitle Char"/>
    <w:basedOn w:val="DefaultParagraphFont"/>
    <w:link w:val="Subtitle"/>
    <w:uiPriority w:val="11"/>
    <w:rsid w:val="000B4502"/>
    <w:rPr>
      <w:rFonts w:eastAsiaTheme="minorEastAsia"/>
      <w:color w:val="F2F2F2" w:themeColor="background1" w:themeShade="F2"/>
      <w:spacing w:val="15"/>
      <w:sz w:val="48"/>
    </w:rPr>
  </w:style>
  <w:style w:type="character" w:customStyle="1" w:styleId="Heading1Char">
    <w:name w:val="Heading 1 Char"/>
    <w:basedOn w:val="DefaultParagraphFont"/>
    <w:link w:val="Heading1"/>
    <w:uiPriority w:val="9"/>
    <w:rsid w:val="00104080"/>
    <w:rPr>
      <w:rFonts w:asciiTheme="majorHAnsi" w:eastAsiaTheme="majorEastAsia" w:hAnsiTheme="majorHAnsi" w:cstheme="majorBidi"/>
      <w:color w:val="000000" w:themeColor="text1"/>
      <w:sz w:val="44"/>
      <w:szCs w:val="32"/>
    </w:rPr>
  </w:style>
  <w:style w:type="character" w:customStyle="1" w:styleId="Heading2Char">
    <w:name w:val="Heading 2 Char"/>
    <w:basedOn w:val="DefaultParagraphFont"/>
    <w:link w:val="Heading2"/>
    <w:uiPriority w:val="9"/>
    <w:rsid w:val="00104080"/>
    <w:rPr>
      <w:rFonts w:asciiTheme="majorHAnsi" w:eastAsiaTheme="majorEastAsia" w:hAnsiTheme="majorHAnsi" w:cstheme="majorBidi"/>
      <w:color w:val="000000" w:themeColor="text1"/>
      <w:sz w:val="36"/>
      <w:szCs w:val="26"/>
    </w:rPr>
  </w:style>
  <w:style w:type="paragraph" w:styleId="NoSpacing">
    <w:name w:val="No Spacing"/>
    <w:uiPriority w:val="1"/>
    <w:qFormat/>
    <w:rsid w:val="000B4502"/>
    <w:pPr>
      <w:spacing w:after="0" w:line="240" w:lineRule="auto"/>
    </w:pPr>
  </w:style>
  <w:style w:type="character" w:customStyle="1" w:styleId="Heading3Char">
    <w:name w:val="Heading 3 Char"/>
    <w:basedOn w:val="DefaultParagraphFont"/>
    <w:link w:val="Heading3"/>
    <w:uiPriority w:val="9"/>
    <w:rsid w:val="00104080"/>
    <w:rPr>
      <w:rFonts w:asciiTheme="majorHAnsi" w:eastAsiaTheme="majorEastAsia" w:hAnsiTheme="majorHAnsi" w:cstheme="majorBidi"/>
      <w:color w:val="000000" w:themeColor="text1"/>
      <w:sz w:val="24"/>
      <w:szCs w:val="24"/>
    </w:rPr>
  </w:style>
  <w:style w:type="table" w:styleId="TableGrid">
    <w:name w:val="Table Grid"/>
    <w:basedOn w:val="TableNormal"/>
    <w:uiPriority w:val="39"/>
    <w:rsid w:val="00D26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6EDF"/>
    <w:pPr>
      <w:ind w:left="720"/>
      <w:contextualSpacing/>
    </w:pPr>
    <w:rPr>
      <w:lang w:val="en-GB"/>
    </w:rPr>
  </w:style>
  <w:style w:type="paragraph" w:customStyle="1" w:styleId="Default">
    <w:name w:val="Default"/>
    <w:rsid w:val="000063C4"/>
    <w:pPr>
      <w:widowControl w:val="0"/>
      <w:autoSpaceDE w:val="0"/>
      <w:autoSpaceDN w:val="0"/>
      <w:adjustRightInd w:val="0"/>
      <w:spacing w:after="0" w:line="240" w:lineRule="auto"/>
    </w:pPr>
    <w:rPr>
      <w:rFonts w:ascii="Times New Roman" w:eastAsia="Times New Roman" w:hAnsi="Mangal" w:cs="Times New Roman"/>
      <w:kern w:val="2"/>
      <w:sz w:val="24"/>
      <w:szCs w:val="24"/>
      <w:lang w:val="en-GB" w:eastAsia="zh-CN" w:bidi="hi-IN"/>
    </w:rPr>
  </w:style>
  <w:style w:type="paragraph" w:customStyle="1" w:styleId="TableContents">
    <w:name w:val="Table Contents"/>
    <w:basedOn w:val="Default"/>
    <w:uiPriority w:val="99"/>
    <w:rsid w:val="000063C4"/>
    <w:rPr>
      <w:rFonts w:hAnsi="Times New Roman"/>
      <w:kern w:val="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048651">
      <w:bodyDiv w:val="1"/>
      <w:marLeft w:val="0"/>
      <w:marRight w:val="0"/>
      <w:marTop w:val="0"/>
      <w:marBottom w:val="0"/>
      <w:divBdr>
        <w:top w:val="none" w:sz="0" w:space="0" w:color="auto"/>
        <w:left w:val="none" w:sz="0" w:space="0" w:color="auto"/>
        <w:bottom w:val="none" w:sz="0" w:space="0" w:color="auto"/>
        <w:right w:val="none" w:sz="0" w:space="0" w:color="auto"/>
      </w:divBdr>
    </w:div>
    <w:div w:id="202523412">
      <w:bodyDiv w:val="1"/>
      <w:marLeft w:val="0"/>
      <w:marRight w:val="0"/>
      <w:marTop w:val="0"/>
      <w:marBottom w:val="0"/>
      <w:divBdr>
        <w:top w:val="none" w:sz="0" w:space="0" w:color="auto"/>
        <w:left w:val="none" w:sz="0" w:space="0" w:color="auto"/>
        <w:bottom w:val="none" w:sz="0" w:space="0" w:color="auto"/>
        <w:right w:val="none" w:sz="0" w:space="0" w:color="auto"/>
      </w:divBdr>
    </w:div>
    <w:div w:id="265814308">
      <w:bodyDiv w:val="1"/>
      <w:marLeft w:val="0"/>
      <w:marRight w:val="0"/>
      <w:marTop w:val="0"/>
      <w:marBottom w:val="0"/>
      <w:divBdr>
        <w:top w:val="none" w:sz="0" w:space="0" w:color="auto"/>
        <w:left w:val="none" w:sz="0" w:space="0" w:color="auto"/>
        <w:bottom w:val="none" w:sz="0" w:space="0" w:color="auto"/>
        <w:right w:val="none" w:sz="0" w:space="0" w:color="auto"/>
      </w:divBdr>
    </w:div>
    <w:div w:id="334844698">
      <w:bodyDiv w:val="1"/>
      <w:marLeft w:val="0"/>
      <w:marRight w:val="0"/>
      <w:marTop w:val="0"/>
      <w:marBottom w:val="0"/>
      <w:divBdr>
        <w:top w:val="none" w:sz="0" w:space="0" w:color="auto"/>
        <w:left w:val="none" w:sz="0" w:space="0" w:color="auto"/>
        <w:bottom w:val="none" w:sz="0" w:space="0" w:color="auto"/>
        <w:right w:val="none" w:sz="0" w:space="0" w:color="auto"/>
      </w:divBdr>
    </w:div>
    <w:div w:id="1688171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theme" Target="theme/theme1.xml"/><Relationship Id="rId7" Type="http://schemas.openxmlformats.org/officeDocument/2006/relationships/image" Target="media/image3.emf"/><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K7254672\AppData\Roaming\Microsoft\Templates\Report%20(Urban%20them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3">
      <a:majorFont>
        <a:latin typeface="Franklin Gothic Heavy"/>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Report (Urban theme)</Template>
  <TotalTime>2</TotalTime>
  <Pages>21</Pages>
  <Words>1407</Words>
  <Characters>8022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Tierney Kitteridge</dc:creator>
  <cp:keywords/>
  <dc:description/>
  <cp:lastModifiedBy>Georgie Lindop</cp:lastModifiedBy>
  <cp:revision>2</cp:revision>
  <dcterms:created xsi:type="dcterms:W3CDTF">2020-05-14T13:38:00Z</dcterms:created>
  <dcterms:modified xsi:type="dcterms:W3CDTF">2020-05-14T13:38:00Z</dcterms:modified>
</cp:coreProperties>
</file>