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1870DE" w14:textId="289A19B5" w:rsidR="00021C04" w:rsidRDefault="00E209BF">
      <w:r>
        <w:rPr>
          <w:noProof/>
          <w:lang w:val="en-GB" w:eastAsia="en-GB"/>
        </w:rPr>
        <w:drawing>
          <wp:inline distT="0" distB="0" distL="0" distR="0" wp14:anchorId="3AD90FCB" wp14:editId="06A70583">
            <wp:extent cx="1228725" cy="1228725"/>
            <wp:effectExtent l="0" t="0" r="9525" b="9525"/>
            <wp:docPr id="84" name="Picture 84" descr="A picture containing yellow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TSC_Yellow_Bkgd.jpg-300x300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E7C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2E39547" wp14:editId="6FE2805C">
                <wp:simplePos x="0" y="0"/>
                <wp:positionH relativeFrom="margin">
                  <wp:align>right</wp:align>
                </wp:positionH>
                <wp:positionV relativeFrom="paragraph">
                  <wp:posOffset>13648</wp:posOffset>
                </wp:positionV>
                <wp:extent cx="7683500" cy="9820910"/>
                <wp:effectExtent l="0" t="0" r="0" b="8890"/>
                <wp:wrapTight wrapText="bothSides">
                  <wp:wrapPolygon edited="0">
                    <wp:start x="14620" y="0"/>
                    <wp:lineTo x="14031" y="42"/>
                    <wp:lineTo x="12210" y="545"/>
                    <wp:lineTo x="11942" y="796"/>
                    <wp:lineTo x="11086" y="1341"/>
                    <wp:lineTo x="10389" y="2011"/>
                    <wp:lineTo x="9854" y="2681"/>
                    <wp:lineTo x="9479" y="3352"/>
                    <wp:lineTo x="9265" y="4022"/>
                    <wp:lineTo x="9158" y="5363"/>
                    <wp:lineTo x="9265" y="6033"/>
                    <wp:lineTo x="9479" y="6704"/>
                    <wp:lineTo x="9800" y="7374"/>
                    <wp:lineTo x="10229" y="8044"/>
                    <wp:lineTo x="10925" y="8715"/>
                    <wp:lineTo x="11942" y="9385"/>
                    <wp:lineTo x="11996" y="9469"/>
                    <wp:lineTo x="13710" y="10056"/>
                    <wp:lineTo x="13924" y="10056"/>
                    <wp:lineTo x="10818" y="10726"/>
                    <wp:lineTo x="10764" y="18770"/>
                    <wp:lineTo x="0" y="18896"/>
                    <wp:lineTo x="0" y="21578"/>
                    <wp:lineTo x="20136" y="21578"/>
                    <wp:lineTo x="20243" y="18938"/>
                    <wp:lineTo x="19815" y="18896"/>
                    <wp:lineTo x="10711" y="18770"/>
                    <wp:lineTo x="10764" y="10726"/>
                    <wp:lineTo x="16869" y="10098"/>
                    <wp:lineTo x="17084" y="10056"/>
                    <wp:lineTo x="18797" y="9469"/>
                    <wp:lineTo x="18851" y="9385"/>
                    <wp:lineTo x="19868" y="8715"/>
                    <wp:lineTo x="20565" y="8044"/>
                    <wp:lineTo x="21047" y="7374"/>
                    <wp:lineTo x="21368" y="6704"/>
                    <wp:lineTo x="21529" y="6033"/>
                    <wp:lineTo x="21529" y="0"/>
                    <wp:lineTo x="14620" y="0"/>
                  </wp:wrapPolygon>
                </wp:wrapTight>
                <wp:docPr id="9" name="Group 9" descr="Title and text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00" cy="9821137"/>
                          <a:chOff x="112429" y="2300564"/>
                          <a:chExt cx="6824346" cy="8676056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112429" y="9907915"/>
                            <a:ext cx="6353033" cy="106870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D19D835" w14:textId="77777777" w:rsidR="00D76AB2" w:rsidRPr="00435E7C" w:rsidRDefault="00D76AB2" w:rsidP="00D76AB2">
                              <w:pPr>
                                <w:pStyle w:val="Heading1"/>
                                <w:ind w:left="720"/>
                              </w:pPr>
                              <w:r w:rsidRPr="00435E7C">
                                <w:t>Name</w:t>
                              </w:r>
                              <w:r w:rsidR="00435E7C">
                                <w:t>:</w:t>
                              </w:r>
                            </w:p>
                            <w:p w14:paraId="13885DC5" w14:textId="77777777" w:rsidR="00D76AB2" w:rsidRPr="00435E7C" w:rsidRDefault="00D76AB2" w:rsidP="00D76AB2">
                              <w:pPr>
                                <w:pStyle w:val="Heading2"/>
                                <w:ind w:left="720"/>
                              </w:pPr>
                              <w:r w:rsidRPr="00435E7C">
                                <w:t>Date</w:t>
                              </w:r>
                              <w:r w:rsidR="00435E7C"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3039819" y="2300564"/>
                            <a:ext cx="3896956" cy="4087160"/>
                          </a:xfrm>
                          <a:prstGeom prst="teardrop">
                            <a:avLst/>
                          </a:prstGeom>
                          <a:solidFill>
                            <a:schemeClr val="accent4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63013AB" w14:textId="77777777" w:rsidR="00D76AB2" w:rsidRPr="00435E7C" w:rsidRDefault="00435E7C" w:rsidP="00104080">
                              <w:pPr>
                                <w:pStyle w:val="Title"/>
                                <w:ind w:left="0"/>
                                <w:jc w:val="right"/>
                                <w:rPr>
                                  <w:sz w:val="72"/>
                                </w:rPr>
                              </w:pPr>
                              <w:r w:rsidRPr="00435E7C">
                                <w:rPr>
                                  <w:sz w:val="72"/>
                                </w:rPr>
                                <w:t>Level 3 Animal Management Workbook</w:t>
                              </w:r>
                            </w:p>
                            <w:p w14:paraId="1D6F3D4C" w14:textId="77777777" w:rsidR="00104080" w:rsidRDefault="00104080" w:rsidP="00104080">
                              <w:pPr>
                                <w:pStyle w:val="Subtitle"/>
                                <w:ind w:left="0"/>
                                <w:jc w:val="right"/>
                                <w:rPr>
                                  <w:color w:val="595959" w:themeColor="text1" w:themeTint="A6"/>
                                </w:rPr>
                              </w:pPr>
                            </w:p>
                            <w:p w14:paraId="4F8F4C99" w14:textId="77777777" w:rsidR="00D76AB2" w:rsidRPr="00745C53" w:rsidRDefault="00435E7C" w:rsidP="00104080">
                              <w:pPr>
                                <w:pStyle w:val="Subtitle"/>
                                <w:ind w:left="0"/>
                                <w:jc w:val="right"/>
                                <w:rPr>
                                  <w:color w:val="595959" w:themeColor="text1" w:themeTint="A6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alt="Title and text&#10;" style="position:absolute;margin-left:553.8pt;margin-top:1.05pt;width:605pt;height:773.3pt;z-index:-251659264;mso-position-horizontal:right;mso-position-horizontal-relative:margin" coordorigin="1124,23005" coordsize="68243,86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124;top:99079;width:63530;height:10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" fillcolor="#ffc000" stroked="f" strokeweight=".5pt">
                  <v:textbox>
                    <w:txbxContent>
                      <w:p w:rsidR="00D76AB2" w:rsidRPr="00435E7C" w:rsidRDefault="00D76AB2" w:rsidP="00D76AB2">
                        <w:pPr>
                          <w:pStyle w:val="Heading1"/>
                          <w:ind w:left="720"/>
                        </w:pPr>
                        <w:r w:rsidRPr="00435E7C">
                          <w:t>Name</w:t>
                        </w:r>
                        <w:r w:rsidR="00435E7C">
                          <w:t>:</w:t>
                        </w:r>
                      </w:p>
                      <w:p w:rsidR="00D76AB2" w:rsidRPr="00435E7C" w:rsidRDefault="00D76AB2" w:rsidP="00D76AB2">
                        <w:pPr>
                          <w:pStyle w:val="Heading2"/>
                          <w:ind w:left="720"/>
                        </w:pPr>
                        <w:r w:rsidRPr="00435E7C">
                          <w:t>Date</w:t>
                        </w:r>
                        <w:r w:rsidR="00435E7C">
                          <w:t>:</w:t>
                        </w:r>
                      </w:p>
                    </w:txbxContent>
                  </v:textbox>
                </v:shape>
                <v:shape id="Text Box 6" o:spid="_x0000_s1028" style="position:absolute;left:30398;top:23005;width:38969;height:40872;visibility:visible;mso-wrap-style:square;v-text-anchor:top" coordsize="3896956,40871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" adj="-11796480,,5400" path="m,2043580c,914942,872363,,1948478,l3896956,r,2043580c3896956,3172218,3024593,4087160,1948478,4087160,872363,4087160,,3172218,,2043580xe" fillcolor="#ffc000 [3207]" stroked="f" strokeweight=".5pt">
                  <v:stroke joinstyle="miter"/>
                  <v:formulas/>
                  <v:path arrowok="t" o:connecttype="custom" o:connectlocs="0,2043580;1948478,0;3896956,0;3896956,2043580;1948478,4087160;0,2043580" o:connectangles="0,0,0,0,0,0" textboxrect="0,0,3896956,4087160"/>
                  <v:textbox>
                    <w:txbxContent>
                      <w:p w:rsidR="00D76AB2" w:rsidRPr="00435E7C" w:rsidRDefault="00435E7C" w:rsidP="00104080">
                        <w:pPr>
                          <w:pStyle w:val="Title"/>
                          <w:ind w:left="0"/>
                          <w:jc w:val="right"/>
                          <w:rPr>
                            <w:sz w:val="72"/>
                          </w:rPr>
                        </w:pPr>
                        <w:r w:rsidRPr="00435E7C">
                          <w:rPr>
                            <w:sz w:val="72"/>
                          </w:rPr>
                          <w:t>Level 3 Animal Management Workbook</w:t>
                        </w:r>
                      </w:p>
                      <w:p w:rsidR="00104080" w:rsidRDefault="00104080" w:rsidP="00104080">
                        <w:pPr>
                          <w:pStyle w:val="Subtitle"/>
                          <w:ind w:left="0"/>
                          <w:jc w:val="right"/>
                          <w:rPr>
                            <w:color w:val="595959" w:themeColor="text1" w:themeTint="A6"/>
                          </w:rPr>
                        </w:pPr>
                      </w:p>
                      <w:p w:rsidR="00D76AB2" w:rsidRPr="00745C53" w:rsidRDefault="00435E7C" w:rsidP="00104080">
                        <w:pPr>
                          <w:pStyle w:val="Subtitle"/>
                          <w:ind w:left="0"/>
                          <w:jc w:val="right"/>
                          <w:rPr>
                            <w:color w:val="595959" w:themeColor="text1" w:themeTint="A6"/>
                          </w:rPr>
                        </w:pPr>
                        <w:r>
                          <w:rPr>
                            <w:color w:val="595959" w:themeColor="text1" w:themeTint="A6"/>
                          </w:rPr>
                          <w:t>2020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714AA5">
        <w:rPr>
          <w:noProof/>
          <w:lang w:val="en-GB" w:eastAsia="en-GB"/>
        </w:rPr>
        <w:drawing>
          <wp:anchor distT="0" distB="0" distL="114300" distR="114300" simplePos="0" relativeHeight="251656192" behindDoc="1" locked="0" layoutInCell="1" allowOverlap="1" wp14:anchorId="5F6332C6" wp14:editId="7B9FAF51">
            <wp:simplePos x="0" y="0"/>
            <wp:positionH relativeFrom="column">
              <wp:posOffset>0</wp:posOffset>
            </wp:positionH>
            <wp:positionV relativeFrom="page">
              <wp:posOffset>8848</wp:posOffset>
            </wp:positionV>
            <wp:extent cx="7801503" cy="10402004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g street-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503" cy="10402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Ind w:w="-5" w:type="dxa"/>
        <w:tblCellMar>
          <w:left w:w="115" w:type="dxa"/>
          <w:right w:w="720" w:type="dxa"/>
        </w:tblCellMar>
        <w:tblLook w:val="0000" w:firstRow="0" w:lastRow="0" w:firstColumn="0" w:lastColumn="0" w:noHBand="0" w:noVBand="0"/>
      </w:tblPr>
      <w:tblGrid>
        <w:gridCol w:w="12229"/>
      </w:tblGrid>
      <w:tr w:rsidR="00021C04" w14:paraId="40FD1780" w14:textId="77777777" w:rsidTr="00745C53">
        <w:trPr>
          <w:trHeight w:val="14130"/>
        </w:trPr>
        <w:tc>
          <w:tcPr>
            <w:tcW w:w="12229" w:type="dxa"/>
          </w:tcPr>
          <w:p w14:paraId="30AEE7BD" w14:textId="77777777" w:rsidR="00021C04" w:rsidRPr="00435E7C" w:rsidRDefault="0068135B" w:rsidP="0068135B">
            <w:pPr>
              <w:tabs>
                <w:tab w:val="left" w:pos="3084"/>
              </w:tabs>
              <w:ind w:left="720"/>
            </w:pPr>
            <w:r w:rsidRPr="000B4502">
              <w:rPr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3815AB04" wp14:editId="324E8435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5894705</wp:posOffset>
                      </wp:positionV>
                      <wp:extent cx="1104900" cy="436245"/>
                      <wp:effectExtent l="0" t="0" r="0" b="1905"/>
                      <wp:wrapTight wrapText="bothSides">
                        <wp:wrapPolygon edited="0">
                          <wp:start x="0" y="0"/>
                          <wp:lineTo x="0" y="20751"/>
                          <wp:lineTo x="21228" y="20751"/>
                          <wp:lineTo x="21228" y="0"/>
                          <wp:lineTo x="0" y="0"/>
                        </wp:wrapPolygon>
                      </wp:wrapTight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436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F72FE3" w14:textId="77777777" w:rsidR="00435E7C" w:rsidRDefault="0068135B" w:rsidP="00435E7C">
                                  <w:pPr>
                                    <w:pStyle w:val="Heading3"/>
                                  </w:pPr>
                                  <w:r>
                                    <w:t>Be Honest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29" type="#_x0000_t202" style="position:absolute;left:0;text-align:left;margin-left:47.35pt;margin-top:464.15pt;width:87pt;height:34.3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" fillcolor="white [3201]" stroked="f" strokeweight=".5pt">
                      <v:textbox>
                        <w:txbxContent>
                          <w:p w:rsidR="00435E7C" w:rsidRDefault="0068135B" w:rsidP="00435E7C">
                            <w:pPr>
                              <w:pStyle w:val="Heading3"/>
                            </w:pPr>
                            <w:r>
                              <w:t>Be Honest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0B4502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932B13C" wp14:editId="78C60550">
                      <wp:simplePos x="0" y="0"/>
                      <wp:positionH relativeFrom="column">
                        <wp:posOffset>124533</wp:posOffset>
                      </wp:positionH>
                      <wp:positionV relativeFrom="paragraph">
                        <wp:posOffset>5680521</wp:posOffset>
                      </wp:positionV>
                      <wp:extent cx="614045" cy="654685"/>
                      <wp:effectExtent l="0" t="0" r="0" b="0"/>
                      <wp:wrapTight wrapText="bothSides">
                        <wp:wrapPolygon edited="0">
                          <wp:start x="0" y="0"/>
                          <wp:lineTo x="0" y="20741"/>
                          <wp:lineTo x="20774" y="20741"/>
                          <wp:lineTo x="20774" y="0"/>
                          <wp:lineTo x="0" y="0"/>
                        </wp:wrapPolygon>
                      </wp:wrapTight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045" cy="654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BCF948" w14:textId="77777777" w:rsidR="00435E7C" w:rsidRDefault="00435E7C" w:rsidP="00435E7C">
                                  <w:pPr>
                                    <w:pStyle w:val="Heading1"/>
                                  </w:pPr>
                                  <w:r>
                                    <w:t>03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0" type="#_x0000_t202" style="position:absolute;left:0;text-align:left;margin-left:9.8pt;margin-top:447.3pt;width:48.35pt;height:51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" fillcolor="white [3201]" stroked="f" strokeweight=".5pt">
                      <v:textbox>
                        <w:txbxContent>
                          <w:p w:rsidR="00435E7C" w:rsidRDefault="00435E7C" w:rsidP="00435E7C">
                            <w:pPr>
                              <w:pStyle w:val="Heading1"/>
                            </w:pPr>
                            <w:r>
                              <w:t>03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0B4502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5FC6C8F1" wp14:editId="6817C18E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4180840</wp:posOffset>
                      </wp:positionV>
                      <wp:extent cx="1673860" cy="429895"/>
                      <wp:effectExtent l="0" t="0" r="2540" b="8255"/>
                      <wp:wrapTight wrapText="bothSides">
                        <wp:wrapPolygon edited="0">
                          <wp:start x="0" y="0"/>
                          <wp:lineTo x="0" y="21058"/>
                          <wp:lineTo x="21387" y="21058"/>
                          <wp:lineTo x="21387" y="0"/>
                          <wp:lineTo x="0" y="0"/>
                        </wp:wrapPolygon>
                      </wp:wrapTight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3860" cy="429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D98430" w14:textId="77777777" w:rsidR="00435E7C" w:rsidRDefault="0068135B" w:rsidP="00435E7C">
                                  <w:pPr>
                                    <w:pStyle w:val="Heading3"/>
                                  </w:pPr>
                                  <w:r>
                                    <w:t>Be Committed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1" type="#_x0000_t202" style="position:absolute;left:0;text-align:left;margin-left:43.5pt;margin-top:329.2pt;width:131.8pt;height:33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" fillcolor="white [3201]" stroked="f" strokeweight=".5pt">
                      <v:textbox>
                        <w:txbxContent>
                          <w:p w:rsidR="00435E7C" w:rsidRDefault="0068135B" w:rsidP="00435E7C">
                            <w:pPr>
                              <w:pStyle w:val="Heading3"/>
                            </w:pPr>
                            <w:r>
                              <w:t>Be Committed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0B4502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2695606" wp14:editId="4E162488">
                      <wp:simplePos x="0" y="0"/>
                      <wp:positionH relativeFrom="column">
                        <wp:posOffset>81764</wp:posOffset>
                      </wp:positionH>
                      <wp:positionV relativeFrom="paragraph">
                        <wp:posOffset>3990340</wp:posOffset>
                      </wp:positionV>
                      <wp:extent cx="614045" cy="676275"/>
                      <wp:effectExtent l="0" t="0" r="0" b="9525"/>
                      <wp:wrapTight wrapText="bothSides">
                        <wp:wrapPolygon edited="0">
                          <wp:start x="0" y="0"/>
                          <wp:lineTo x="0" y="21296"/>
                          <wp:lineTo x="20774" y="21296"/>
                          <wp:lineTo x="20774" y="0"/>
                          <wp:lineTo x="0" y="0"/>
                        </wp:wrapPolygon>
                      </wp:wrapTight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045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748A93" w14:textId="77777777" w:rsidR="00435E7C" w:rsidRDefault="00435E7C" w:rsidP="00435E7C">
                                  <w:pPr>
                                    <w:pStyle w:val="Heading1"/>
                                  </w:pPr>
                                  <w:r>
                                    <w:t>02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2" type="#_x0000_t202" style="position:absolute;left:0;text-align:left;margin-left:6.45pt;margin-top:314.2pt;width:48.35pt;height:5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" fillcolor="white [3201]" stroked="f" strokeweight=".5pt">
                      <v:textbox>
                        <w:txbxContent>
                          <w:p w:rsidR="00435E7C" w:rsidRDefault="00435E7C" w:rsidP="00435E7C">
                            <w:pPr>
                              <w:pStyle w:val="Heading1"/>
                            </w:pPr>
                            <w:r>
                              <w:t>02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0B4502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2845517" wp14:editId="69C12B78">
                      <wp:simplePos x="0" y="0"/>
                      <wp:positionH relativeFrom="column">
                        <wp:posOffset>570239</wp:posOffset>
                      </wp:positionH>
                      <wp:positionV relativeFrom="paragraph">
                        <wp:posOffset>2546511</wp:posOffset>
                      </wp:positionV>
                      <wp:extent cx="1673860" cy="477520"/>
                      <wp:effectExtent l="0" t="0" r="2540" b="0"/>
                      <wp:wrapTight wrapText="bothSides">
                        <wp:wrapPolygon edited="0">
                          <wp:start x="0" y="0"/>
                          <wp:lineTo x="0" y="20681"/>
                          <wp:lineTo x="21387" y="20681"/>
                          <wp:lineTo x="21387" y="0"/>
                          <wp:lineTo x="0" y="0"/>
                        </wp:wrapPolygon>
                      </wp:wrapTight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3860" cy="477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0EEFC7" w14:textId="77777777" w:rsidR="00435E7C" w:rsidRDefault="0068135B" w:rsidP="00435E7C">
                                  <w:pPr>
                                    <w:pStyle w:val="Heading3"/>
                                  </w:pPr>
                                  <w:r>
                                    <w:t xml:space="preserve">Be Ready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3" type="#_x0000_t202" style="position:absolute;left:0;text-align:left;margin-left:44.9pt;margin-top:200.5pt;width:131.8pt;height:37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" fillcolor="white [3201]" stroked="f" strokeweight=".5pt">
                      <v:textbox>
                        <w:txbxContent>
                          <w:p w:rsidR="00435E7C" w:rsidRDefault="0068135B" w:rsidP="00435E7C">
                            <w:pPr>
                              <w:pStyle w:val="Heading3"/>
                            </w:pPr>
                            <w:r>
                              <w:t xml:space="preserve">Be Ready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0B4502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2AD8BD0" wp14:editId="46D96FA5">
                      <wp:simplePos x="0" y="0"/>
                      <wp:positionH relativeFrom="column">
                        <wp:posOffset>2474945</wp:posOffset>
                      </wp:positionH>
                      <wp:positionV relativeFrom="paragraph">
                        <wp:posOffset>2353803</wp:posOffset>
                      </wp:positionV>
                      <wp:extent cx="4892040" cy="6091555"/>
                      <wp:effectExtent l="0" t="0" r="3810" b="4445"/>
                      <wp:wrapTight wrapText="bothSides">
                        <wp:wrapPolygon edited="0">
                          <wp:start x="0" y="0"/>
                          <wp:lineTo x="0" y="21548"/>
                          <wp:lineTo x="21533" y="21548"/>
                          <wp:lineTo x="21533" y="0"/>
                          <wp:lineTo x="0" y="0"/>
                        </wp:wrapPolygon>
                      </wp:wrapTight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92040" cy="6091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B77EFF" w14:textId="77777777" w:rsidR="00435E7C" w:rsidRPr="0068135B" w:rsidRDefault="00435E7C" w:rsidP="00435E7C">
                                  <w:pPr>
                                    <w:pStyle w:val="Heading1"/>
                                    <w:rPr>
                                      <w:sz w:val="40"/>
                                    </w:rPr>
                                  </w:pPr>
                                  <w:r w:rsidRPr="0068135B">
                                    <w:rPr>
                                      <w:sz w:val="40"/>
                                    </w:rPr>
                                    <w:t>Be Ready</w:t>
                                  </w:r>
                                </w:p>
                                <w:p w14:paraId="4A8FF9C4" w14:textId="6A7D41F2" w:rsidR="00435E7C" w:rsidRDefault="00FE47E1" w:rsidP="00435E7C">
                                  <w:r>
                                    <w:t xml:space="preserve">This </w:t>
                                  </w:r>
                                  <w:r w:rsidR="00E37107">
                                    <w:t>w</w:t>
                                  </w:r>
                                  <w:r w:rsidR="00435E7C">
                                    <w:t xml:space="preserve">orkbook is to give you an idea of some of the activities you may be given during your time studying with us. </w:t>
                                  </w:r>
                                  <w:r>
                                    <w:t xml:space="preserve">Use this </w:t>
                                  </w:r>
                                  <w:r w:rsidR="00E37107">
                                    <w:t>w</w:t>
                                  </w:r>
                                  <w:r w:rsidR="0068135B">
                                    <w:t>orkbook to prepare yourself for th</w:t>
                                  </w:r>
                                  <w:r w:rsidR="00996F53">
                                    <w:t>e start of your college course. P</w:t>
                                  </w:r>
                                  <w:r w:rsidR="0068135B">
                                    <w:t xml:space="preserve">lease bring it with you on your first day in Animal Management so we can see your progress. </w:t>
                                  </w:r>
                                </w:p>
                                <w:p w14:paraId="106DBB3C" w14:textId="77777777" w:rsidR="0068135B" w:rsidRDefault="0068135B" w:rsidP="00435E7C">
                                  <w:pPr>
                                    <w:pStyle w:val="Heading2"/>
                                    <w:rPr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CB496E8" w14:textId="77777777" w:rsidR="0068135B" w:rsidRDefault="0068135B" w:rsidP="00435E7C">
                                  <w:pPr>
                                    <w:pStyle w:val="Heading2"/>
                                    <w:rPr>
                                      <w:sz w:val="40"/>
                                    </w:rPr>
                                  </w:pPr>
                                </w:p>
                                <w:p w14:paraId="170E1F45" w14:textId="77777777" w:rsidR="00435E7C" w:rsidRPr="00435E7C" w:rsidRDefault="00435E7C" w:rsidP="00435E7C">
                                  <w:pPr>
                                    <w:pStyle w:val="Heading2"/>
                                    <w:rPr>
                                      <w:sz w:val="40"/>
                                    </w:rPr>
                                  </w:pPr>
                                  <w:r w:rsidRPr="00435E7C">
                                    <w:rPr>
                                      <w:sz w:val="40"/>
                                    </w:rPr>
                                    <w:t>Be Committed</w:t>
                                  </w:r>
                                </w:p>
                                <w:p w14:paraId="13D25D81" w14:textId="09616F42" w:rsidR="00435E7C" w:rsidRDefault="0068135B" w:rsidP="00435E7C">
                                  <w:r>
                                    <w:t xml:space="preserve">Within the Level 3 </w:t>
                                  </w:r>
                                  <w:r w:rsidR="00996F53">
                                    <w:t>course</w:t>
                                  </w:r>
                                  <w:r w:rsidR="00E37107">
                                    <w:t>,</w:t>
                                  </w:r>
                                  <w:r w:rsidR="00996F53">
                                    <w:t xml:space="preserve"> the theoretical study makes up about 70% of the course. Y</w:t>
                                  </w:r>
                                  <w:r>
                                    <w:t xml:space="preserve">ou will be required to complete many forms of activities, assessments and even exams! Upon completion of this </w:t>
                                  </w:r>
                                  <w:r w:rsidR="00E37107">
                                    <w:t>w</w:t>
                                  </w:r>
                                  <w:r w:rsidR="00996F53">
                                    <w:t>orkbook</w:t>
                                  </w:r>
                                  <w:r>
                                    <w:t xml:space="preserve"> you will</w:t>
                                  </w:r>
                                  <w:r w:rsidR="00E37107">
                                    <w:t xml:space="preserve"> be</w:t>
                                  </w:r>
                                  <w:r>
                                    <w:t xml:space="preserve"> showing us your dedication to the subject, but also really show</w:t>
                                  </w:r>
                                  <w:r w:rsidR="00996F53">
                                    <w:t>ing</w:t>
                                  </w:r>
                                  <w:r>
                                    <w:t xml:space="preserve"> if you will love this career!</w:t>
                                  </w:r>
                                </w:p>
                                <w:p w14:paraId="0859E3A0" w14:textId="77777777" w:rsidR="0068135B" w:rsidRDefault="0068135B" w:rsidP="00435E7C"/>
                                <w:p w14:paraId="7B7E28B8" w14:textId="77777777" w:rsidR="0068135B" w:rsidRDefault="0068135B" w:rsidP="00435E7C">
                                  <w:pPr>
                                    <w:pStyle w:val="Heading3"/>
                                    <w:rPr>
                                      <w:sz w:val="40"/>
                                    </w:rPr>
                                  </w:pPr>
                                </w:p>
                                <w:p w14:paraId="31ED1281" w14:textId="77777777" w:rsidR="00435E7C" w:rsidRPr="0068135B" w:rsidRDefault="00435E7C" w:rsidP="00435E7C">
                                  <w:pPr>
                                    <w:pStyle w:val="Heading3"/>
                                    <w:rPr>
                                      <w:sz w:val="40"/>
                                    </w:rPr>
                                  </w:pPr>
                                  <w:r w:rsidRPr="0068135B">
                                    <w:rPr>
                                      <w:sz w:val="40"/>
                                    </w:rPr>
                                    <w:t>Be Honest</w:t>
                                  </w:r>
                                </w:p>
                                <w:p w14:paraId="6EEBBBD9" w14:textId="469B406D" w:rsidR="00435E7C" w:rsidRDefault="0068135B" w:rsidP="00435E7C">
                                  <w:r>
                                    <w:t>Try and get into the practice of answering</w:t>
                                  </w:r>
                                  <w:r w:rsidR="00996F53">
                                    <w:t xml:space="preserve"> </w:t>
                                  </w:r>
                                  <w:r>
                                    <w:t>using your</w:t>
                                  </w:r>
                                  <w:r w:rsidR="00996F53">
                                    <w:t xml:space="preserve"> existing</w:t>
                                  </w:r>
                                  <w:r>
                                    <w:t xml:space="preserve"> knowledge for as much of the </w:t>
                                  </w:r>
                                  <w:r w:rsidR="00E37107">
                                    <w:t>w</w:t>
                                  </w:r>
                                  <w:r w:rsidR="00996F53">
                                    <w:t>orkbook</w:t>
                                  </w:r>
                                  <w:r>
                                    <w:t xml:space="preserve"> as you can! You can then go back and research the areas you were not sure of. </w:t>
                                  </w:r>
                                </w:p>
                                <w:p w14:paraId="64925DA1" w14:textId="77777777" w:rsidR="00996F53" w:rsidRDefault="00996F53" w:rsidP="00435E7C">
                                  <w:r>
                                    <w:t>Try using two different coloured pens.</w:t>
                                  </w:r>
                                  <w:r w:rsidR="0068135B">
                                    <w:t xml:space="preserve"> </w:t>
                                  </w:r>
                                  <w:r>
                                    <w:t xml:space="preserve">Demonstrate your existing knowledge in one colour </w:t>
                                  </w:r>
                                  <w:r w:rsidR="0068135B">
                                    <w:t xml:space="preserve">and then </w:t>
                                  </w:r>
                                  <w:r>
                                    <w:t>where required use a different colour to show answers you have researched.</w:t>
                                  </w:r>
                                </w:p>
                                <w:p w14:paraId="5E1ED59C" w14:textId="77777777" w:rsidR="0068135B" w:rsidRDefault="0068135B" w:rsidP="00435E7C">
                                  <w:r>
                                    <w:t xml:space="preserve">This can then even be kept and used as revision material when you are completing assignments or preparing for your exams.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AD8B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34" type="#_x0000_t202" style="position:absolute;left:0;text-align:left;margin-left:194.9pt;margin-top:185.35pt;width:385.2pt;height:479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" fillcolor="white [3201]" stroked="f" strokeweight=".5pt">
                      <v:textbox>
                        <w:txbxContent>
                          <w:p w14:paraId="70B77EFF" w14:textId="77777777" w:rsidR="00435E7C" w:rsidRPr="0068135B" w:rsidRDefault="00435E7C" w:rsidP="00435E7C">
                            <w:pPr>
                              <w:pStyle w:val="Heading1"/>
                              <w:rPr>
                                <w:sz w:val="40"/>
                              </w:rPr>
                            </w:pPr>
                            <w:r w:rsidRPr="0068135B">
                              <w:rPr>
                                <w:sz w:val="40"/>
                              </w:rPr>
                              <w:t>Be Ready</w:t>
                            </w:r>
                          </w:p>
                          <w:p w14:paraId="4A8FF9C4" w14:textId="6A7D41F2" w:rsidR="00435E7C" w:rsidRDefault="00FE47E1" w:rsidP="00435E7C">
                            <w:r>
                              <w:t xml:space="preserve">This </w:t>
                            </w:r>
                            <w:r w:rsidR="00E37107">
                              <w:t>w</w:t>
                            </w:r>
                            <w:r w:rsidR="00435E7C">
                              <w:t xml:space="preserve">orkbook is to give you an idea of some of the activities you may be given during your time studying with us. </w:t>
                            </w:r>
                            <w:r>
                              <w:t xml:space="preserve">Use this </w:t>
                            </w:r>
                            <w:r w:rsidR="00E37107">
                              <w:t>w</w:t>
                            </w:r>
                            <w:r w:rsidR="0068135B">
                              <w:t>orkbook to prepare yourself for th</w:t>
                            </w:r>
                            <w:r w:rsidR="00996F53">
                              <w:t>e start of your college course. P</w:t>
                            </w:r>
                            <w:r w:rsidR="0068135B">
                              <w:t xml:space="preserve">lease bring it with you on your first day in Animal Management so we can see your progress. </w:t>
                            </w:r>
                          </w:p>
                          <w:p w14:paraId="106DBB3C" w14:textId="77777777" w:rsidR="0068135B" w:rsidRDefault="0068135B" w:rsidP="00435E7C">
                            <w:pPr>
                              <w:pStyle w:val="Heading2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5CB496E8" w14:textId="77777777" w:rsidR="0068135B" w:rsidRDefault="0068135B" w:rsidP="00435E7C">
                            <w:pPr>
                              <w:pStyle w:val="Heading2"/>
                              <w:rPr>
                                <w:sz w:val="40"/>
                              </w:rPr>
                            </w:pPr>
                          </w:p>
                          <w:p w14:paraId="170E1F45" w14:textId="77777777" w:rsidR="00435E7C" w:rsidRPr="00435E7C" w:rsidRDefault="00435E7C" w:rsidP="00435E7C">
                            <w:pPr>
                              <w:pStyle w:val="Heading2"/>
                              <w:rPr>
                                <w:sz w:val="40"/>
                              </w:rPr>
                            </w:pPr>
                            <w:r w:rsidRPr="00435E7C">
                              <w:rPr>
                                <w:sz w:val="40"/>
                              </w:rPr>
                              <w:t>Be Committed</w:t>
                            </w:r>
                          </w:p>
                          <w:p w14:paraId="13D25D81" w14:textId="09616F42" w:rsidR="00435E7C" w:rsidRDefault="0068135B" w:rsidP="00435E7C">
                            <w:r>
                              <w:t xml:space="preserve">Within the Level 3 </w:t>
                            </w:r>
                            <w:r w:rsidR="00996F53">
                              <w:t>course</w:t>
                            </w:r>
                            <w:r w:rsidR="00E37107">
                              <w:t>,</w:t>
                            </w:r>
                            <w:r w:rsidR="00996F53">
                              <w:t xml:space="preserve"> the theoretical study makes up about 70% of the course. Y</w:t>
                            </w:r>
                            <w:r>
                              <w:t xml:space="preserve">ou will be required to complete many forms of activities, assessments and even exams! Upon completion of this </w:t>
                            </w:r>
                            <w:r w:rsidR="00E37107">
                              <w:t>w</w:t>
                            </w:r>
                            <w:r w:rsidR="00996F53">
                              <w:t>orkbook</w:t>
                            </w:r>
                            <w:r>
                              <w:t xml:space="preserve"> you will</w:t>
                            </w:r>
                            <w:r w:rsidR="00E37107">
                              <w:t xml:space="preserve"> be</w:t>
                            </w:r>
                            <w:r>
                              <w:t xml:space="preserve"> showing us your dedication to the subject, but also really show</w:t>
                            </w:r>
                            <w:r w:rsidR="00996F53">
                              <w:t>ing</w:t>
                            </w:r>
                            <w:r>
                              <w:t xml:space="preserve"> if you will love this career!</w:t>
                            </w:r>
                          </w:p>
                          <w:p w14:paraId="0859E3A0" w14:textId="77777777" w:rsidR="0068135B" w:rsidRDefault="0068135B" w:rsidP="00435E7C"/>
                          <w:p w14:paraId="7B7E28B8" w14:textId="77777777" w:rsidR="0068135B" w:rsidRDefault="0068135B" w:rsidP="00435E7C">
                            <w:pPr>
                              <w:pStyle w:val="Heading3"/>
                              <w:rPr>
                                <w:sz w:val="40"/>
                              </w:rPr>
                            </w:pPr>
                          </w:p>
                          <w:p w14:paraId="31ED1281" w14:textId="77777777" w:rsidR="00435E7C" w:rsidRPr="0068135B" w:rsidRDefault="00435E7C" w:rsidP="00435E7C">
                            <w:pPr>
                              <w:pStyle w:val="Heading3"/>
                              <w:rPr>
                                <w:sz w:val="40"/>
                              </w:rPr>
                            </w:pPr>
                            <w:r w:rsidRPr="0068135B">
                              <w:rPr>
                                <w:sz w:val="40"/>
                              </w:rPr>
                              <w:t>Be Honest</w:t>
                            </w:r>
                          </w:p>
                          <w:p w14:paraId="6EEBBBD9" w14:textId="469B406D" w:rsidR="00435E7C" w:rsidRDefault="0068135B" w:rsidP="00435E7C">
                            <w:r>
                              <w:t>Try and get into the practice of answering</w:t>
                            </w:r>
                            <w:r w:rsidR="00996F53">
                              <w:t xml:space="preserve"> </w:t>
                            </w:r>
                            <w:r>
                              <w:t>using your</w:t>
                            </w:r>
                            <w:r w:rsidR="00996F53">
                              <w:t xml:space="preserve"> existing</w:t>
                            </w:r>
                            <w:r>
                              <w:t xml:space="preserve"> knowledge for as much of the </w:t>
                            </w:r>
                            <w:r w:rsidR="00E37107">
                              <w:t>w</w:t>
                            </w:r>
                            <w:r w:rsidR="00996F53">
                              <w:t>orkbook</w:t>
                            </w:r>
                            <w:r>
                              <w:t xml:space="preserve"> as you can! You can then go back and research the areas you were not sure of. </w:t>
                            </w:r>
                          </w:p>
                          <w:p w14:paraId="64925DA1" w14:textId="77777777" w:rsidR="00996F53" w:rsidRDefault="00996F53" w:rsidP="00435E7C">
                            <w:r>
                              <w:t>Try using two different coloured pens.</w:t>
                            </w:r>
                            <w:r w:rsidR="0068135B">
                              <w:t xml:space="preserve"> </w:t>
                            </w:r>
                            <w:r>
                              <w:t xml:space="preserve">Demonstrate your existing knowledge in one colour </w:t>
                            </w:r>
                            <w:r w:rsidR="0068135B">
                              <w:t xml:space="preserve">and then </w:t>
                            </w:r>
                            <w:r>
                              <w:t>where required use a different colour to show answers you have researched.</w:t>
                            </w:r>
                          </w:p>
                          <w:p w14:paraId="5E1ED59C" w14:textId="77777777" w:rsidR="0068135B" w:rsidRDefault="0068135B" w:rsidP="00435E7C">
                            <w:r>
                              <w:t xml:space="preserve">This can then even be kept and used as revision material when you are completing assignments or preparing for your exams.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435E7C" w:rsidRPr="000B4502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1E9CF8EA" wp14:editId="0705F909">
                      <wp:simplePos x="0" y="0"/>
                      <wp:positionH relativeFrom="column">
                        <wp:posOffset>-22538</wp:posOffset>
                      </wp:positionH>
                      <wp:positionV relativeFrom="paragraph">
                        <wp:posOffset>259308</wp:posOffset>
                      </wp:positionV>
                      <wp:extent cx="4018915" cy="1389380"/>
                      <wp:effectExtent l="0" t="0" r="0" b="1270"/>
                      <wp:wrapTight wrapText="bothSides">
                        <wp:wrapPolygon edited="0">
                          <wp:start x="307" y="0"/>
                          <wp:lineTo x="307" y="21324"/>
                          <wp:lineTo x="21194" y="21324"/>
                          <wp:lineTo x="21194" y="0"/>
                          <wp:lineTo x="307" y="0"/>
                        </wp:wrapPolygon>
                      </wp:wrapTight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18915" cy="1389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F9DB25" w14:textId="77777777" w:rsidR="00435E7C" w:rsidRPr="00435E7C" w:rsidRDefault="00435E7C" w:rsidP="00435E7C">
                                  <w:pPr>
                                    <w:pStyle w:val="Title"/>
                                    <w:rPr>
                                      <w:color w:val="44546A" w:themeColor="text2"/>
                                      <w:sz w:val="72"/>
                                    </w:rPr>
                                  </w:pPr>
                                  <w:r w:rsidRPr="00435E7C">
                                    <w:rPr>
                                      <w:color w:val="44546A" w:themeColor="text2"/>
                                      <w:sz w:val="72"/>
                                    </w:rPr>
                                    <w:t>Introduction</w:t>
                                  </w:r>
                                </w:p>
                                <w:p w14:paraId="48591DB7" w14:textId="77777777" w:rsidR="00435E7C" w:rsidRPr="000B4502" w:rsidRDefault="00435E7C" w:rsidP="00435E7C">
                                  <w:pPr>
                                    <w:pStyle w:val="Subtitle"/>
                                    <w:rPr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color w:val="44546A" w:themeColor="text2"/>
                                    </w:rPr>
                                    <w:t>Level 3 Animal Management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35" type="#_x0000_t202" style="position:absolute;left:0;text-align:left;margin-left:-1.75pt;margin-top:20.4pt;width:316.45pt;height:109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" filled="f" stroked="f" strokeweight=".5pt">
                      <v:textbox>
                        <w:txbxContent>
                          <w:p w:rsidR="00435E7C" w:rsidRPr="00435E7C" w:rsidRDefault="00435E7C" w:rsidP="00435E7C">
                            <w:pPr>
                              <w:pStyle w:val="Title"/>
                              <w:rPr>
                                <w:color w:val="44546A" w:themeColor="text2"/>
                                <w:sz w:val="72"/>
                              </w:rPr>
                            </w:pPr>
                            <w:r w:rsidRPr="00435E7C">
                              <w:rPr>
                                <w:color w:val="44546A" w:themeColor="text2"/>
                                <w:sz w:val="72"/>
                              </w:rPr>
                              <w:t>Introduction</w:t>
                            </w:r>
                          </w:p>
                          <w:p w:rsidR="00435E7C" w:rsidRPr="000B4502" w:rsidRDefault="00435E7C" w:rsidP="00435E7C">
                            <w:pPr>
                              <w:pStyle w:val="Subtitle"/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color w:val="44546A" w:themeColor="text2"/>
                              </w:rPr>
                              <w:t>Level 3 Animal Management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435E7C" w:rsidRPr="000B4502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B2F8173" wp14:editId="3885CE94">
                      <wp:simplePos x="0" y="0"/>
                      <wp:positionH relativeFrom="column">
                        <wp:posOffset>89952</wp:posOffset>
                      </wp:positionH>
                      <wp:positionV relativeFrom="paragraph">
                        <wp:posOffset>2353755</wp:posOffset>
                      </wp:positionV>
                      <wp:extent cx="614045" cy="676275"/>
                      <wp:effectExtent l="0" t="0" r="0" b="9525"/>
                      <wp:wrapTight wrapText="bothSides">
                        <wp:wrapPolygon edited="0">
                          <wp:start x="0" y="0"/>
                          <wp:lineTo x="0" y="21296"/>
                          <wp:lineTo x="20774" y="21296"/>
                          <wp:lineTo x="20774" y="0"/>
                          <wp:lineTo x="0" y="0"/>
                        </wp:wrapPolygon>
                      </wp:wrapTight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045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D83EF1" w14:textId="77777777" w:rsidR="00435E7C" w:rsidRDefault="00435E7C" w:rsidP="00435E7C">
                                  <w:pPr>
                                    <w:pStyle w:val="Heading1"/>
                                  </w:pPr>
                                  <w:r>
                                    <w:t>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6" type="#_x0000_t202" style="position:absolute;left:0;text-align:left;margin-left:7.1pt;margin-top:185.35pt;width:48.35pt;height:5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" fillcolor="white [3201]" stroked="f" strokeweight=".5pt">
                      <v:textbox>
                        <w:txbxContent>
                          <w:p w:rsidR="00435E7C" w:rsidRDefault="00435E7C" w:rsidP="00435E7C">
                            <w:pPr>
                              <w:pStyle w:val="Heading1"/>
                            </w:pPr>
                            <w:r>
                              <w:t>01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</w:tbl>
    <w:p w14:paraId="487B5B2C" w14:textId="77777777" w:rsidR="00273C45" w:rsidRDefault="00273C45">
      <w:r>
        <w:br w:type="page"/>
      </w:r>
    </w:p>
    <w:tbl>
      <w:tblPr>
        <w:tblW w:w="0" w:type="auto"/>
        <w:tblInd w:w="-5" w:type="dxa"/>
        <w:tblCellMar>
          <w:left w:w="115" w:type="dxa"/>
          <w:right w:w="720" w:type="dxa"/>
        </w:tblCellMar>
        <w:tblLook w:val="0000" w:firstRow="0" w:lastRow="0" w:firstColumn="0" w:lastColumn="0" w:noHBand="0" w:noVBand="0"/>
      </w:tblPr>
      <w:tblGrid>
        <w:gridCol w:w="12229"/>
      </w:tblGrid>
      <w:tr w:rsidR="00A1111B" w14:paraId="33FAB11A" w14:textId="77777777" w:rsidTr="00A1111B">
        <w:trPr>
          <w:trHeight w:val="900"/>
        </w:trPr>
        <w:tc>
          <w:tcPr>
            <w:tcW w:w="12229" w:type="dxa"/>
            <w:vAlign w:val="bottom"/>
          </w:tcPr>
          <w:p w14:paraId="3F658060" w14:textId="76CE98CD" w:rsidR="00A1111B" w:rsidRDefault="00A1111B" w:rsidP="00A1111B">
            <w:pPr>
              <w:ind w:left="720"/>
              <w:jc w:val="right"/>
              <w:rPr>
                <w:noProof/>
              </w:rPr>
            </w:pPr>
          </w:p>
        </w:tc>
      </w:tr>
    </w:tbl>
    <w:p w14:paraId="3368FE33" w14:textId="6EC8E5CF" w:rsidR="00745C53" w:rsidRDefault="00E37107">
      <w:r w:rsidRPr="000B45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052C748" wp14:editId="7EFF0526">
                <wp:simplePos x="0" y="0"/>
                <wp:positionH relativeFrom="column">
                  <wp:posOffset>2543175</wp:posOffset>
                </wp:positionH>
                <wp:positionV relativeFrom="paragraph">
                  <wp:posOffset>10795</wp:posOffset>
                </wp:positionV>
                <wp:extent cx="4892040" cy="7686675"/>
                <wp:effectExtent l="0" t="0" r="3810" b="9525"/>
                <wp:wrapTight wrapText="bothSides">
                  <wp:wrapPolygon edited="0">
                    <wp:start x="0" y="0"/>
                    <wp:lineTo x="0" y="21573"/>
                    <wp:lineTo x="21533" y="21573"/>
                    <wp:lineTo x="21533" y="0"/>
                    <wp:lineTo x="0" y="0"/>
                  </wp:wrapPolygon>
                </wp:wrapTight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040" cy="768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ADF089" w14:textId="77777777" w:rsidR="00273C45" w:rsidRPr="0068135B" w:rsidRDefault="00273C45" w:rsidP="00273C45">
                            <w:pPr>
                              <w:pStyle w:val="Heading1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Ready for the Qualification</w:t>
                            </w:r>
                          </w:p>
                          <w:p w14:paraId="60F182EC" w14:textId="1E003458" w:rsidR="00273C45" w:rsidRDefault="00273C45" w:rsidP="00273C45">
                            <w:r>
                              <w:t>The Level</w:t>
                            </w:r>
                            <w:r w:rsidR="00996F53">
                              <w:t xml:space="preserve"> 3 qualification is split into two</w:t>
                            </w:r>
                            <w:r>
                              <w:t xml:space="preserve"> separate years. Upon completion of the first year</w:t>
                            </w:r>
                            <w:r w:rsidR="00E37107">
                              <w:t>,</w:t>
                            </w:r>
                            <w:r>
                              <w:t xml:space="preserve"> you will obtain a BTEC Level 3 Foundatio</w:t>
                            </w:r>
                            <w:r w:rsidR="00996F53">
                              <w:t>n Diploma in Animal Management. Y</w:t>
                            </w:r>
                            <w:r>
                              <w:t>ou can</w:t>
                            </w:r>
                            <w:r w:rsidR="00996F53">
                              <w:t xml:space="preserve"> use this to progress</w:t>
                            </w:r>
                            <w:r>
                              <w:t xml:space="preserve"> into some jobs, </w:t>
                            </w:r>
                            <w:proofErr w:type="gramStart"/>
                            <w:r w:rsidR="00E37107">
                              <w:t>A</w:t>
                            </w:r>
                            <w:r>
                              <w:t>pprenticeshi</w:t>
                            </w:r>
                            <w:r w:rsidR="00996F53">
                              <w:t>ps</w:t>
                            </w:r>
                            <w:proofErr w:type="gramEnd"/>
                            <w:r w:rsidR="00996F53">
                              <w:t xml:space="preserve"> or </w:t>
                            </w:r>
                            <w:r w:rsidR="00E37107">
                              <w:t>university level courses</w:t>
                            </w:r>
                            <w:r>
                              <w:t>. If you wish to progress onto the second year of study, you will be reviewed on your performance, attenda</w:t>
                            </w:r>
                            <w:r w:rsidR="00996F53">
                              <w:t xml:space="preserve">nce and other qualities by the </w:t>
                            </w:r>
                            <w:r w:rsidR="00E37107">
                              <w:t>c</w:t>
                            </w:r>
                            <w:r w:rsidR="00996F53">
                              <w:t xml:space="preserve">ourse </w:t>
                            </w:r>
                            <w:r w:rsidR="00E37107">
                              <w:t>l</w:t>
                            </w:r>
                            <w:r>
                              <w:t>eader and other staff members. W</w:t>
                            </w:r>
                            <w:r w:rsidR="00996F53">
                              <w:t>hen you have completed the second</w:t>
                            </w:r>
                            <w:r>
                              <w:t xml:space="preserve"> year of the course you will have achieved a BTEC Level 3 Extended Diploma in Animal Man</w:t>
                            </w:r>
                            <w:r w:rsidR="00996F53">
                              <w:t>agement. T</w:t>
                            </w:r>
                            <w:r w:rsidR="003251C2">
                              <w:t>his</w:t>
                            </w:r>
                            <w:r w:rsidR="00996F53">
                              <w:t xml:space="preserve"> then</w:t>
                            </w:r>
                            <w:r w:rsidR="003251C2">
                              <w:t xml:space="preserve"> </w:t>
                            </w:r>
                            <w:proofErr w:type="gramStart"/>
                            <w:r w:rsidR="003251C2">
                              <w:t>open</w:t>
                            </w:r>
                            <w:r w:rsidR="00450F1A">
                              <w:t>s up</w:t>
                            </w:r>
                            <w:proofErr w:type="gramEnd"/>
                            <w:r w:rsidR="00450F1A">
                              <w:t xml:space="preserve"> opportunities for</w:t>
                            </w:r>
                            <w:r w:rsidR="003251C2">
                              <w:t xml:space="preserve"> you to progress o</w:t>
                            </w:r>
                            <w:r w:rsidR="00E37107">
                              <w:t>nto university level courses</w:t>
                            </w:r>
                            <w:r w:rsidR="003251C2">
                              <w:t xml:space="preserve"> or into a career. </w:t>
                            </w:r>
                          </w:p>
                          <w:p w14:paraId="2C3878B1" w14:textId="77777777" w:rsidR="00273C45" w:rsidRDefault="00273C45" w:rsidP="00273C45">
                            <w:pPr>
                              <w:pStyle w:val="Heading2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0D7AF9CB" w14:textId="77777777" w:rsidR="00273C45" w:rsidRPr="00435E7C" w:rsidRDefault="00273C45" w:rsidP="00273C45">
                            <w:pPr>
                              <w:pStyle w:val="Heading2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Commitments on the Course</w:t>
                            </w:r>
                          </w:p>
                          <w:p w14:paraId="41CD8BE8" w14:textId="32BE438C" w:rsidR="00273C45" w:rsidRDefault="003251C2" w:rsidP="00273C45">
                            <w:r>
                              <w:t xml:space="preserve">When you are a student on the course you have made a commitment to attend, engage and progress. You will be required to attend Whirlow Hall Farm </w:t>
                            </w:r>
                            <w:r w:rsidR="00450F1A">
                              <w:t xml:space="preserve">for which you will need steel toe capped wellies, waterproof gear and </w:t>
                            </w:r>
                            <w:r>
                              <w:t>not to forget gloves! Another commitment you will ha</w:t>
                            </w:r>
                            <w:r w:rsidR="00450F1A">
                              <w:t xml:space="preserve">ve is to attend </w:t>
                            </w:r>
                            <w:r w:rsidR="00E37107">
                              <w:t xml:space="preserve">a </w:t>
                            </w:r>
                            <w:r w:rsidR="00450F1A">
                              <w:t>work placement. T</w:t>
                            </w:r>
                            <w:r>
                              <w:t>he best policy for this is to attend a placement one day a week when you are not in lectures. Please start consider</w:t>
                            </w:r>
                            <w:r w:rsidR="00450F1A">
                              <w:t xml:space="preserve">ing now where you would like your placement to be </w:t>
                            </w:r>
                            <w:r>
                              <w:t>and what animals you would like to work with</w:t>
                            </w:r>
                            <w:r w:rsidR="00E37107">
                              <w:t>.</w:t>
                            </w:r>
                            <w:r w:rsidR="00450F1A">
                              <w:t xml:space="preserve"> </w:t>
                            </w:r>
                            <w:r w:rsidR="00E37107">
                              <w:t>R</w:t>
                            </w:r>
                            <w:r>
                              <w:t>emember</w:t>
                            </w:r>
                            <w:r w:rsidR="00E37107">
                              <w:t>,</w:t>
                            </w:r>
                            <w:r>
                              <w:t xml:space="preserve"> this should link to the career you want s</w:t>
                            </w:r>
                            <w:r w:rsidR="00450F1A">
                              <w:t>o some research may be required</w:t>
                            </w:r>
                            <w:r>
                              <w:t xml:space="preserve">. </w:t>
                            </w:r>
                          </w:p>
                          <w:p w14:paraId="057D0EBD" w14:textId="77777777" w:rsidR="003251C2" w:rsidRDefault="00450F1A" w:rsidP="00273C45">
                            <w:r>
                              <w:t>Stick to the</w:t>
                            </w:r>
                            <w:r w:rsidR="003251C2">
                              <w:t xml:space="preserve"> timetable</w:t>
                            </w:r>
                            <w:r>
                              <w:t xml:space="preserve"> y</w:t>
                            </w:r>
                            <w:r w:rsidR="003251C2">
                              <w:t xml:space="preserve">ou will be given upon starting the </w:t>
                            </w:r>
                            <w:r>
                              <w:t>course. M</w:t>
                            </w:r>
                            <w:r w:rsidR="003251C2">
                              <w:t xml:space="preserve">ake sure you are always on time and </w:t>
                            </w:r>
                            <w:r>
                              <w:t>ready to learn. T</w:t>
                            </w:r>
                            <w:r w:rsidR="003251C2">
                              <w:t>hink about the stationary you will need</w:t>
                            </w:r>
                            <w:r>
                              <w:t>, such as p</w:t>
                            </w:r>
                            <w:r w:rsidR="003251C2">
                              <w:t>ens, pe</w:t>
                            </w:r>
                            <w:r>
                              <w:t>ncils, ruler, highlighters etc. A vital piece of equipment is</w:t>
                            </w:r>
                            <w:r w:rsidR="003251C2">
                              <w:t xml:space="preserve"> a memory stick, you will need it for working in and out of college. </w:t>
                            </w:r>
                          </w:p>
                          <w:p w14:paraId="29AB18C4" w14:textId="77777777" w:rsidR="00273C45" w:rsidRPr="0068135B" w:rsidRDefault="00273C45" w:rsidP="00273C45">
                            <w:pPr>
                              <w:pStyle w:val="Heading3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Honesty is the best policy </w:t>
                            </w:r>
                          </w:p>
                          <w:p w14:paraId="23E1E235" w14:textId="77777777" w:rsidR="00273C45" w:rsidRDefault="003251C2" w:rsidP="00273C45">
                            <w:r>
                              <w:t xml:space="preserve">While you are a student with us we ask you to always be honest with us! If there is a reason you are going to be late or not attend for a </w:t>
                            </w:r>
                            <w:r w:rsidR="00450F1A">
                              <w:t>day then give an honest reason. Y</w:t>
                            </w:r>
                            <w:r>
                              <w:t>ou will have to provide evidence where possible</w:t>
                            </w:r>
                            <w:r w:rsidR="00450F1A">
                              <w:t xml:space="preserve"> to explain any absence</w:t>
                            </w:r>
                            <w:r>
                              <w:t xml:space="preserve">. </w:t>
                            </w:r>
                            <w:r w:rsidR="00273C45">
                              <w:t xml:space="preserve"> </w:t>
                            </w:r>
                          </w:p>
                          <w:p w14:paraId="2BAFDE47" w14:textId="7CC6B8AD" w:rsidR="003251C2" w:rsidRDefault="003251C2" w:rsidP="00273C45">
                            <w:r>
                              <w:t xml:space="preserve">If </w:t>
                            </w:r>
                            <w:r w:rsidR="00450F1A">
                              <w:t xml:space="preserve">there is a problem at any </w:t>
                            </w:r>
                            <w:proofErr w:type="gramStart"/>
                            <w:r w:rsidR="00450F1A">
                              <w:t>time</w:t>
                            </w:r>
                            <w:proofErr w:type="gramEnd"/>
                            <w:r w:rsidR="00450F1A">
                              <w:t xml:space="preserve"> </w:t>
                            </w:r>
                            <w:r>
                              <w:t>we are always here</w:t>
                            </w:r>
                            <w:r w:rsidR="00450F1A">
                              <w:t xml:space="preserve"> to help</w:t>
                            </w:r>
                            <w:r w:rsidR="00E37107">
                              <w:t xml:space="preserve"> </w:t>
                            </w:r>
                            <w:r w:rsidR="00450F1A">
                              <w:t xml:space="preserve">but we do not know </w:t>
                            </w:r>
                            <w:r w:rsidR="00E37107">
                              <w:t xml:space="preserve">if </w:t>
                            </w:r>
                            <w:r w:rsidR="00450F1A">
                              <w:t xml:space="preserve">there is a problem if </w:t>
                            </w:r>
                            <w:r>
                              <w:t xml:space="preserve">you do not tell us! </w:t>
                            </w:r>
                          </w:p>
                          <w:p w14:paraId="14EF072A" w14:textId="77777777" w:rsidR="003251C2" w:rsidRDefault="003251C2" w:rsidP="00273C45">
                            <w:r>
                              <w:t>Plagiarism</w:t>
                            </w:r>
                            <w:r w:rsidR="00450F1A">
                              <w:t xml:space="preserve"> is the deliberate copying of anyone else’s work and passing it off as your own.</w:t>
                            </w:r>
                            <w:r>
                              <w:t xml:space="preserve"> </w:t>
                            </w:r>
                            <w:r w:rsidR="00450F1A">
                              <w:t xml:space="preserve">This </w:t>
                            </w:r>
                            <w:r>
                              <w:t>will not be acce</w:t>
                            </w:r>
                            <w:r w:rsidR="00450F1A">
                              <w:t>pted at any time on the course. A</w:t>
                            </w:r>
                            <w:r>
                              <w:t>ll the work you submit will be yours a</w:t>
                            </w:r>
                            <w:r w:rsidR="00450F1A">
                              <w:t xml:space="preserve">nd not copied or </w:t>
                            </w:r>
                            <w:r>
                              <w:t xml:space="preserve">pasted, or </w:t>
                            </w:r>
                            <w:r w:rsidR="00450F1A">
                              <w:t xml:space="preserve">just </w:t>
                            </w:r>
                            <w:r>
                              <w:t>copied from someone else!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2C748" id="Text Box 75" o:spid="_x0000_s1037" type="#_x0000_t202" style="position:absolute;margin-left:200.25pt;margin-top:.85pt;width:385.2pt;height:605.2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" fillcolor="white [3201]" stroked="f" strokeweight=".5pt">
                <v:textbox>
                  <w:txbxContent>
                    <w:p w14:paraId="39ADF089" w14:textId="77777777" w:rsidR="00273C45" w:rsidRPr="0068135B" w:rsidRDefault="00273C45" w:rsidP="00273C45">
                      <w:pPr>
                        <w:pStyle w:val="Heading1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Ready for the Qualification</w:t>
                      </w:r>
                    </w:p>
                    <w:p w14:paraId="60F182EC" w14:textId="1E003458" w:rsidR="00273C45" w:rsidRDefault="00273C45" w:rsidP="00273C45">
                      <w:r>
                        <w:t>The Level</w:t>
                      </w:r>
                      <w:r w:rsidR="00996F53">
                        <w:t xml:space="preserve"> 3 qualification is split into two</w:t>
                      </w:r>
                      <w:r>
                        <w:t xml:space="preserve"> separate years. Upon completion of the first year</w:t>
                      </w:r>
                      <w:r w:rsidR="00E37107">
                        <w:t>,</w:t>
                      </w:r>
                      <w:r>
                        <w:t xml:space="preserve"> you will obtain a BTEC Level 3 Foundatio</w:t>
                      </w:r>
                      <w:r w:rsidR="00996F53">
                        <w:t>n Diploma in Animal Management. Y</w:t>
                      </w:r>
                      <w:r>
                        <w:t>ou can</w:t>
                      </w:r>
                      <w:r w:rsidR="00996F53">
                        <w:t xml:space="preserve"> use this to progress</w:t>
                      </w:r>
                      <w:r>
                        <w:t xml:space="preserve"> into some jobs, </w:t>
                      </w:r>
                      <w:proofErr w:type="gramStart"/>
                      <w:r w:rsidR="00E37107">
                        <w:t>A</w:t>
                      </w:r>
                      <w:r>
                        <w:t>pprenticeshi</w:t>
                      </w:r>
                      <w:r w:rsidR="00996F53">
                        <w:t>ps</w:t>
                      </w:r>
                      <w:proofErr w:type="gramEnd"/>
                      <w:r w:rsidR="00996F53">
                        <w:t xml:space="preserve"> or </w:t>
                      </w:r>
                      <w:r w:rsidR="00E37107">
                        <w:t>university level courses</w:t>
                      </w:r>
                      <w:r>
                        <w:t>. If you wish to progress onto the second year of study, you will be reviewed on your performance, attenda</w:t>
                      </w:r>
                      <w:r w:rsidR="00996F53">
                        <w:t xml:space="preserve">nce and other qualities by the </w:t>
                      </w:r>
                      <w:r w:rsidR="00E37107">
                        <w:t>c</w:t>
                      </w:r>
                      <w:r w:rsidR="00996F53">
                        <w:t xml:space="preserve">ourse </w:t>
                      </w:r>
                      <w:r w:rsidR="00E37107">
                        <w:t>l</w:t>
                      </w:r>
                      <w:r>
                        <w:t>eader and other staff members. W</w:t>
                      </w:r>
                      <w:r w:rsidR="00996F53">
                        <w:t>hen you have completed the second</w:t>
                      </w:r>
                      <w:r>
                        <w:t xml:space="preserve"> year of the course you will have achieved a BTEC Level 3 Extended Diploma in Animal Man</w:t>
                      </w:r>
                      <w:r w:rsidR="00996F53">
                        <w:t>agement. T</w:t>
                      </w:r>
                      <w:r w:rsidR="003251C2">
                        <w:t>his</w:t>
                      </w:r>
                      <w:r w:rsidR="00996F53">
                        <w:t xml:space="preserve"> then</w:t>
                      </w:r>
                      <w:r w:rsidR="003251C2">
                        <w:t xml:space="preserve"> </w:t>
                      </w:r>
                      <w:proofErr w:type="gramStart"/>
                      <w:r w:rsidR="003251C2">
                        <w:t>open</w:t>
                      </w:r>
                      <w:r w:rsidR="00450F1A">
                        <w:t>s up</w:t>
                      </w:r>
                      <w:proofErr w:type="gramEnd"/>
                      <w:r w:rsidR="00450F1A">
                        <w:t xml:space="preserve"> opportunities for</w:t>
                      </w:r>
                      <w:r w:rsidR="003251C2">
                        <w:t xml:space="preserve"> you to progress o</w:t>
                      </w:r>
                      <w:r w:rsidR="00E37107">
                        <w:t>nto university level courses</w:t>
                      </w:r>
                      <w:r w:rsidR="003251C2">
                        <w:t xml:space="preserve"> or into a career. </w:t>
                      </w:r>
                    </w:p>
                    <w:p w14:paraId="2C3878B1" w14:textId="77777777" w:rsidR="00273C45" w:rsidRDefault="00273C45" w:rsidP="00273C45">
                      <w:pPr>
                        <w:pStyle w:val="Heading2"/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2"/>
                        </w:rPr>
                      </w:pPr>
                    </w:p>
                    <w:p w14:paraId="0D7AF9CB" w14:textId="77777777" w:rsidR="00273C45" w:rsidRPr="00435E7C" w:rsidRDefault="00273C45" w:rsidP="00273C45">
                      <w:pPr>
                        <w:pStyle w:val="Heading2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Commitments on the Course</w:t>
                      </w:r>
                    </w:p>
                    <w:p w14:paraId="41CD8BE8" w14:textId="32BE438C" w:rsidR="00273C45" w:rsidRDefault="003251C2" w:rsidP="00273C45">
                      <w:r>
                        <w:t xml:space="preserve">When you are a student on the course you have made a commitment to attend, engage and progress. You will be required to attend Whirlow Hall Farm </w:t>
                      </w:r>
                      <w:r w:rsidR="00450F1A">
                        <w:t xml:space="preserve">for which you will need steel toe capped wellies, waterproof gear and </w:t>
                      </w:r>
                      <w:r>
                        <w:t>not to forget gloves! Another commitment you will ha</w:t>
                      </w:r>
                      <w:r w:rsidR="00450F1A">
                        <w:t xml:space="preserve">ve is to attend </w:t>
                      </w:r>
                      <w:r w:rsidR="00E37107">
                        <w:t xml:space="preserve">a </w:t>
                      </w:r>
                      <w:r w:rsidR="00450F1A">
                        <w:t>work placement. T</w:t>
                      </w:r>
                      <w:r>
                        <w:t>he best policy for this is to attend a placement one day a week when you are not in lectures. Please start consider</w:t>
                      </w:r>
                      <w:r w:rsidR="00450F1A">
                        <w:t xml:space="preserve">ing now where you would like your placement to be </w:t>
                      </w:r>
                      <w:r>
                        <w:t>and what animals you would like to work with</w:t>
                      </w:r>
                      <w:r w:rsidR="00E37107">
                        <w:t>.</w:t>
                      </w:r>
                      <w:r w:rsidR="00450F1A">
                        <w:t xml:space="preserve"> </w:t>
                      </w:r>
                      <w:r w:rsidR="00E37107">
                        <w:t>R</w:t>
                      </w:r>
                      <w:r>
                        <w:t>emember</w:t>
                      </w:r>
                      <w:r w:rsidR="00E37107">
                        <w:t>,</w:t>
                      </w:r>
                      <w:r>
                        <w:t xml:space="preserve"> this should link to the career you want s</w:t>
                      </w:r>
                      <w:r w:rsidR="00450F1A">
                        <w:t>o some research may be required</w:t>
                      </w:r>
                      <w:r>
                        <w:t xml:space="preserve">. </w:t>
                      </w:r>
                    </w:p>
                    <w:p w14:paraId="057D0EBD" w14:textId="77777777" w:rsidR="003251C2" w:rsidRDefault="00450F1A" w:rsidP="00273C45">
                      <w:r>
                        <w:t>Stick to the</w:t>
                      </w:r>
                      <w:r w:rsidR="003251C2">
                        <w:t xml:space="preserve"> timetable</w:t>
                      </w:r>
                      <w:r>
                        <w:t xml:space="preserve"> y</w:t>
                      </w:r>
                      <w:r w:rsidR="003251C2">
                        <w:t xml:space="preserve">ou will be given upon starting the </w:t>
                      </w:r>
                      <w:r>
                        <w:t>course. M</w:t>
                      </w:r>
                      <w:r w:rsidR="003251C2">
                        <w:t xml:space="preserve">ake sure you are always on time and </w:t>
                      </w:r>
                      <w:r>
                        <w:t>ready to learn. T</w:t>
                      </w:r>
                      <w:r w:rsidR="003251C2">
                        <w:t>hink about the stationary you will need</w:t>
                      </w:r>
                      <w:r>
                        <w:t>, such as p</w:t>
                      </w:r>
                      <w:r w:rsidR="003251C2">
                        <w:t>ens, pe</w:t>
                      </w:r>
                      <w:r>
                        <w:t>ncils, ruler, highlighters etc. A vital piece of equipment is</w:t>
                      </w:r>
                      <w:r w:rsidR="003251C2">
                        <w:t xml:space="preserve"> a memory stick, you will need it for working in and out of college. </w:t>
                      </w:r>
                    </w:p>
                    <w:p w14:paraId="29AB18C4" w14:textId="77777777" w:rsidR="00273C45" w:rsidRPr="0068135B" w:rsidRDefault="00273C45" w:rsidP="00273C45">
                      <w:pPr>
                        <w:pStyle w:val="Heading3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Honesty is the best policy </w:t>
                      </w:r>
                    </w:p>
                    <w:p w14:paraId="23E1E235" w14:textId="77777777" w:rsidR="00273C45" w:rsidRDefault="003251C2" w:rsidP="00273C45">
                      <w:r>
                        <w:t xml:space="preserve">While you are a student with us we ask you to always be honest with us! If there is a reason you are going to be late or not attend for a </w:t>
                      </w:r>
                      <w:r w:rsidR="00450F1A">
                        <w:t>day then give an honest reason. Y</w:t>
                      </w:r>
                      <w:r>
                        <w:t>ou will have to provide evidence where possible</w:t>
                      </w:r>
                      <w:r w:rsidR="00450F1A">
                        <w:t xml:space="preserve"> to explain any absence</w:t>
                      </w:r>
                      <w:r>
                        <w:t xml:space="preserve">. </w:t>
                      </w:r>
                      <w:r w:rsidR="00273C45">
                        <w:t xml:space="preserve"> </w:t>
                      </w:r>
                    </w:p>
                    <w:p w14:paraId="2BAFDE47" w14:textId="7CC6B8AD" w:rsidR="003251C2" w:rsidRDefault="003251C2" w:rsidP="00273C45">
                      <w:r>
                        <w:t xml:space="preserve">If </w:t>
                      </w:r>
                      <w:r w:rsidR="00450F1A">
                        <w:t xml:space="preserve">there is a problem at any </w:t>
                      </w:r>
                      <w:proofErr w:type="gramStart"/>
                      <w:r w:rsidR="00450F1A">
                        <w:t>time</w:t>
                      </w:r>
                      <w:proofErr w:type="gramEnd"/>
                      <w:r w:rsidR="00450F1A">
                        <w:t xml:space="preserve"> </w:t>
                      </w:r>
                      <w:r>
                        <w:t>we are always here</w:t>
                      </w:r>
                      <w:r w:rsidR="00450F1A">
                        <w:t xml:space="preserve"> to help</w:t>
                      </w:r>
                      <w:r w:rsidR="00E37107">
                        <w:t xml:space="preserve"> </w:t>
                      </w:r>
                      <w:r w:rsidR="00450F1A">
                        <w:t xml:space="preserve">but we do not know </w:t>
                      </w:r>
                      <w:r w:rsidR="00E37107">
                        <w:t xml:space="preserve">if </w:t>
                      </w:r>
                      <w:r w:rsidR="00450F1A">
                        <w:t xml:space="preserve">there is a problem if </w:t>
                      </w:r>
                      <w:r>
                        <w:t xml:space="preserve">you do not tell us! </w:t>
                      </w:r>
                    </w:p>
                    <w:p w14:paraId="14EF072A" w14:textId="77777777" w:rsidR="003251C2" w:rsidRDefault="003251C2" w:rsidP="00273C45">
                      <w:r>
                        <w:t>Plagiarism</w:t>
                      </w:r>
                      <w:r w:rsidR="00450F1A">
                        <w:t xml:space="preserve"> is the deliberate copying of anyone else’s work and passing it off as your own.</w:t>
                      </w:r>
                      <w:r>
                        <w:t xml:space="preserve"> </w:t>
                      </w:r>
                      <w:r w:rsidR="00450F1A">
                        <w:t xml:space="preserve">This </w:t>
                      </w:r>
                      <w:r>
                        <w:t>will not be acce</w:t>
                      </w:r>
                      <w:r w:rsidR="00450F1A">
                        <w:t>pted at any time on the course. A</w:t>
                      </w:r>
                      <w:r>
                        <w:t>ll the work you submit will be yours a</w:t>
                      </w:r>
                      <w:r w:rsidR="00450F1A">
                        <w:t xml:space="preserve">nd not copied or </w:t>
                      </w:r>
                      <w:r>
                        <w:t xml:space="preserve">pasted, or </w:t>
                      </w:r>
                      <w:r w:rsidR="00450F1A">
                        <w:t xml:space="preserve">just </w:t>
                      </w:r>
                      <w:r>
                        <w:t>copied from someone else!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DECB681" w14:textId="77777777" w:rsidR="00551003" w:rsidRDefault="00996F53">
      <w:r w:rsidRPr="00273C45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42DB728" wp14:editId="28D85994">
                <wp:simplePos x="0" y="0"/>
                <wp:positionH relativeFrom="column">
                  <wp:posOffset>512445</wp:posOffset>
                </wp:positionH>
                <wp:positionV relativeFrom="paragraph">
                  <wp:posOffset>212090</wp:posOffset>
                </wp:positionV>
                <wp:extent cx="1673860" cy="477520"/>
                <wp:effectExtent l="0" t="0" r="2540" b="0"/>
                <wp:wrapTight wrapText="bothSides">
                  <wp:wrapPolygon edited="0">
                    <wp:start x="0" y="0"/>
                    <wp:lineTo x="0" y="20681"/>
                    <wp:lineTo x="21387" y="20681"/>
                    <wp:lineTo x="21387" y="0"/>
                    <wp:lineTo x="0" y="0"/>
                  </wp:wrapPolygon>
                </wp:wrapTight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860" cy="47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3EF29E" w14:textId="77777777" w:rsidR="00273C45" w:rsidRDefault="00273C45" w:rsidP="00273C45">
                            <w:pPr>
                              <w:pStyle w:val="Heading3"/>
                            </w:pPr>
                            <w:r>
                              <w:t xml:space="preserve">Be Ready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6D7F8" id="Text Box 66" o:spid="_x0000_s1038" type="#_x0000_t202" style="position:absolute;margin-left:40.35pt;margin-top:16.7pt;width:131.8pt;height:37.6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" fillcolor="white [3201]" stroked="f" strokeweight=".5pt">
                <v:textbox>
                  <w:txbxContent>
                    <w:p w:rsidR="00273C45" w:rsidRDefault="00273C45" w:rsidP="00273C45">
                      <w:pPr>
                        <w:pStyle w:val="Heading3"/>
                      </w:pPr>
                      <w:r>
                        <w:t xml:space="preserve">Be Ready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73C45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EF15770" wp14:editId="5BB420E7">
                <wp:simplePos x="0" y="0"/>
                <wp:positionH relativeFrom="column">
                  <wp:posOffset>17780</wp:posOffset>
                </wp:positionH>
                <wp:positionV relativeFrom="paragraph">
                  <wp:posOffset>5080</wp:posOffset>
                </wp:positionV>
                <wp:extent cx="614045" cy="676275"/>
                <wp:effectExtent l="0" t="0" r="0" b="9525"/>
                <wp:wrapTight wrapText="bothSides">
                  <wp:wrapPolygon edited="0">
                    <wp:start x="0" y="0"/>
                    <wp:lineTo x="0" y="21296"/>
                    <wp:lineTo x="20774" y="21296"/>
                    <wp:lineTo x="20774" y="0"/>
                    <wp:lineTo x="0" y="0"/>
                  </wp:wrapPolygon>
                </wp:wrapTight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6E3BE" w14:textId="77777777" w:rsidR="00273C45" w:rsidRDefault="00273C45" w:rsidP="00273C45">
                            <w:pPr>
                              <w:pStyle w:val="Heading1"/>
                            </w:pPr>
                            <w: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4FC8F" id="Text Box 65" o:spid="_x0000_s1039" type="#_x0000_t202" style="position:absolute;margin-left:1.4pt;margin-top:.4pt;width:48.35pt;height:53.2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" fillcolor="white [3201]" stroked="f" strokeweight=".5pt">
                <v:textbox>
                  <w:txbxContent>
                    <w:p w:rsidR="00273C45" w:rsidRDefault="00273C45" w:rsidP="00273C45">
                      <w:pPr>
                        <w:pStyle w:val="Heading1"/>
                      </w:pPr>
                      <w:r>
                        <w:t>01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51C2" w:rsidRPr="00273C45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85F271E" wp14:editId="656C84A2">
                <wp:simplePos x="0" y="0"/>
                <wp:positionH relativeFrom="column">
                  <wp:posOffset>505460</wp:posOffset>
                </wp:positionH>
                <wp:positionV relativeFrom="paragraph">
                  <wp:posOffset>5232400</wp:posOffset>
                </wp:positionV>
                <wp:extent cx="1104900" cy="436245"/>
                <wp:effectExtent l="0" t="0" r="0" b="1905"/>
                <wp:wrapTight wrapText="bothSides">
                  <wp:wrapPolygon edited="0">
                    <wp:start x="0" y="0"/>
                    <wp:lineTo x="0" y="20751"/>
                    <wp:lineTo x="21228" y="20751"/>
                    <wp:lineTo x="21228" y="0"/>
                    <wp:lineTo x="0" y="0"/>
                  </wp:wrapPolygon>
                </wp:wrapTight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DE85F" w14:textId="77777777" w:rsidR="00273C45" w:rsidRDefault="00273C45" w:rsidP="00273C45">
                            <w:pPr>
                              <w:pStyle w:val="Heading3"/>
                            </w:pPr>
                            <w:r>
                              <w:t>Be Honest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EF8E2" id="Text Box 74" o:spid="_x0000_s1040" type="#_x0000_t202" style="position:absolute;margin-left:39.8pt;margin-top:412pt;width:87pt;height:34.3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" fillcolor="white [3201]" stroked="f" strokeweight=".5pt">
                <v:textbox>
                  <w:txbxContent>
                    <w:p w:rsidR="00273C45" w:rsidRDefault="00273C45" w:rsidP="00273C45">
                      <w:pPr>
                        <w:pStyle w:val="Heading3"/>
                      </w:pPr>
                      <w:r>
                        <w:t>Be Honest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51C2" w:rsidRPr="00273C45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F2939C9" wp14:editId="3B9A7BF5">
                <wp:simplePos x="0" y="0"/>
                <wp:positionH relativeFrom="column">
                  <wp:posOffset>19368</wp:posOffset>
                </wp:positionH>
                <wp:positionV relativeFrom="paragraph">
                  <wp:posOffset>4998720</wp:posOffset>
                </wp:positionV>
                <wp:extent cx="614045" cy="654685"/>
                <wp:effectExtent l="0" t="0" r="0" b="0"/>
                <wp:wrapTight wrapText="bothSides">
                  <wp:wrapPolygon edited="0">
                    <wp:start x="0" y="0"/>
                    <wp:lineTo x="0" y="20741"/>
                    <wp:lineTo x="20774" y="20741"/>
                    <wp:lineTo x="20774" y="0"/>
                    <wp:lineTo x="0" y="0"/>
                  </wp:wrapPolygon>
                </wp:wrapTight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65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EDC222" w14:textId="77777777" w:rsidR="00273C45" w:rsidRDefault="00273C45" w:rsidP="00273C45">
                            <w:pPr>
                              <w:pStyle w:val="Heading1"/>
                            </w:pPr>
                            <w: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2522D" id="Text Box 72" o:spid="_x0000_s1041" type="#_x0000_t202" style="position:absolute;margin-left:1.55pt;margin-top:393.6pt;width:48.35pt;height:51.5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" fillcolor="white [3201]" stroked="f" strokeweight=".5pt">
                <v:textbox>
                  <w:txbxContent>
                    <w:p w:rsidR="00273C45" w:rsidRDefault="00273C45" w:rsidP="00273C45">
                      <w:pPr>
                        <w:pStyle w:val="Heading1"/>
                      </w:pPr>
                      <w:r>
                        <w:t>03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51C2" w:rsidRPr="00273C45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09238BA" wp14:editId="7496FF6C">
                <wp:simplePos x="0" y="0"/>
                <wp:positionH relativeFrom="column">
                  <wp:posOffset>471170</wp:posOffset>
                </wp:positionH>
                <wp:positionV relativeFrom="paragraph">
                  <wp:posOffset>2318385</wp:posOffset>
                </wp:positionV>
                <wp:extent cx="1673860" cy="429895"/>
                <wp:effectExtent l="0" t="0" r="2540" b="8255"/>
                <wp:wrapTight wrapText="bothSides">
                  <wp:wrapPolygon edited="0">
                    <wp:start x="0" y="0"/>
                    <wp:lineTo x="0" y="21058"/>
                    <wp:lineTo x="21387" y="21058"/>
                    <wp:lineTo x="21387" y="0"/>
                    <wp:lineTo x="0" y="0"/>
                  </wp:wrapPolygon>
                </wp:wrapTight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860" cy="429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38FF3" w14:textId="77777777" w:rsidR="00273C45" w:rsidRDefault="00273C45" w:rsidP="00273C45">
                            <w:pPr>
                              <w:pStyle w:val="Heading3"/>
                            </w:pPr>
                            <w:r>
                              <w:t>Be Committed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2E0B0" id="Text Box 71" o:spid="_x0000_s1042" type="#_x0000_t202" style="position:absolute;margin-left:37.1pt;margin-top:182.55pt;width:131.8pt;height:33.8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" fillcolor="white [3201]" stroked="f" strokeweight=".5pt">
                <v:textbox>
                  <w:txbxContent>
                    <w:p w:rsidR="00273C45" w:rsidRDefault="00273C45" w:rsidP="00273C45">
                      <w:pPr>
                        <w:pStyle w:val="Heading3"/>
                      </w:pPr>
                      <w:r>
                        <w:t>Be Committed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51C2" w:rsidRPr="00273C45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FD1D9DA" wp14:editId="109F77B6">
                <wp:simplePos x="0" y="0"/>
                <wp:positionH relativeFrom="margin">
                  <wp:align>left</wp:align>
                </wp:positionH>
                <wp:positionV relativeFrom="paragraph">
                  <wp:posOffset>2099310</wp:posOffset>
                </wp:positionV>
                <wp:extent cx="614045" cy="676275"/>
                <wp:effectExtent l="0" t="0" r="0" b="9525"/>
                <wp:wrapTight wrapText="bothSides">
                  <wp:wrapPolygon edited="0">
                    <wp:start x="0" y="0"/>
                    <wp:lineTo x="0" y="21296"/>
                    <wp:lineTo x="20774" y="21296"/>
                    <wp:lineTo x="20774" y="0"/>
                    <wp:lineTo x="0" y="0"/>
                  </wp:wrapPolygon>
                </wp:wrapTight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272001" w14:textId="77777777" w:rsidR="00273C45" w:rsidRDefault="00273C45" w:rsidP="00273C45">
                            <w:pPr>
                              <w:pStyle w:val="Heading1"/>
                            </w:pPr>
                            <w: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E19F5" id="Text Box 68" o:spid="_x0000_s1043" type="#_x0000_t202" style="position:absolute;margin-left:0;margin-top:165.3pt;width:48.35pt;height:53.25pt;z-index:-251589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" fillcolor="white [3201]" stroked="f" strokeweight=".5pt">
                <v:textbox>
                  <w:txbxContent>
                    <w:p w:rsidR="00273C45" w:rsidRDefault="00273C45" w:rsidP="00273C45">
                      <w:pPr>
                        <w:pStyle w:val="Heading1"/>
                      </w:pPr>
                      <w:r>
                        <w:t>02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73C45">
        <w:t xml:space="preserve">    </w:t>
      </w:r>
      <w:r w:rsidR="00551003">
        <w:br w:type="page"/>
      </w:r>
      <w:r w:rsidR="00273C45" w:rsidRPr="000B45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0C029BA" wp14:editId="770DAFA4">
                <wp:simplePos x="0" y="0"/>
                <wp:positionH relativeFrom="column">
                  <wp:posOffset>0</wp:posOffset>
                </wp:positionH>
                <wp:positionV relativeFrom="paragraph">
                  <wp:posOffset>-584835</wp:posOffset>
                </wp:positionV>
                <wp:extent cx="4018915" cy="1389380"/>
                <wp:effectExtent l="0" t="0" r="0" b="1270"/>
                <wp:wrapTight wrapText="bothSides">
                  <wp:wrapPolygon edited="0">
                    <wp:start x="307" y="0"/>
                    <wp:lineTo x="307" y="21324"/>
                    <wp:lineTo x="21194" y="21324"/>
                    <wp:lineTo x="21194" y="0"/>
                    <wp:lineTo x="307" y="0"/>
                  </wp:wrapPolygon>
                </wp:wrapTight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1389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C3F25" w14:textId="77777777" w:rsidR="00273C45" w:rsidRPr="00435E7C" w:rsidRDefault="00273C45" w:rsidP="00273C45">
                            <w:pPr>
                              <w:pStyle w:val="Title"/>
                              <w:rPr>
                                <w:color w:val="44546A" w:themeColor="text2"/>
                                <w:sz w:val="72"/>
                              </w:rPr>
                            </w:pPr>
                            <w:r>
                              <w:rPr>
                                <w:color w:val="44546A" w:themeColor="text2"/>
                                <w:sz w:val="72"/>
                              </w:rPr>
                              <w:t>Course Guide</w:t>
                            </w:r>
                          </w:p>
                          <w:p w14:paraId="253F73E4" w14:textId="77777777" w:rsidR="00273C45" w:rsidRPr="000B4502" w:rsidRDefault="00273C45" w:rsidP="00273C45">
                            <w:pPr>
                              <w:pStyle w:val="Subtitle"/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color w:val="44546A" w:themeColor="text2"/>
                              </w:rPr>
                              <w:t>Level 3 Animal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D770E" id="Text Box 56" o:spid="_x0000_s1044" type="#_x0000_t202" style="position:absolute;margin-left:0;margin-top:-46.05pt;width:316.45pt;height:109.4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" filled="f" stroked="f" strokeweight=".5pt">
                <v:textbox>
                  <w:txbxContent>
                    <w:p w:rsidR="00273C45" w:rsidRPr="00435E7C" w:rsidRDefault="00273C45" w:rsidP="00273C45">
                      <w:pPr>
                        <w:pStyle w:val="Title"/>
                        <w:rPr>
                          <w:color w:val="44546A" w:themeColor="text2"/>
                          <w:sz w:val="72"/>
                        </w:rPr>
                      </w:pPr>
                      <w:r>
                        <w:rPr>
                          <w:color w:val="44546A" w:themeColor="text2"/>
                          <w:sz w:val="72"/>
                        </w:rPr>
                        <w:t>Course Guide</w:t>
                      </w:r>
                    </w:p>
                    <w:p w:rsidR="00273C45" w:rsidRPr="000B4502" w:rsidRDefault="00273C45" w:rsidP="00273C45">
                      <w:pPr>
                        <w:pStyle w:val="Subtitle"/>
                        <w:rPr>
                          <w:color w:val="44546A" w:themeColor="text2"/>
                        </w:rPr>
                      </w:pPr>
                      <w:r>
                        <w:rPr>
                          <w:color w:val="44546A" w:themeColor="text2"/>
                        </w:rPr>
                        <w:t>Level 3 Animal Management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D2253BE" w14:textId="77777777" w:rsidR="00551003" w:rsidRDefault="00551003" w:rsidP="000B4502">
      <w:pPr>
        <w:sectPr w:rsidR="00551003" w:rsidSect="00021C04">
          <w:pgSz w:w="12240" w:h="15840"/>
          <w:pgMar w:top="0" w:right="0" w:bottom="0" w:left="0" w:header="720" w:footer="720" w:gutter="0"/>
          <w:cols w:space="720"/>
          <w:docGrid w:linePitch="360"/>
        </w:sectPr>
      </w:pPr>
    </w:p>
    <w:tbl>
      <w:tblPr>
        <w:tblW w:w="12180" w:type="dxa"/>
        <w:tblInd w:w="55" w:type="dxa"/>
        <w:tblCellMar>
          <w:left w:w="115" w:type="dxa"/>
          <w:right w:w="720" w:type="dxa"/>
        </w:tblCellMar>
        <w:tblLook w:val="0000" w:firstRow="0" w:lastRow="0" w:firstColumn="0" w:lastColumn="0" w:noHBand="0" w:noVBand="0"/>
      </w:tblPr>
      <w:tblGrid>
        <w:gridCol w:w="5138"/>
        <w:gridCol w:w="7042"/>
      </w:tblGrid>
      <w:tr w:rsidR="00551003" w14:paraId="1DA15458" w14:textId="77777777" w:rsidTr="00850A81">
        <w:trPr>
          <w:trHeight w:val="2970"/>
        </w:trPr>
        <w:tc>
          <w:tcPr>
            <w:tcW w:w="5138" w:type="dxa"/>
          </w:tcPr>
          <w:p w14:paraId="08F39AE9" w14:textId="77777777" w:rsidR="00515218" w:rsidRDefault="00515218" w:rsidP="000B4502"/>
        </w:tc>
        <w:tc>
          <w:tcPr>
            <w:tcW w:w="7042" w:type="dxa"/>
          </w:tcPr>
          <w:p w14:paraId="048A8BEE" w14:textId="77777777" w:rsidR="00515218" w:rsidRDefault="00515218" w:rsidP="000B4502"/>
          <w:p w14:paraId="5226CE2D" w14:textId="77777777" w:rsidR="00551003" w:rsidRPr="00551003" w:rsidRDefault="00551003" w:rsidP="00551003">
            <w:pPr>
              <w:jc w:val="center"/>
              <w:rPr>
                <w:sz w:val="28"/>
                <w:u w:val="single"/>
              </w:rPr>
            </w:pPr>
          </w:p>
          <w:p w14:paraId="35C06E56" w14:textId="77777777" w:rsidR="00551003" w:rsidRPr="005C4078" w:rsidRDefault="00551003" w:rsidP="005C4078">
            <w:pPr>
              <w:jc w:val="center"/>
              <w:rPr>
                <w:sz w:val="24"/>
                <w:u w:val="single"/>
              </w:rPr>
            </w:pPr>
            <w:r w:rsidRPr="005C4078">
              <w:rPr>
                <w:sz w:val="24"/>
                <w:u w:val="single"/>
              </w:rPr>
              <w:t>Label the Dog Skeleton</w:t>
            </w:r>
          </w:p>
          <w:p w14:paraId="3255B8DA" w14:textId="77777777" w:rsidR="00551003" w:rsidRPr="00551003" w:rsidRDefault="00551003" w:rsidP="00551003">
            <w:pPr>
              <w:jc w:val="center"/>
            </w:pPr>
            <w:r w:rsidRPr="005C4078">
              <w:rPr>
                <w:sz w:val="24"/>
              </w:rPr>
              <w:t>Use the labels below and place them where you think they are on this dog skeleton diagram.</w:t>
            </w:r>
          </w:p>
        </w:tc>
      </w:tr>
      <w:tr w:rsidR="00551003" w14:paraId="16D9BD42" w14:textId="77777777" w:rsidTr="00850A81">
        <w:trPr>
          <w:trHeight w:val="8604"/>
        </w:trPr>
        <w:tc>
          <w:tcPr>
            <w:tcW w:w="5138" w:type="dxa"/>
          </w:tcPr>
          <w:p w14:paraId="512D82F1" w14:textId="77777777" w:rsidR="000B4502" w:rsidRDefault="000B4502"/>
        </w:tc>
        <w:tc>
          <w:tcPr>
            <w:tcW w:w="7042" w:type="dxa"/>
          </w:tcPr>
          <w:p w14:paraId="5A05429F" w14:textId="77777777" w:rsidR="000B4502" w:rsidRDefault="005C4078">
            <w:r w:rsidRPr="00551003"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3181612" wp14:editId="2E13952B">
                      <wp:simplePos x="0" y="0"/>
                      <wp:positionH relativeFrom="column">
                        <wp:posOffset>-2375822</wp:posOffset>
                      </wp:positionH>
                      <wp:positionV relativeFrom="paragraph">
                        <wp:posOffset>-132025</wp:posOffset>
                      </wp:positionV>
                      <wp:extent cx="7671460" cy="4844621"/>
                      <wp:effectExtent l="38100" t="0" r="0" b="51435"/>
                      <wp:wrapNone/>
                      <wp:docPr id="3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1460" cy="4844621"/>
                                <a:chOff x="0" y="0"/>
                                <a:chExt cx="9407611" cy="60479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927"/>
                                <a:stretch/>
                              </pic:blipFill>
                              <pic:spPr>
                                <a:xfrm>
                                  <a:off x="1351005" y="0"/>
                                  <a:ext cx="7109500" cy="5669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Straight Arrow Connector 5"/>
                              <wps:cNvCnPr/>
                              <wps:spPr>
                                <a:xfrm flipH="1" flipV="1">
                                  <a:off x="2224216" y="429741"/>
                                  <a:ext cx="263611" cy="96382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Straight Arrow Connector 8"/>
                              <wps:cNvCnPr/>
                              <wps:spPr>
                                <a:xfrm flipH="1" flipV="1">
                                  <a:off x="1062681" y="561546"/>
                                  <a:ext cx="943233" cy="93499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Straight Arrow Connector 19"/>
                              <wps:cNvCnPr/>
                              <wps:spPr>
                                <a:xfrm flipH="1">
                                  <a:off x="502852" y="2107515"/>
                                  <a:ext cx="1700427" cy="72698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Straight Arrow Connector 20"/>
                              <wps:cNvCnPr/>
                              <wps:spPr>
                                <a:xfrm flipH="1" flipV="1">
                                  <a:off x="0" y="1393568"/>
                                  <a:ext cx="1575488" cy="40846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Straight Arrow Connector 21"/>
                              <wps:cNvCnPr/>
                              <wps:spPr>
                                <a:xfrm flipV="1">
                                  <a:off x="3206580" y="911654"/>
                                  <a:ext cx="193587" cy="106680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Straight Arrow Connector 22"/>
                              <wps:cNvCnPr/>
                              <wps:spPr>
                                <a:xfrm flipH="1">
                                  <a:off x="2005914" y="2561626"/>
                                  <a:ext cx="1907060" cy="40536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Straight Arrow Connector 23"/>
                              <wps:cNvCnPr/>
                              <wps:spPr>
                                <a:xfrm>
                                  <a:off x="4952659" y="2966996"/>
                                  <a:ext cx="360746" cy="100501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Straight Arrow Connector 24"/>
                              <wps:cNvCnPr/>
                              <wps:spPr>
                                <a:xfrm flipH="1">
                                  <a:off x="2897317" y="3434837"/>
                                  <a:ext cx="991754" cy="14999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Straight Arrow Connector 25"/>
                              <wps:cNvCnPr/>
                              <wps:spPr>
                                <a:xfrm flipH="1" flipV="1">
                                  <a:off x="1161021" y="3850161"/>
                                  <a:ext cx="2754528" cy="1524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Straight Arrow Connector 26"/>
                              <wps:cNvCnPr/>
                              <wps:spPr>
                                <a:xfrm flipH="1">
                                  <a:off x="2165740" y="4404931"/>
                                  <a:ext cx="1747234" cy="16509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Straight Arrow Connector 27"/>
                              <wps:cNvCnPr/>
                              <wps:spPr>
                                <a:xfrm>
                                  <a:off x="4600834" y="4716326"/>
                                  <a:ext cx="144160" cy="79457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Straight Arrow Connector 28"/>
                              <wps:cNvCnPr/>
                              <wps:spPr>
                                <a:xfrm flipH="1">
                                  <a:off x="2184229" y="5199364"/>
                                  <a:ext cx="1586643" cy="43934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Straight Arrow Connector 29"/>
                              <wps:cNvCnPr/>
                              <wps:spPr>
                                <a:xfrm flipH="1">
                                  <a:off x="3550508" y="5504166"/>
                                  <a:ext cx="16477" cy="32445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Straight Arrow Connector 30"/>
                              <wps:cNvCnPr/>
                              <wps:spPr>
                                <a:xfrm flipH="1">
                                  <a:off x="7076303" y="5419038"/>
                                  <a:ext cx="481915" cy="62890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Straight Arrow Connector 31"/>
                              <wps:cNvCnPr/>
                              <wps:spPr>
                                <a:xfrm>
                                  <a:off x="7839337" y="5047991"/>
                                  <a:ext cx="1271711" cy="92581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Straight Arrow Connector 32"/>
                              <wps:cNvCnPr/>
                              <wps:spPr>
                                <a:xfrm>
                                  <a:off x="7817369" y="4759932"/>
                                  <a:ext cx="1293679" cy="13153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Straight Arrow Connector 33"/>
                              <wps:cNvCnPr/>
                              <wps:spPr>
                                <a:xfrm flipH="1">
                                  <a:off x="6122429" y="4215028"/>
                                  <a:ext cx="1326637" cy="54490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Straight Arrow Connector 34"/>
                              <wps:cNvCnPr/>
                              <wps:spPr>
                                <a:xfrm flipV="1">
                                  <a:off x="7583962" y="3757828"/>
                                  <a:ext cx="513832" cy="5119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Straight Arrow Connector 35"/>
                              <wps:cNvCnPr/>
                              <wps:spPr>
                                <a:xfrm>
                                  <a:off x="6985686" y="2292355"/>
                                  <a:ext cx="2186014" cy="47127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" name="Straight Arrow Connector 36"/>
                              <wps:cNvCnPr/>
                              <wps:spPr>
                                <a:xfrm>
                                  <a:off x="8218276" y="1346549"/>
                                  <a:ext cx="1189335" cy="470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" name="Straight Arrow Connector 37"/>
                              <wps:cNvCnPr/>
                              <wps:spPr>
                                <a:xfrm flipH="1" flipV="1">
                                  <a:off x="4476532" y="1496542"/>
                                  <a:ext cx="11546" cy="67671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Straight Arrow Connector 38"/>
                              <wps:cNvCnPr/>
                              <wps:spPr>
                                <a:xfrm flipV="1">
                                  <a:off x="5816821" y="775730"/>
                                  <a:ext cx="22262" cy="123276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Straight Arrow Connector 39"/>
                              <wps:cNvCnPr/>
                              <wps:spPr>
                                <a:xfrm flipV="1">
                                  <a:off x="6708864" y="1370058"/>
                                  <a:ext cx="276822" cy="63641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Straight Arrow Connector 40"/>
                              <wps:cNvCnPr/>
                              <wps:spPr>
                                <a:xfrm>
                                  <a:off x="7076303" y="2951461"/>
                                  <a:ext cx="2186014" cy="47127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255EFD" id="Group 1" o:spid="_x0000_s1026" style="position:absolute;margin-left:-187.05pt;margin-top:-10.4pt;width:604.05pt;height:381.45pt;z-index:251668480;mso-width-relative:margin;mso-height-relative:margin" coordsize="94076,604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GsAgA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CAAAAABSZ2h0bG9uZwAA&#10;Am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Ao8P3hwYWNrZXQgZW5kPSd3Jz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13510;width:71095;height:56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">
                        <v:imagedata r:id="rId8" o:title="" cropbottom="3229f"/>
                        <v:path arrowok="t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" o:spid="_x0000_s1028" type="#_x0000_t32" style="position:absolute;left:22242;top:4297;width:2636;height:96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" strokecolor="#4472c4 [3204]" strokeweight=".5pt">
                        <v:stroke endarrow="block" joinstyle="miter"/>
                      </v:shape>
                      <v:shape id="Straight Arrow Connector 8" o:spid="_x0000_s1029" type="#_x0000_t32" style="position:absolute;left:10626;top:5615;width:9433;height:93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" strokecolor="#4472c4 [3204]" strokeweight=".5pt">
                        <v:stroke endarrow="block" joinstyle="miter"/>
                      </v:shape>
                      <v:shape id="Straight Arrow Connector 19" o:spid="_x0000_s1030" type="#_x0000_t32" style="position:absolute;left:5028;top:21075;width:17004;height:72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" strokecolor="#4472c4 [3204]" strokeweight=".5pt">
                        <v:stroke endarrow="block" joinstyle="miter"/>
                      </v:shape>
                      <v:shape id="Straight Arrow Connector 20" o:spid="_x0000_s1031" type="#_x0000_t32" style="position:absolute;top:13935;width:15754;height:408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" strokecolor="#4472c4 [3204]" strokeweight=".5pt">
                        <v:stroke endarrow="block" joinstyle="miter"/>
                      </v:shape>
                      <v:shape id="Straight Arrow Connector 21" o:spid="_x0000_s1032" type="#_x0000_t32" style="position:absolute;left:32065;top:9116;width:1936;height:106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" strokecolor="#4472c4 [3204]" strokeweight=".5pt">
                        <v:stroke endarrow="block" joinstyle="miter"/>
                      </v:shape>
                      <v:shape id="Straight Arrow Connector 22" o:spid="_x0000_s1033" type="#_x0000_t32" style="position:absolute;left:20059;top:25616;width:19070;height:40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" strokecolor="#4472c4 [3204]" strokeweight=".5pt">
                        <v:stroke endarrow="block" joinstyle="miter"/>
                      </v:shape>
                      <v:shape id="Straight Arrow Connector 23" o:spid="_x0000_s1034" type="#_x0000_t32" style="position:absolute;left:49526;top:29669;width:3608;height:100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" strokecolor="#4472c4 [3204]" strokeweight=".5pt">
                        <v:stroke endarrow="block" joinstyle="miter"/>
                      </v:shape>
                      <v:shape id="Straight Arrow Connector 24" o:spid="_x0000_s1035" type="#_x0000_t32" style="position:absolute;left:28973;top:34348;width:9917;height:15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" strokecolor="#4472c4 [3204]" strokeweight=".5pt">
                        <v:stroke endarrow="block" joinstyle="miter"/>
                      </v:shape>
                      <v:shape id="Straight Arrow Connector 25" o:spid="_x0000_s1036" type="#_x0000_t32" style="position:absolute;left:11610;top:38501;width:27545;height:15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" strokecolor="#4472c4 [3204]" strokeweight=".5pt">
                        <v:stroke endarrow="block" joinstyle="miter"/>
                      </v:shape>
                      <v:shape id="Straight Arrow Connector 26" o:spid="_x0000_s1037" type="#_x0000_t32" style="position:absolute;left:21657;top:44049;width:17472;height:16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" strokecolor="#4472c4 [3204]" strokeweight=".5pt">
                        <v:stroke endarrow="block" joinstyle="miter"/>
                      </v:shape>
                      <v:shape id="Straight Arrow Connector 27" o:spid="_x0000_s1038" type="#_x0000_t32" style="position:absolute;left:46008;top:47163;width:1441;height:7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" strokecolor="#4472c4 [3204]" strokeweight=".5pt">
                        <v:stroke endarrow="block" joinstyle="miter"/>
                      </v:shape>
                      <v:shape id="Straight Arrow Connector 28" o:spid="_x0000_s1039" type="#_x0000_t32" style="position:absolute;left:21842;top:51993;width:15866;height:43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" strokecolor="#4472c4 [3204]" strokeweight=".5pt">
                        <v:stroke endarrow="block" joinstyle="miter"/>
                      </v:shape>
                      <v:shape id="Straight Arrow Connector 29" o:spid="_x0000_s1040" type="#_x0000_t32" style="position:absolute;left:35505;top:55041;width:164;height:32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" strokecolor="#4472c4 [3204]" strokeweight=".5pt">
                        <v:stroke endarrow="block" joinstyle="miter"/>
                      </v:shape>
                      <v:shape id="Straight Arrow Connector 30" o:spid="_x0000_s1041" type="#_x0000_t32" style="position:absolute;left:70763;top:54190;width:4819;height:628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" strokecolor="#4472c4 [3204]" strokeweight=".5pt">
                        <v:stroke endarrow="block" joinstyle="miter"/>
                      </v:shape>
                      <v:shape id="Straight Arrow Connector 31" o:spid="_x0000_s1042" type="#_x0000_t32" style="position:absolute;left:78393;top:50479;width:12717;height:92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" strokecolor="#4472c4 [3204]" strokeweight=".5pt">
                        <v:stroke endarrow="block" joinstyle="miter"/>
                      </v:shape>
                      <v:shape id="Straight Arrow Connector 32" o:spid="_x0000_s1043" type="#_x0000_t32" style="position:absolute;left:78173;top:47599;width:12937;height:13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" strokecolor="#4472c4 [3204]" strokeweight=".5pt">
                        <v:stroke endarrow="block" joinstyle="miter"/>
                      </v:shape>
                      <v:shape id="Straight Arrow Connector 33" o:spid="_x0000_s1044" type="#_x0000_t32" style="position:absolute;left:61224;top:42150;width:13266;height:54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" strokecolor="#4472c4 [3204]" strokeweight=".5pt">
                        <v:stroke endarrow="block" joinstyle="miter"/>
                      </v:shape>
                      <v:shape id="Straight Arrow Connector 34" o:spid="_x0000_s1045" type="#_x0000_t32" style="position:absolute;left:75839;top:37578;width:5138;height:51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" strokecolor="#4472c4 [3204]" strokeweight=".5pt">
                        <v:stroke endarrow="block" joinstyle="miter"/>
                      </v:shape>
                      <v:shape id="Straight Arrow Connector 35" o:spid="_x0000_s1046" type="#_x0000_t32" style="position:absolute;left:69856;top:22923;width:21861;height:47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" strokecolor="#4472c4 [3204]" strokeweight=".5pt">
                        <v:stroke endarrow="block" joinstyle="miter"/>
                      </v:shape>
                      <v:shape id="Straight Arrow Connector 36" o:spid="_x0000_s1047" type="#_x0000_t32" style="position:absolute;left:82182;top:13465;width:11894;height:4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" strokecolor="#4472c4 [3204]" strokeweight=".5pt">
                        <v:stroke endarrow="block" joinstyle="miter"/>
                      </v:shape>
                      <v:shape id="Straight Arrow Connector 37" o:spid="_x0000_s1048" type="#_x0000_t32" style="position:absolute;left:44765;top:14965;width:115;height:676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" strokecolor="#4472c4 [3204]" strokeweight=".5pt">
                        <v:stroke endarrow="block" joinstyle="miter"/>
                      </v:shape>
                      <v:shape id="Straight Arrow Connector 38" o:spid="_x0000_s1049" type="#_x0000_t32" style="position:absolute;left:58168;top:7757;width:222;height:123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" strokecolor="#4472c4 [3204]" strokeweight=".5pt">
                        <v:stroke endarrow="block" joinstyle="miter"/>
                      </v:shape>
                      <v:shape id="Straight Arrow Connector 39" o:spid="_x0000_s1050" type="#_x0000_t32" style="position:absolute;left:67088;top:13700;width:2768;height:63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" strokecolor="#4472c4 [3204]" strokeweight=".5pt">
                        <v:stroke endarrow="block" joinstyle="miter"/>
                      </v:shape>
                      <v:shape id="Straight Arrow Connector 40" o:spid="_x0000_s1051" type="#_x0000_t32" style="position:absolute;left:70763;top:29514;width:21860;height:47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="00551003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4E6A4A" wp14:editId="1B50604B">
                      <wp:simplePos x="0" y="0"/>
                      <wp:positionH relativeFrom="column">
                        <wp:posOffset>-3048000</wp:posOffset>
                      </wp:positionH>
                      <wp:positionV relativeFrom="paragraph">
                        <wp:posOffset>5286672</wp:posOffset>
                      </wp:positionV>
                      <wp:extent cx="9553699" cy="486889"/>
                      <wp:effectExtent l="0" t="0" r="28575" b="279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53699" cy="4868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B111A4" w14:textId="77777777" w:rsidR="00551003" w:rsidRDefault="00551003">
                                  <w:r>
                                    <w:t xml:space="preserve">Skull       Scapula      Orbit       Phalange      Metacarpus     Maxilla      Mandible     Humerus      Ulna      Carpus      Radius      Fibula     Ribs      Metatarsus    Tibia     Pelvis     Femur   Tarsus    Sacrum    Cervical Vertebrae   Caudal Vertebrae    Thoracic Vertebrae    Lumbar Vertebrae   Phalange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45" type="#_x0000_t202" style="position:absolute;margin-left:-240pt;margin-top:416.25pt;width:752.25pt;height:38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" fillcolor="white [3201]" strokeweight=".5pt">
                      <v:textbox>
                        <w:txbxContent>
                          <w:p w:rsidR="00551003" w:rsidRDefault="00551003">
                            <w:r>
                              <w:t xml:space="preserve">Skull       Scapula      Orbit       Phalange      Metacarpus     Maxilla      Mandible     Humerus      Ulna      Carpus      Radius      Fibula     Ribs      Metatarsus    Tibia     Pelvis     Femur   Tarsus    Sacrum    Cervical Vertebrae   Caudal Vertebrae    Thoracic Vertebrae    Lumbar Vertebrae   Phalange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B4502" w14:paraId="44A9EB5F" w14:textId="77777777" w:rsidTr="00515218">
        <w:trPr>
          <w:trHeight w:val="2727"/>
        </w:trPr>
        <w:tc>
          <w:tcPr>
            <w:tcW w:w="12180" w:type="dxa"/>
            <w:gridSpan w:val="2"/>
            <w:vAlign w:val="center"/>
          </w:tcPr>
          <w:p w14:paraId="3A3E4B3E" w14:textId="77777777" w:rsidR="00551003" w:rsidRDefault="00551003" w:rsidP="00551003"/>
          <w:p w14:paraId="02D96132" w14:textId="77777777" w:rsidR="00551003" w:rsidRPr="005C4078" w:rsidRDefault="00551003" w:rsidP="00850A81">
            <w:pPr>
              <w:ind w:left="3600"/>
              <w:jc w:val="center"/>
              <w:rPr>
                <w:sz w:val="24"/>
                <w:u w:val="single"/>
              </w:rPr>
            </w:pPr>
            <w:r w:rsidRPr="005C4078">
              <w:rPr>
                <w:sz w:val="24"/>
                <w:u w:val="single"/>
              </w:rPr>
              <w:t>Skeleton</w:t>
            </w:r>
            <w:r w:rsidR="00850A81" w:rsidRPr="005C4078">
              <w:rPr>
                <w:sz w:val="24"/>
                <w:u w:val="single"/>
              </w:rPr>
              <w:t xml:space="preserve"> Adaptations</w:t>
            </w:r>
          </w:p>
          <w:p w14:paraId="68725C35" w14:textId="77777777" w:rsidR="00850A81" w:rsidRDefault="00850A81" w:rsidP="00850A81">
            <w:pPr>
              <w:ind w:left="4320"/>
              <w:jc w:val="center"/>
            </w:pPr>
            <w:r w:rsidRPr="005C4078">
              <w:rPr>
                <w:sz w:val="24"/>
              </w:rPr>
              <w:t>Think about the</w:t>
            </w:r>
            <w:r w:rsidR="008630CB">
              <w:rPr>
                <w:sz w:val="24"/>
              </w:rPr>
              <w:t xml:space="preserve"> dog</w:t>
            </w:r>
            <w:r w:rsidRPr="005C4078">
              <w:rPr>
                <w:sz w:val="24"/>
              </w:rPr>
              <w:t xml:space="preserve"> </w:t>
            </w:r>
            <w:r w:rsidR="008630CB">
              <w:rPr>
                <w:sz w:val="24"/>
              </w:rPr>
              <w:t>skeleton you have just labelled. Look at the two skeletons</w:t>
            </w:r>
            <w:r w:rsidRPr="005C4078">
              <w:rPr>
                <w:sz w:val="24"/>
              </w:rPr>
              <w:t xml:space="preserve"> below and answer the</w:t>
            </w:r>
            <w:r w:rsidR="008630CB">
              <w:rPr>
                <w:sz w:val="24"/>
              </w:rPr>
              <w:t xml:space="preserve"> following</w:t>
            </w:r>
            <w:r w:rsidRPr="005C4078">
              <w:rPr>
                <w:sz w:val="24"/>
              </w:rPr>
              <w:t xml:space="preserve"> questions</w:t>
            </w:r>
            <w:r w:rsidR="00551003">
              <w:rPr>
                <w:sz w:val="28"/>
              </w:rPr>
              <w:t>.</w:t>
            </w:r>
          </w:p>
          <w:p w14:paraId="06483B12" w14:textId="77777777" w:rsidR="00850A81" w:rsidRPr="00850A81" w:rsidRDefault="00850A81" w:rsidP="00850A81"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758AD4B1" wp14:editId="6A0E7406">
                      <wp:simplePos x="0" y="0"/>
                      <wp:positionH relativeFrom="column">
                        <wp:posOffset>4657090</wp:posOffset>
                      </wp:positionH>
                      <wp:positionV relativeFrom="paragraph">
                        <wp:posOffset>97155</wp:posOffset>
                      </wp:positionV>
                      <wp:extent cx="4941570" cy="6109335"/>
                      <wp:effectExtent l="0" t="0" r="11430" b="24765"/>
                      <wp:wrapNone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1570" cy="6109335"/>
                                <a:chOff x="0" y="0"/>
                                <a:chExt cx="4941570" cy="6109911"/>
                              </a:xfrm>
                            </wpg:grpSpPr>
                            <wps:wsp>
                              <wps:cNvPr id="43" name="Text Box 43"/>
                              <wps:cNvSpPr txBox="1"/>
                              <wps:spPr>
                                <a:xfrm>
                                  <a:off x="0" y="0"/>
                                  <a:ext cx="4941570" cy="4438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1093A71" w14:textId="77777777" w:rsidR="00850A81" w:rsidRDefault="00850A81" w:rsidP="00850A81">
                                    <w:pPr>
                                      <w:jc w:val="center"/>
                                    </w:pPr>
                                    <w:r>
                                      <w:t>How is this skeleton different from the dog skeleton you can see on the previous page?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7" name="Group 47"/>
                              <wpg:cNvGrpSpPr/>
                              <wpg:grpSpPr>
                                <a:xfrm>
                                  <a:off x="0" y="459843"/>
                                  <a:ext cx="4941570" cy="5650068"/>
                                  <a:chOff x="0" y="0"/>
                                  <a:chExt cx="4941570" cy="5650068"/>
                                </a:xfrm>
                              </wpg:grpSpPr>
                              <wps:wsp>
                                <wps:cNvPr id="44" name="Text Box 44"/>
                                <wps:cNvSpPr txBox="1"/>
                                <wps:spPr>
                                  <a:xfrm>
                                    <a:off x="0" y="0"/>
                                    <a:ext cx="4941570" cy="2584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40B6B414" w14:textId="77777777" w:rsidR="00850A81" w:rsidRDefault="00850A81" w:rsidP="00850A81">
                                      <w:r>
                                        <w:t>Answer: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" name="Text Box 45"/>
                                <wps:cNvSpPr txBox="1"/>
                                <wps:spPr>
                                  <a:xfrm>
                                    <a:off x="0" y="2616347"/>
                                    <a:ext cx="4941570" cy="4438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48D5E12E" w14:textId="77777777" w:rsidR="00850A81" w:rsidRDefault="008630CB" w:rsidP="00850A81">
                                      <w:pPr>
                                        <w:jc w:val="center"/>
                                      </w:pPr>
                                      <w:r>
                                        <w:t>How do these adaptations benefit this animal to function</w:t>
                                      </w:r>
                                      <w:r w:rsidR="00850A81">
                                        <w:t>?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Text Box 46"/>
                                <wps:cNvSpPr txBox="1"/>
                                <wps:spPr>
                                  <a:xfrm>
                                    <a:off x="0" y="3065618"/>
                                    <a:ext cx="4941570" cy="2584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53285D71" w14:textId="77777777" w:rsidR="00850A81" w:rsidRDefault="00850A81" w:rsidP="00850A81">
                                      <w:r>
                                        <w:t>Answer: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" o:spid="_x0000_s1046" style="position:absolute;margin-left:366.7pt;margin-top:7.65pt;width:389.1pt;height:481.05pt;z-index:251679744;mso-width-relative:margin;mso-height-relative:margin" coordsize="49415,6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">
                      <v:shape id="Text Box 43" o:spid="_x0000_s1047" type="#_x0000_t202" style="position:absolute;width:49415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" fillcolor="#e7e6e6 [3214]" strokeweight=".5pt">
                        <v:textbox>
                          <w:txbxContent>
                            <w:p w:rsidR="00850A81" w:rsidRDefault="00850A81" w:rsidP="00850A81">
                              <w:pPr>
                                <w:jc w:val="center"/>
                              </w:pPr>
                              <w:r>
                                <w:t>How is this skeleton different from the dog skeleton you can see on the previous page?</w:t>
                              </w:r>
                            </w:p>
                          </w:txbxContent>
                        </v:textbox>
                      </v:shape>
                      <v:group id="Group 47" o:spid="_x0000_s1048" style="position:absolute;top:4598;width:49415;height:56501" coordsize="49415,5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shape id="Text Box 44" o:spid="_x0000_s1049" type="#_x0000_t202" style="position:absolute;width:49415;height:25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" fillcolor="white [3201]" strokeweight=".5pt">
                          <v:textbox>
                            <w:txbxContent>
                              <w:p w:rsidR="00850A81" w:rsidRDefault="00850A81" w:rsidP="00850A81">
                                <w:r>
                                  <w:t>Answer:</w:t>
                                </w:r>
                              </w:p>
                            </w:txbxContent>
                          </v:textbox>
                        </v:shape>
                        <v:shape id="Text Box 45" o:spid="_x0000_s1050" type="#_x0000_t202" style="position:absolute;top:26163;width:49415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" fillcolor="#e7e6e6 [3214]" strokeweight=".5pt">
                          <v:textbox>
                            <w:txbxContent>
                              <w:p w:rsidR="00850A81" w:rsidRDefault="008630CB" w:rsidP="00850A81">
                                <w:pPr>
                                  <w:jc w:val="center"/>
                                </w:pPr>
                                <w:r>
                                  <w:t>How do these adaptations benefit this animal to function</w:t>
                                </w:r>
                                <w:r w:rsidR="00850A81">
                                  <w:t>?</w:t>
                                </w:r>
                              </w:p>
                            </w:txbxContent>
                          </v:textbox>
                        </v:shape>
                        <v:shape id="Text Box 46" o:spid="_x0000_s1051" type="#_x0000_t202" style="position:absolute;top:30656;width:49415;height:25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" fillcolor="white [3201]" strokeweight=".5pt">
                          <v:textbox>
                            <w:txbxContent>
                              <w:p w:rsidR="00850A81" w:rsidRDefault="00850A81" w:rsidP="00850A81">
                                <w:r>
                                  <w:t>Answer: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1C0ED58B" w14:textId="77777777" w:rsidR="00850A81" w:rsidRDefault="00850A81" w:rsidP="00850A81"/>
          <w:p w14:paraId="0022EB39" w14:textId="77777777" w:rsidR="00850A81" w:rsidRPr="00850A81" w:rsidRDefault="00850A81" w:rsidP="00850A81">
            <w:pPr>
              <w:rPr>
                <w:sz w:val="28"/>
              </w:rPr>
            </w:pPr>
            <w:r w:rsidRPr="00850A81">
              <w:rPr>
                <w:sz w:val="28"/>
              </w:rPr>
              <w:t>What animal is this?.........................................................</w:t>
            </w:r>
          </w:p>
          <w:p w14:paraId="56A6A63F" w14:textId="77777777" w:rsidR="00850A81" w:rsidRPr="00850A81" w:rsidRDefault="00850A81" w:rsidP="00850A81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0528" behindDoc="1" locked="0" layoutInCell="1" allowOverlap="1" wp14:anchorId="4785EF68" wp14:editId="783E51D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172720</wp:posOffset>
                  </wp:positionV>
                  <wp:extent cx="4401820" cy="3625850"/>
                  <wp:effectExtent l="0" t="0" r="0" b="0"/>
                  <wp:wrapTight wrapText="bothSides">
                    <wp:wrapPolygon edited="0">
                      <wp:start x="0" y="0"/>
                      <wp:lineTo x="0" y="21449"/>
                      <wp:lineTo x="21500" y="21449"/>
                      <wp:lineTo x="21500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820" cy="36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44B619" w14:textId="77777777" w:rsidR="00850A81" w:rsidRPr="00850A81" w:rsidRDefault="00850A81" w:rsidP="00850A81"/>
          <w:p w14:paraId="310AC4EF" w14:textId="77777777" w:rsidR="00850A81" w:rsidRPr="00850A81" w:rsidRDefault="00850A81" w:rsidP="00850A81"/>
          <w:p w14:paraId="0531D53A" w14:textId="77777777" w:rsidR="00850A81" w:rsidRPr="00850A81" w:rsidRDefault="00850A81" w:rsidP="00850A81"/>
          <w:p w14:paraId="63CDC1B9" w14:textId="77777777" w:rsidR="00850A81" w:rsidRDefault="00850A81" w:rsidP="00850A81"/>
          <w:p w14:paraId="678DC420" w14:textId="77777777" w:rsidR="000B4502" w:rsidRPr="00850A81" w:rsidRDefault="000B4502" w:rsidP="00850A81"/>
        </w:tc>
      </w:tr>
      <w:tr w:rsidR="00A1111B" w14:paraId="2B43022D" w14:textId="77777777" w:rsidTr="00A1111B">
        <w:trPr>
          <w:trHeight w:val="630"/>
        </w:trPr>
        <w:tc>
          <w:tcPr>
            <w:tcW w:w="12180" w:type="dxa"/>
            <w:gridSpan w:val="2"/>
            <w:vAlign w:val="bottom"/>
          </w:tcPr>
          <w:p w14:paraId="45B77CFE" w14:textId="77777777" w:rsidR="00A1111B" w:rsidRDefault="00A1111B" w:rsidP="00A1111B">
            <w:pPr>
              <w:ind w:left="720"/>
              <w:jc w:val="right"/>
              <w:rPr>
                <w:noProof/>
              </w:rPr>
            </w:pPr>
          </w:p>
        </w:tc>
      </w:tr>
    </w:tbl>
    <w:p w14:paraId="44B75363" w14:textId="77777777" w:rsidR="00392FA9" w:rsidRDefault="00392FA9"/>
    <w:p w14:paraId="4806CB0A" w14:textId="77777777" w:rsidR="00850A81" w:rsidRDefault="00850A81"/>
    <w:p w14:paraId="47A822D0" w14:textId="77777777" w:rsidR="00850A81" w:rsidRDefault="00850A81"/>
    <w:p w14:paraId="184C59C9" w14:textId="77777777" w:rsidR="00850A81" w:rsidRDefault="00850A81"/>
    <w:p w14:paraId="441D2DCA" w14:textId="77777777" w:rsidR="00850A81" w:rsidRDefault="00850A81"/>
    <w:p w14:paraId="2E7279F2" w14:textId="77777777" w:rsidR="00850A81" w:rsidRDefault="00850A81"/>
    <w:p w14:paraId="78BD1167" w14:textId="77777777" w:rsidR="00850A81" w:rsidRDefault="00850A81" w:rsidP="00850A81">
      <w:pPr>
        <w:framePr w:wrap="notBeside" w:vAnchor="text" w:hAnchor="text" w:x="938" w:y="1"/>
      </w:pPr>
    </w:p>
    <w:p w14:paraId="08518A1E" w14:textId="77777777" w:rsidR="00850A81" w:rsidRDefault="00850A81" w:rsidP="00850A81">
      <w:pPr>
        <w:jc w:val="center"/>
      </w:pPr>
    </w:p>
    <w:p w14:paraId="3B2C5161" w14:textId="77777777" w:rsidR="00850A81" w:rsidRPr="00850A81" w:rsidRDefault="00850A81" w:rsidP="00850A81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9D6252F" wp14:editId="775D3697">
                <wp:simplePos x="0" y="0"/>
                <wp:positionH relativeFrom="column">
                  <wp:posOffset>4735852</wp:posOffset>
                </wp:positionH>
                <wp:positionV relativeFrom="paragraph">
                  <wp:posOffset>2635</wp:posOffset>
                </wp:positionV>
                <wp:extent cx="4941570" cy="6109335"/>
                <wp:effectExtent l="0" t="0" r="11430" b="2476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1570" cy="6109335"/>
                          <a:chOff x="0" y="0"/>
                          <a:chExt cx="4941570" cy="6109911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0" y="0"/>
                            <a:ext cx="4941570" cy="44386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A4A122A" w14:textId="77777777" w:rsidR="00850A81" w:rsidRDefault="00850A81" w:rsidP="00850A81">
                              <w:pPr>
                                <w:jc w:val="center"/>
                              </w:pPr>
                              <w:r>
                                <w:t>How is this skeleton different f</w:t>
                              </w:r>
                              <w:r w:rsidR="008630CB">
                                <w:t xml:space="preserve">rom the dog skeleton </w:t>
                              </w:r>
                              <w:r>
                                <w:t>on the previous page?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2" name="Group 52"/>
                        <wpg:cNvGrpSpPr/>
                        <wpg:grpSpPr>
                          <a:xfrm>
                            <a:off x="0" y="459843"/>
                            <a:ext cx="4941570" cy="5650068"/>
                            <a:chOff x="0" y="0"/>
                            <a:chExt cx="4941570" cy="5650068"/>
                          </a:xfrm>
                        </wpg:grpSpPr>
                        <wps:wsp>
                          <wps:cNvPr id="53" name="Text Box 53"/>
                          <wps:cNvSpPr txBox="1"/>
                          <wps:spPr>
                            <a:xfrm>
                              <a:off x="0" y="0"/>
                              <a:ext cx="4941570" cy="2584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B063778" w14:textId="77777777" w:rsidR="00850A81" w:rsidRDefault="00850A81" w:rsidP="00850A81">
                                <w:r>
                                  <w:t>Answer: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Text Box 54"/>
                          <wps:cNvSpPr txBox="1"/>
                          <wps:spPr>
                            <a:xfrm>
                              <a:off x="0" y="2616347"/>
                              <a:ext cx="4941570" cy="443865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F2BF25B" w14:textId="77777777" w:rsidR="008630CB" w:rsidRDefault="008630CB" w:rsidP="008630CB">
                                <w:pPr>
                                  <w:jc w:val="center"/>
                                </w:pPr>
                                <w:r>
                                  <w:t>How do these adaptations benefit this animal to function?</w:t>
                                </w:r>
                              </w:p>
                              <w:p w14:paraId="23FD3D2A" w14:textId="77777777" w:rsidR="00850A81" w:rsidRDefault="00850A81" w:rsidP="00850A8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Text Box 55"/>
                          <wps:cNvSpPr txBox="1"/>
                          <wps:spPr>
                            <a:xfrm>
                              <a:off x="0" y="3065618"/>
                              <a:ext cx="4941570" cy="2584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127C05D" w14:textId="77777777" w:rsidR="00850A81" w:rsidRDefault="00850A81" w:rsidP="00850A81">
                                <w:r>
                                  <w:t>Answer: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58457" id="Group 50" o:spid="_x0000_s1052" style="position:absolute;margin-left:372.9pt;margin-top:.2pt;width:389.1pt;height:481.05pt;z-index:251682816;mso-width-relative:margin;mso-height-relative:margin" coordsize="49415,61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">
                <v:shape id="Text Box 51" o:spid="_x0000_s1053" type="#_x0000_t202" style="position:absolute;width:49415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" fillcolor="#e7e6e6 [3214]" strokeweight=".5pt">
                  <v:textbox>
                    <w:txbxContent>
                      <w:p w:rsidR="00850A81" w:rsidRDefault="00850A81" w:rsidP="00850A81">
                        <w:pPr>
                          <w:jc w:val="center"/>
                        </w:pPr>
                        <w:r>
                          <w:t>How is this skeleton different f</w:t>
                        </w:r>
                        <w:r w:rsidR="008630CB">
                          <w:t xml:space="preserve">rom the dog skeleton </w:t>
                        </w:r>
                        <w:r>
                          <w:t>on the previous page?</w:t>
                        </w:r>
                      </w:p>
                    </w:txbxContent>
                  </v:textbox>
                </v:shape>
                <v:group id="Group 52" o:spid="_x0000_s1054" style="position:absolute;top:4598;width:49415;height:56501" coordsize="49415,5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Text Box 53" o:spid="_x0000_s1055" type="#_x0000_t202" style="position:absolute;width:49415;height:25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0zVwgAAANs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" fillcolor="white [3201]" strokeweight=".5pt">
                    <v:textbox>
                      <w:txbxContent>
                        <w:p w:rsidR="00850A81" w:rsidRDefault="00850A81" w:rsidP="00850A81">
                          <w:r>
                            <w:t>Answer:</w:t>
                          </w:r>
                        </w:p>
                      </w:txbxContent>
                    </v:textbox>
                  </v:shape>
                  <v:shape id="Text Box 54" o:spid="_x0000_s1056" type="#_x0000_t202" style="position:absolute;top:26163;width:49415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" fillcolor="#e7e6e6 [3214]" strokeweight=".5pt">
                    <v:textbox>
                      <w:txbxContent>
                        <w:p w:rsidR="008630CB" w:rsidRDefault="008630CB" w:rsidP="008630CB">
                          <w:pPr>
                            <w:jc w:val="center"/>
                          </w:pPr>
                          <w:r>
                            <w:t>How do these adaptations benefit this animal to function?</w:t>
                          </w:r>
                        </w:p>
                        <w:p w:rsidR="00850A81" w:rsidRDefault="00850A81" w:rsidP="00850A8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55" o:spid="_x0000_s1057" type="#_x0000_t202" style="position:absolute;top:30656;width:49415;height:25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" fillcolor="white [3201]" strokeweight=".5pt">
                    <v:textbox>
                      <w:txbxContent>
                        <w:p w:rsidR="00850A81" w:rsidRDefault="00850A81" w:rsidP="00850A81">
                          <w:r>
                            <w:t>Answer: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E3ABDB9" w14:textId="77777777" w:rsidR="00850A81" w:rsidRPr="00850A81" w:rsidRDefault="00850A81" w:rsidP="00850A81"/>
    <w:p w14:paraId="1E8D20A0" w14:textId="77777777" w:rsidR="00850A81" w:rsidRDefault="00850A81" w:rsidP="00850A81"/>
    <w:p w14:paraId="2729595E" w14:textId="77777777" w:rsidR="00850A81" w:rsidRPr="00850A81" w:rsidRDefault="00850A81" w:rsidP="00850A81">
      <w:pPr>
        <w:rPr>
          <w:sz w:val="28"/>
        </w:rPr>
      </w:pPr>
      <w:r>
        <w:rPr>
          <w:sz w:val="28"/>
        </w:rPr>
        <w:t xml:space="preserve">    </w:t>
      </w:r>
      <w:r w:rsidRPr="00850A81">
        <w:rPr>
          <w:sz w:val="28"/>
        </w:rPr>
        <w:t>What animal is this?.........................................................</w:t>
      </w:r>
      <w:r w:rsidRPr="00850A81">
        <w:rPr>
          <w:noProof/>
          <w:lang w:val="en-GB" w:eastAsia="en-GB"/>
        </w:rPr>
        <w:t xml:space="preserve"> </w:t>
      </w:r>
    </w:p>
    <w:p w14:paraId="78562A4F" w14:textId="77777777" w:rsidR="00850A81" w:rsidRDefault="00850A81" w:rsidP="00850A81">
      <w:pPr>
        <w:ind w:firstLine="72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0439BD" wp14:editId="1327DD4E">
                <wp:simplePos x="0" y="0"/>
                <wp:positionH relativeFrom="column">
                  <wp:posOffset>470414</wp:posOffset>
                </wp:positionH>
                <wp:positionV relativeFrom="paragraph">
                  <wp:posOffset>4439821</wp:posOffset>
                </wp:positionV>
                <wp:extent cx="3647029" cy="1120536"/>
                <wp:effectExtent l="0" t="0" r="10795" b="22860"/>
                <wp:wrapNone/>
                <wp:docPr id="57" name="Horizontal Scrol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029" cy="1120536"/>
                        </a:xfrm>
                        <a:prstGeom prst="horizontalScroll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741F1" w14:textId="77777777" w:rsidR="00850A81" w:rsidRPr="00850A81" w:rsidRDefault="00850A81" w:rsidP="00850A81">
                            <w:pPr>
                              <w:rPr>
                                <w:color w:val="000000" w:themeColor="text1"/>
                              </w:rPr>
                            </w:pPr>
                            <w:r w:rsidRPr="00850A81">
                              <w:rPr>
                                <w:color w:val="000000" w:themeColor="text1"/>
                              </w:rPr>
                              <w:t>Extension: Try and label the two skeletons</w:t>
                            </w:r>
                            <w:r w:rsidR="008630CB">
                              <w:rPr>
                                <w:color w:val="000000" w:themeColor="text1"/>
                              </w:rPr>
                              <w:t xml:space="preserve">, using the dog skeleton labels </w:t>
                            </w:r>
                          </w:p>
                          <w:p w14:paraId="16599897" w14:textId="77777777" w:rsidR="00850A81" w:rsidRDefault="00850A81" w:rsidP="00850A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57" o:spid="_x0000_s1058" type="#_x0000_t98" style="position:absolute;left:0;text-align:left;margin-left:37.05pt;margin-top:349.6pt;width:287.15pt;height:88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" fillcolor="#e7e6e6 [3214]" strokecolor="#1f3763 [1604]" strokeweight="1pt">
                <v:stroke joinstyle="miter"/>
                <v:textbox>
                  <w:txbxContent>
                    <w:p w:rsidR="00850A81" w:rsidRPr="00850A81" w:rsidRDefault="00850A81" w:rsidP="00850A81">
                      <w:pPr>
                        <w:rPr>
                          <w:color w:val="000000" w:themeColor="text1"/>
                        </w:rPr>
                      </w:pPr>
                      <w:r w:rsidRPr="00850A81">
                        <w:rPr>
                          <w:color w:val="000000" w:themeColor="text1"/>
                        </w:rPr>
                        <w:t>Extension: Try and label the two skeletons</w:t>
                      </w:r>
                      <w:r w:rsidR="008630CB">
                        <w:rPr>
                          <w:color w:val="000000" w:themeColor="text1"/>
                        </w:rPr>
                        <w:t xml:space="preserve">, using the dog skeleton labels </w:t>
                      </w:r>
                    </w:p>
                    <w:p w:rsidR="00850A81" w:rsidRDefault="00850A81" w:rsidP="00850A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0768" behindDoc="1" locked="0" layoutInCell="1" allowOverlap="1" wp14:anchorId="7B61C469" wp14:editId="70B8F07E">
            <wp:simplePos x="0" y="0"/>
            <wp:positionH relativeFrom="column">
              <wp:posOffset>94615</wp:posOffset>
            </wp:positionH>
            <wp:positionV relativeFrom="paragraph">
              <wp:posOffset>153035</wp:posOffset>
            </wp:positionV>
            <wp:extent cx="4212590" cy="3625850"/>
            <wp:effectExtent l="0" t="0" r="0" b="0"/>
            <wp:wrapTight wrapText="bothSides">
              <wp:wrapPolygon edited="0">
                <wp:start x="0" y="0"/>
                <wp:lineTo x="0" y="21449"/>
                <wp:lineTo x="21489" y="21449"/>
                <wp:lineTo x="21489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8"/>
                    <a:stretch/>
                  </pic:blipFill>
                  <pic:spPr bwMode="auto">
                    <a:xfrm>
                      <a:off x="0" y="0"/>
                      <a:ext cx="421259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21DA0" w14:textId="77777777" w:rsidR="00850A81" w:rsidRPr="00850A81" w:rsidRDefault="00850A81" w:rsidP="00850A81"/>
    <w:p w14:paraId="12573F98" w14:textId="77777777" w:rsidR="00850A81" w:rsidRPr="00850A81" w:rsidRDefault="00850A81" w:rsidP="00850A81"/>
    <w:p w14:paraId="382F7419" w14:textId="77777777" w:rsidR="00850A81" w:rsidRPr="00850A81" w:rsidRDefault="00850A81" w:rsidP="00850A81"/>
    <w:p w14:paraId="0F85C0AC" w14:textId="77777777" w:rsidR="00850A81" w:rsidRPr="00850A81" w:rsidRDefault="00850A81" w:rsidP="00850A81"/>
    <w:p w14:paraId="193D34F1" w14:textId="77777777" w:rsidR="00850A81" w:rsidRPr="00850A81" w:rsidRDefault="00850A81" w:rsidP="00850A81"/>
    <w:p w14:paraId="5C24CCB4" w14:textId="77777777" w:rsidR="00850A81" w:rsidRPr="00850A81" w:rsidRDefault="00850A81" w:rsidP="00850A81"/>
    <w:p w14:paraId="0ACDF65A" w14:textId="77777777" w:rsidR="00850A81" w:rsidRPr="00850A81" w:rsidRDefault="00850A81" w:rsidP="00850A81"/>
    <w:p w14:paraId="1A708FD2" w14:textId="77777777" w:rsidR="00850A81" w:rsidRPr="00850A81" w:rsidRDefault="00850A81" w:rsidP="00850A81"/>
    <w:p w14:paraId="6B4A3CCF" w14:textId="77777777" w:rsidR="00850A81" w:rsidRPr="00850A81" w:rsidRDefault="00850A81" w:rsidP="00850A81"/>
    <w:p w14:paraId="1A0BC305" w14:textId="77777777" w:rsidR="00850A81" w:rsidRPr="00850A81" w:rsidRDefault="00850A81" w:rsidP="00850A81"/>
    <w:p w14:paraId="504546FF" w14:textId="77777777" w:rsidR="00850A81" w:rsidRPr="00850A81" w:rsidRDefault="00850A81" w:rsidP="00850A81"/>
    <w:p w14:paraId="0CC1769D" w14:textId="77777777" w:rsidR="00850A81" w:rsidRPr="00850A81" w:rsidRDefault="00850A81" w:rsidP="00850A81"/>
    <w:p w14:paraId="74F00D92" w14:textId="77777777" w:rsidR="00850A81" w:rsidRPr="00850A81" w:rsidRDefault="00850A81" w:rsidP="00850A81"/>
    <w:p w14:paraId="38457E25" w14:textId="77777777" w:rsidR="00850A81" w:rsidRPr="00850A81" w:rsidRDefault="00850A81" w:rsidP="00850A81"/>
    <w:p w14:paraId="5D051EB1" w14:textId="77777777" w:rsidR="00850A81" w:rsidRPr="00850A81" w:rsidRDefault="00850A81" w:rsidP="00850A81"/>
    <w:p w14:paraId="2877508E" w14:textId="77777777" w:rsidR="00850A81" w:rsidRPr="00850A81" w:rsidRDefault="00850A81" w:rsidP="00850A81"/>
    <w:p w14:paraId="045A32C7" w14:textId="77777777" w:rsidR="00850A81" w:rsidRPr="00850A81" w:rsidRDefault="00850A81" w:rsidP="00850A81"/>
    <w:p w14:paraId="135AB1F2" w14:textId="77777777" w:rsidR="00850A81" w:rsidRPr="00850A81" w:rsidRDefault="00850A81" w:rsidP="00850A81"/>
    <w:p w14:paraId="1969467E" w14:textId="77777777" w:rsidR="005C4078" w:rsidRDefault="005C4078">
      <w:pPr>
        <w:sectPr w:rsidR="005C4078" w:rsidSect="00551003">
          <w:pgSz w:w="15840" w:h="12240" w:orient="landscape"/>
          <w:pgMar w:top="0" w:right="0" w:bottom="0" w:left="0" w:header="720" w:footer="720" w:gutter="0"/>
          <w:cols w:space="720"/>
          <w:docGrid w:linePitch="360"/>
        </w:sectPr>
      </w:pPr>
    </w:p>
    <w:p w14:paraId="76C1FE60" w14:textId="77777777" w:rsidR="005C4078" w:rsidRDefault="005C4078"/>
    <w:p w14:paraId="0B48A855" w14:textId="77777777" w:rsidR="005C4078" w:rsidRDefault="005C4078"/>
    <w:p w14:paraId="7D6E774D" w14:textId="77777777" w:rsidR="005C4078" w:rsidRPr="005C4078" w:rsidRDefault="005C4078" w:rsidP="005C4078">
      <w:pPr>
        <w:jc w:val="center"/>
        <w:rPr>
          <w:sz w:val="24"/>
          <w:u w:val="single"/>
        </w:rPr>
      </w:pPr>
      <w:r w:rsidRPr="005C4078">
        <w:rPr>
          <w:sz w:val="24"/>
          <w:u w:val="single"/>
        </w:rPr>
        <w:t xml:space="preserve">Tissue </w:t>
      </w:r>
      <w:r>
        <w:rPr>
          <w:sz w:val="24"/>
          <w:u w:val="single"/>
        </w:rPr>
        <w:t>Types</w:t>
      </w:r>
    </w:p>
    <w:p w14:paraId="11E3CE8B" w14:textId="77777777" w:rsidR="005C4078" w:rsidRPr="005C4078" w:rsidRDefault="00A64861" w:rsidP="005C4078">
      <w:pPr>
        <w:jc w:val="center"/>
        <w:rPr>
          <w:sz w:val="20"/>
        </w:rPr>
      </w:pPr>
      <w:r>
        <w:rPr>
          <w:sz w:val="24"/>
        </w:rPr>
        <w:t>I</w:t>
      </w:r>
      <w:r w:rsidR="005C4078">
        <w:rPr>
          <w:sz w:val="24"/>
        </w:rPr>
        <w:t>n the areas below write a description of the structure and function for each</w:t>
      </w:r>
      <w:r>
        <w:rPr>
          <w:sz w:val="24"/>
        </w:rPr>
        <w:t xml:space="preserve"> type of tissue</w:t>
      </w:r>
      <w:r w:rsidR="005C4078">
        <w:rPr>
          <w:sz w:val="24"/>
        </w:rPr>
        <w:t xml:space="preserve">. </w:t>
      </w:r>
    </w:p>
    <w:tbl>
      <w:tblPr>
        <w:tblpPr w:leftFromText="180" w:rightFromText="180" w:vertAnchor="text" w:horzAnchor="margin" w:tblpXSpec="center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820"/>
        <w:gridCol w:w="4257"/>
      </w:tblGrid>
      <w:tr w:rsidR="005C4078" w:rsidRPr="007551D1" w14:paraId="104C4C4E" w14:textId="77777777" w:rsidTr="00F41E81">
        <w:tc>
          <w:tcPr>
            <w:tcW w:w="1838" w:type="dxa"/>
            <w:shd w:val="clear" w:color="auto" w:fill="E7E6E6" w:themeFill="background2"/>
          </w:tcPr>
          <w:p w14:paraId="6B7770DA" w14:textId="77777777" w:rsidR="005C4078" w:rsidRPr="007551D1" w:rsidRDefault="005C4078" w:rsidP="005C4078">
            <w:pPr>
              <w:pStyle w:val="Tabletext"/>
              <w:spacing w:before="0" w:after="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7551D1">
              <w:rPr>
                <w:rFonts w:ascii="Verdana" w:hAnsi="Verdana"/>
                <w:b/>
                <w:sz w:val="18"/>
                <w:szCs w:val="18"/>
              </w:rPr>
              <w:t>Tissue</w:t>
            </w:r>
          </w:p>
        </w:tc>
        <w:tc>
          <w:tcPr>
            <w:tcW w:w="4820" w:type="dxa"/>
            <w:shd w:val="clear" w:color="auto" w:fill="E7E6E6" w:themeFill="background2"/>
          </w:tcPr>
          <w:p w14:paraId="60314A8A" w14:textId="77777777" w:rsidR="005C4078" w:rsidRPr="007551D1" w:rsidRDefault="005C4078" w:rsidP="005C4078">
            <w:pPr>
              <w:pStyle w:val="Tabletext"/>
              <w:spacing w:before="0" w:after="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7551D1">
              <w:rPr>
                <w:rFonts w:ascii="Verdana" w:hAnsi="Verdana"/>
                <w:b/>
                <w:sz w:val="18"/>
                <w:szCs w:val="18"/>
              </w:rPr>
              <w:t>Structure (shape/size etc</w:t>
            </w:r>
            <w:r w:rsidR="008630CB">
              <w:rPr>
                <w:rFonts w:ascii="Verdana" w:hAnsi="Verdana"/>
                <w:b/>
                <w:sz w:val="18"/>
                <w:szCs w:val="18"/>
              </w:rPr>
              <w:t>.</w:t>
            </w:r>
            <w:r w:rsidRPr="007551D1">
              <w:rPr>
                <w:rFonts w:ascii="Verdana" w:hAnsi="Verdana"/>
                <w:b/>
                <w:sz w:val="18"/>
                <w:szCs w:val="18"/>
              </w:rPr>
              <w:t>)</w:t>
            </w:r>
          </w:p>
        </w:tc>
        <w:tc>
          <w:tcPr>
            <w:tcW w:w="4257" w:type="dxa"/>
            <w:shd w:val="clear" w:color="auto" w:fill="E7E6E6" w:themeFill="background2"/>
          </w:tcPr>
          <w:p w14:paraId="5E0566F9" w14:textId="77777777" w:rsidR="005C4078" w:rsidRPr="007551D1" w:rsidRDefault="005C4078" w:rsidP="005C4078">
            <w:pPr>
              <w:pStyle w:val="Tabletext"/>
              <w:spacing w:before="0" w:after="0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7551D1">
              <w:rPr>
                <w:rFonts w:ascii="Verdana" w:hAnsi="Verdana"/>
                <w:b/>
                <w:sz w:val="18"/>
                <w:szCs w:val="18"/>
              </w:rPr>
              <w:t>Function (what it does)</w:t>
            </w:r>
          </w:p>
        </w:tc>
      </w:tr>
      <w:tr w:rsidR="005C4078" w:rsidRPr="007551D1" w14:paraId="5B4534B8" w14:textId="77777777" w:rsidTr="005C4078">
        <w:tc>
          <w:tcPr>
            <w:tcW w:w="1838" w:type="dxa"/>
            <w:shd w:val="clear" w:color="auto" w:fill="auto"/>
          </w:tcPr>
          <w:p w14:paraId="5A180AC0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67614D5A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1AE15B3A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52757844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7551D1">
              <w:rPr>
                <w:rFonts w:ascii="Verdana" w:hAnsi="Verdana"/>
                <w:sz w:val="18"/>
                <w:szCs w:val="18"/>
              </w:rPr>
              <w:t>Simple epithelial</w:t>
            </w:r>
          </w:p>
          <w:p w14:paraId="7F93AB61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5F22B0E8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50E99A1C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257" w:type="dxa"/>
            <w:shd w:val="clear" w:color="auto" w:fill="auto"/>
          </w:tcPr>
          <w:p w14:paraId="2CC9F83E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  <w:tr w:rsidR="005C4078" w:rsidRPr="007551D1" w14:paraId="1A9BA304" w14:textId="77777777" w:rsidTr="005C4078">
        <w:tc>
          <w:tcPr>
            <w:tcW w:w="1838" w:type="dxa"/>
            <w:shd w:val="clear" w:color="auto" w:fill="auto"/>
          </w:tcPr>
          <w:p w14:paraId="09045AA7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07166A0D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01EF1CBD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7551D1">
              <w:rPr>
                <w:rFonts w:ascii="Verdana" w:hAnsi="Verdana"/>
                <w:sz w:val="18"/>
                <w:szCs w:val="18"/>
              </w:rPr>
              <w:t>Stratified epithelial</w:t>
            </w:r>
          </w:p>
          <w:p w14:paraId="4D2E31FC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00407AA7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44AE0493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62F2662D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257" w:type="dxa"/>
            <w:shd w:val="clear" w:color="auto" w:fill="auto"/>
          </w:tcPr>
          <w:p w14:paraId="0846AE5C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  <w:tr w:rsidR="005C4078" w:rsidRPr="007551D1" w14:paraId="055AC191" w14:textId="77777777" w:rsidTr="005C4078">
        <w:tc>
          <w:tcPr>
            <w:tcW w:w="1838" w:type="dxa"/>
            <w:shd w:val="clear" w:color="auto" w:fill="auto"/>
          </w:tcPr>
          <w:p w14:paraId="5FC98EA4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527220A3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7F5AFF1A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7551D1">
              <w:rPr>
                <w:rFonts w:ascii="Verdana" w:hAnsi="Verdana"/>
                <w:sz w:val="18"/>
                <w:szCs w:val="18"/>
              </w:rPr>
              <w:t xml:space="preserve">Loose connective </w:t>
            </w:r>
          </w:p>
          <w:p w14:paraId="60F98C3E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608613D8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12B41FD6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23360A78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257" w:type="dxa"/>
            <w:shd w:val="clear" w:color="auto" w:fill="auto"/>
          </w:tcPr>
          <w:p w14:paraId="6B3C5A22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  <w:tr w:rsidR="005C4078" w:rsidRPr="007551D1" w14:paraId="63EDECFC" w14:textId="77777777" w:rsidTr="005C4078">
        <w:tc>
          <w:tcPr>
            <w:tcW w:w="1838" w:type="dxa"/>
            <w:shd w:val="clear" w:color="auto" w:fill="auto"/>
          </w:tcPr>
          <w:p w14:paraId="05C08ADB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469BA95B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7551D1">
              <w:rPr>
                <w:rFonts w:ascii="Verdana" w:hAnsi="Verdana"/>
                <w:sz w:val="18"/>
                <w:szCs w:val="18"/>
              </w:rPr>
              <w:t>Dense irregular connective</w:t>
            </w:r>
          </w:p>
          <w:p w14:paraId="5CBCF1EE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579A2A8D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505F3D10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70B6607B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257" w:type="dxa"/>
            <w:shd w:val="clear" w:color="auto" w:fill="auto"/>
          </w:tcPr>
          <w:p w14:paraId="1FA04E70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  <w:tr w:rsidR="005C4078" w:rsidRPr="007551D1" w14:paraId="2872BC9D" w14:textId="77777777" w:rsidTr="005C4078">
        <w:tc>
          <w:tcPr>
            <w:tcW w:w="1838" w:type="dxa"/>
            <w:shd w:val="clear" w:color="auto" w:fill="auto"/>
          </w:tcPr>
          <w:p w14:paraId="39A978A2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3585A6B5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63594F02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7551D1">
              <w:rPr>
                <w:rFonts w:ascii="Verdana" w:hAnsi="Verdana"/>
                <w:sz w:val="18"/>
                <w:szCs w:val="18"/>
              </w:rPr>
              <w:t>Bone</w:t>
            </w:r>
          </w:p>
          <w:p w14:paraId="7438F716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486BEE65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6FA565A4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257" w:type="dxa"/>
            <w:shd w:val="clear" w:color="auto" w:fill="auto"/>
          </w:tcPr>
          <w:p w14:paraId="37393353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  <w:tr w:rsidR="005C4078" w:rsidRPr="007551D1" w14:paraId="4EC6C6C2" w14:textId="77777777" w:rsidTr="005C4078">
        <w:tc>
          <w:tcPr>
            <w:tcW w:w="1838" w:type="dxa"/>
            <w:shd w:val="clear" w:color="auto" w:fill="auto"/>
          </w:tcPr>
          <w:p w14:paraId="54BA951F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14F7A80C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7BF68968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7551D1">
              <w:rPr>
                <w:rFonts w:ascii="Verdana" w:hAnsi="Verdana"/>
                <w:sz w:val="18"/>
                <w:szCs w:val="18"/>
              </w:rPr>
              <w:t>Adipose</w:t>
            </w:r>
          </w:p>
          <w:p w14:paraId="3C024BB3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3F1EE1AD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1EC486E9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7478630C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257" w:type="dxa"/>
            <w:shd w:val="clear" w:color="auto" w:fill="auto"/>
          </w:tcPr>
          <w:p w14:paraId="497CAB5C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  <w:tr w:rsidR="005C4078" w:rsidRPr="007551D1" w14:paraId="0627E3EB" w14:textId="77777777" w:rsidTr="005C4078">
        <w:tc>
          <w:tcPr>
            <w:tcW w:w="1838" w:type="dxa"/>
            <w:shd w:val="clear" w:color="auto" w:fill="auto"/>
          </w:tcPr>
          <w:p w14:paraId="3AC3CE41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04CC5BEC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2EEF2B13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7551D1">
              <w:rPr>
                <w:rFonts w:ascii="Verdana" w:hAnsi="Verdana"/>
                <w:sz w:val="18"/>
                <w:szCs w:val="18"/>
              </w:rPr>
              <w:t>Smooth muscle</w:t>
            </w:r>
          </w:p>
          <w:p w14:paraId="2854568A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4688AF6B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04BE7A0F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1A5D514A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257" w:type="dxa"/>
            <w:shd w:val="clear" w:color="auto" w:fill="auto"/>
          </w:tcPr>
          <w:p w14:paraId="0904546F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  <w:tr w:rsidR="005C4078" w:rsidRPr="007551D1" w14:paraId="57BA8576" w14:textId="77777777" w:rsidTr="005C4078">
        <w:tc>
          <w:tcPr>
            <w:tcW w:w="1838" w:type="dxa"/>
            <w:shd w:val="clear" w:color="auto" w:fill="auto"/>
          </w:tcPr>
          <w:p w14:paraId="435F6DB0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3EFFBF12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7451EFFA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7551D1">
              <w:rPr>
                <w:rFonts w:ascii="Verdana" w:hAnsi="Verdana"/>
                <w:sz w:val="18"/>
                <w:szCs w:val="18"/>
              </w:rPr>
              <w:t>Skeletal muscle</w:t>
            </w:r>
          </w:p>
          <w:p w14:paraId="06702CE1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18766C50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1225F1DC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257" w:type="dxa"/>
            <w:shd w:val="clear" w:color="auto" w:fill="auto"/>
          </w:tcPr>
          <w:p w14:paraId="54BC529F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  <w:tr w:rsidR="005C4078" w:rsidRPr="007551D1" w14:paraId="4622EED2" w14:textId="77777777" w:rsidTr="005C4078">
        <w:tc>
          <w:tcPr>
            <w:tcW w:w="1838" w:type="dxa"/>
            <w:shd w:val="clear" w:color="auto" w:fill="auto"/>
          </w:tcPr>
          <w:p w14:paraId="299EE8B2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5051AC8F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6855D71E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7551D1">
              <w:rPr>
                <w:rFonts w:ascii="Verdana" w:hAnsi="Verdana"/>
                <w:sz w:val="18"/>
                <w:szCs w:val="18"/>
              </w:rPr>
              <w:t>Cardiac muscle</w:t>
            </w:r>
          </w:p>
          <w:p w14:paraId="402A8CB0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3B642044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0B36B2DD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4C7879D0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257" w:type="dxa"/>
            <w:shd w:val="clear" w:color="auto" w:fill="auto"/>
          </w:tcPr>
          <w:p w14:paraId="44E5FCE0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  <w:tr w:rsidR="005C4078" w:rsidRPr="007551D1" w14:paraId="0D3B379E" w14:textId="77777777" w:rsidTr="005C4078">
        <w:tc>
          <w:tcPr>
            <w:tcW w:w="1838" w:type="dxa"/>
            <w:shd w:val="clear" w:color="auto" w:fill="auto"/>
          </w:tcPr>
          <w:p w14:paraId="4530D923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7E06EE4D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6AF0F0F6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38590A46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7551D1">
              <w:rPr>
                <w:rFonts w:ascii="Verdana" w:hAnsi="Verdana"/>
                <w:sz w:val="18"/>
                <w:szCs w:val="18"/>
              </w:rPr>
              <w:t>Nervous</w:t>
            </w:r>
          </w:p>
          <w:p w14:paraId="4AEBF17A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589BAB30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6703306B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0" w:type="dxa"/>
            <w:shd w:val="clear" w:color="auto" w:fill="auto"/>
          </w:tcPr>
          <w:p w14:paraId="00656CDD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257" w:type="dxa"/>
            <w:shd w:val="clear" w:color="auto" w:fill="auto"/>
          </w:tcPr>
          <w:p w14:paraId="4E0E14A7" w14:textId="77777777" w:rsidR="005C4078" w:rsidRPr="007551D1" w:rsidRDefault="005C4078" w:rsidP="005C407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33D16E4F" w14:textId="77777777" w:rsidR="005C4078" w:rsidRDefault="005C4078"/>
    <w:p w14:paraId="0481923D" w14:textId="77777777" w:rsidR="005C4078" w:rsidRDefault="005C4078">
      <w:r>
        <w:br w:type="page"/>
      </w:r>
    </w:p>
    <w:p w14:paraId="79D3D0D9" w14:textId="77777777" w:rsidR="00850A81" w:rsidRDefault="00850A81" w:rsidP="00850A81"/>
    <w:p w14:paraId="4E0018DB" w14:textId="77777777" w:rsidR="00850A81" w:rsidRDefault="00850A81" w:rsidP="00850A81">
      <w:pPr>
        <w:tabs>
          <w:tab w:val="left" w:pos="6767"/>
        </w:tabs>
      </w:pPr>
      <w:r>
        <w:tab/>
      </w:r>
    </w:p>
    <w:p w14:paraId="74C6657E" w14:textId="77777777" w:rsidR="005C4078" w:rsidRPr="005C4078" w:rsidRDefault="005C4078" w:rsidP="005C4078">
      <w:pPr>
        <w:jc w:val="center"/>
        <w:rPr>
          <w:sz w:val="24"/>
          <w:u w:val="single"/>
        </w:rPr>
      </w:pPr>
      <w:r>
        <w:rPr>
          <w:sz w:val="24"/>
          <w:u w:val="single"/>
        </w:rPr>
        <w:t>Joint Types</w:t>
      </w:r>
    </w:p>
    <w:p w14:paraId="7A308E1A" w14:textId="77777777" w:rsidR="005C4078" w:rsidRPr="005C4078" w:rsidRDefault="005C4078" w:rsidP="005C4078">
      <w:pPr>
        <w:jc w:val="center"/>
        <w:rPr>
          <w:sz w:val="20"/>
        </w:rPr>
      </w:pPr>
      <w:r>
        <w:rPr>
          <w:sz w:val="24"/>
        </w:rPr>
        <w:t>Complete the descriptions for the stru</w:t>
      </w:r>
      <w:r w:rsidR="002409D8">
        <w:rPr>
          <w:sz w:val="24"/>
        </w:rPr>
        <w:t xml:space="preserve">cture and function of the </w:t>
      </w:r>
      <w:r>
        <w:rPr>
          <w:sz w:val="24"/>
        </w:rPr>
        <w:t>types</w:t>
      </w:r>
      <w:r w:rsidR="002409D8">
        <w:rPr>
          <w:sz w:val="24"/>
        </w:rPr>
        <w:t xml:space="preserve"> of joint. T</w:t>
      </w:r>
      <w:r>
        <w:rPr>
          <w:sz w:val="24"/>
        </w:rPr>
        <w:t xml:space="preserve">hen label an example of each on the horse skeleton. </w:t>
      </w:r>
    </w:p>
    <w:p w14:paraId="33C87B0D" w14:textId="77777777" w:rsidR="00850A81" w:rsidRDefault="005C4078" w:rsidP="00850A81">
      <w:pPr>
        <w:tabs>
          <w:tab w:val="left" w:pos="6767"/>
        </w:tabs>
      </w:pPr>
      <w:r>
        <w:rPr>
          <w:rFonts w:ascii="Verdana" w:hAnsi="Verdana"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684864" behindDoc="1" locked="0" layoutInCell="1" allowOverlap="1" wp14:anchorId="01EF17D3" wp14:editId="4C71AB7B">
            <wp:simplePos x="0" y="0"/>
            <wp:positionH relativeFrom="column">
              <wp:posOffset>1316355</wp:posOffset>
            </wp:positionH>
            <wp:positionV relativeFrom="paragraph">
              <wp:posOffset>3175</wp:posOffset>
            </wp:positionV>
            <wp:extent cx="5125085" cy="3795395"/>
            <wp:effectExtent l="0" t="0" r="0" b="0"/>
            <wp:wrapTight wrapText="bothSides">
              <wp:wrapPolygon edited="0">
                <wp:start x="0" y="0"/>
                <wp:lineTo x="0" y="21466"/>
                <wp:lineTo x="21517" y="21466"/>
                <wp:lineTo x="21517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379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56216" w14:textId="77777777" w:rsidR="00F41E81" w:rsidRDefault="00F41E81" w:rsidP="00850A81">
      <w:pPr>
        <w:tabs>
          <w:tab w:val="left" w:pos="6767"/>
        </w:tabs>
      </w:pPr>
    </w:p>
    <w:p w14:paraId="0E30C0F5" w14:textId="77777777" w:rsidR="00F41E81" w:rsidRPr="00F41E81" w:rsidRDefault="00F41E81" w:rsidP="00F41E81"/>
    <w:p w14:paraId="7F673E1B" w14:textId="77777777" w:rsidR="00F41E81" w:rsidRPr="00F41E81" w:rsidRDefault="00F41E81" w:rsidP="00F41E81"/>
    <w:p w14:paraId="36C6A079" w14:textId="77777777" w:rsidR="00F41E81" w:rsidRPr="00F41E81" w:rsidRDefault="00F41E81" w:rsidP="00F41E81"/>
    <w:p w14:paraId="7D0715CC" w14:textId="77777777" w:rsidR="00F41E81" w:rsidRPr="00F41E81" w:rsidRDefault="00F41E81" w:rsidP="00F41E81"/>
    <w:p w14:paraId="13DC3D21" w14:textId="77777777" w:rsidR="00F41E81" w:rsidRPr="00F41E81" w:rsidRDefault="00F41E81" w:rsidP="00F41E81"/>
    <w:p w14:paraId="0321E4F2" w14:textId="77777777" w:rsidR="00F41E81" w:rsidRPr="00F41E81" w:rsidRDefault="00F41E81" w:rsidP="00F41E81"/>
    <w:p w14:paraId="4658D61B" w14:textId="77777777" w:rsidR="00F41E81" w:rsidRPr="00F41E81" w:rsidRDefault="00F41E81" w:rsidP="00F41E81"/>
    <w:p w14:paraId="591A9A82" w14:textId="77777777" w:rsidR="00F41E81" w:rsidRPr="00F41E81" w:rsidRDefault="00F41E81" w:rsidP="00F41E81"/>
    <w:p w14:paraId="6CA64FC1" w14:textId="77777777" w:rsidR="00F41E81" w:rsidRPr="00F41E81" w:rsidRDefault="00F41E81" w:rsidP="00F41E81"/>
    <w:p w14:paraId="434E99D9" w14:textId="77777777" w:rsidR="00F41E81" w:rsidRDefault="00F41E81" w:rsidP="00F41E81"/>
    <w:p w14:paraId="3970E1B0" w14:textId="77777777" w:rsidR="00F41E81" w:rsidRDefault="00F41E81" w:rsidP="00F41E81">
      <w:pPr>
        <w:jc w:val="center"/>
      </w:pPr>
    </w:p>
    <w:tbl>
      <w:tblPr>
        <w:tblpPr w:leftFromText="180" w:rightFromText="180" w:vertAnchor="page" w:horzAnchor="margin" w:tblpXSpec="center" w:tblpY="8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678"/>
        <w:gridCol w:w="5239"/>
      </w:tblGrid>
      <w:tr w:rsidR="002409D8" w:rsidRPr="00124713" w14:paraId="2C4B8990" w14:textId="77777777" w:rsidTr="002409D8">
        <w:tc>
          <w:tcPr>
            <w:tcW w:w="1560" w:type="dxa"/>
            <w:shd w:val="clear" w:color="auto" w:fill="E7E6E6" w:themeFill="background2"/>
          </w:tcPr>
          <w:p w14:paraId="3A8EFE32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Types of joint</w:t>
            </w:r>
          </w:p>
        </w:tc>
        <w:tc>
          <w:tcPr>
            <w:tcW w:w="4678" w:type="dxa"/>
            <w:shd w:val="clear" w:color="auto" w:fill="E7E6E6" w:themeFill="background2"/>
          </w:tcPr>
          <w:p w14:paraId="1ABA952A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124713">
              <w:rPr>
                <w:rFonts w:ascii="Verdana" w:hAnsi="Verdana"/>
                <w:b/>
                <w:sz w:val="18"/>
                <w:szCs w:val="18"/>
              </w:rPr>
              <w:t>Structure (shape/tissue type etc.)</w:t>
            </w:r>
          </w:p>
        </w:tc>
        <w:tc>
          <w:tcPr>
            <w:tcW w:w="5239" w:type="dxa"/>
            <w:shd w:val="clear" w:color="auto" w:fill="E7E6E6" w:themeFill="background2"/>
          </w:tcPr>
          <w:p w14:paraId="02F92D4D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b/>
                <w:sz w:val="18"/>
                <w:szCs w:val="18"/>
              </w:rPr>
            </w:pPr>
            <w:r w:rsidRPr="00124713">
              <w:rPr>
                <w:rFonts w:ascii="Verdana" w:hAnsi="Verdana"/>
                <w:b/>
                <w:sz w:val="18"/>
                <w:szCs w:val="18"/>
              </w:rPr>
              <w:t>Function (what it does)</w:t>
            </w:r>
          </w:p>
        </w:tc>
      </w:tr>
      <w:tr w:rsidR="002409D8" w:rsidRPr="00124713" w14:paraId="0D91156D" w14:textId="77777777" w:rsidTr="002409D8">
        <w:tc>
          <w:tcPr>
            <w:tcW w:w="1560" w:type="dxa"/>
            <w:shd w:val="clear" w:color="auto" w:fill="auto"/>
          </w:tcPr>
          <w:p w14:paraId="68E921B2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52BE85FA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72269944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124713">
              <w:rPr>
                <w:rFonts w:ascii="Verdana" w:hAnsi="Verdana"/>
                <w:sz w:val="18"/>
                <w:szCs w:val="18"/>
              </w:rPr>
              <w:t>Fibrous</w:t>
            </w:r>
          </w:p>
          <w:p w14:paraId="4DD2B08D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26CBEBF6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</w:tcPr>
          <w:p w14:paraId="782814EE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239" w:type="dxa"/>
            <w:shd w:val="clear" w:color="auto" w:fill="auto"/>
          </w:tcPr>
          <w:p w14:paraId="34B7E320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  <w:tr w:rsidR="002409D8" w:rsidRPr="00124713" w14:paraId="42979224" w14:textId="77777777" w:rsidTr="002409D8">
        <w:tc>
          <w:tcPr>
            <w:tcW w:w="1560" w:type="dxa"/>
            <w:shd w:val="clear" w:color="auto" w:fill="auto"/>
          </w:tcPr>
          <w:p w14:paraId="11EF9F10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30B5DF96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4C4F4EDD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124713">
              <w:rPr>
                <w:rFonts w:ascii="Verdana" w:hAnsi="Verdana"/>
                <w:sz w:val="18"/>
                <w:szCs w:val="18"/>
              </w:rPr>
              <w:t>Cartilaginous</w:t>
            </w:r>
          </w:p>
          <w:p w14:paraId="1991582B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77F021F7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</w:tcPr>
          <w:p w14:paraId="5253F159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239" w:type="dxa"/>
            <w:shd w:val="clear" w:color="auto" w:fill="auto"/>
          </w:tcPr>
          <w:p w14:paraId="795EBD78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  <w:tr w:rsidR="002409D8" w:rsidRPr="00124713" w14:paraId="25255EE9" w14:textId="77777777" w:rsidTr="002409D8">
        <w:tc>
          <w:tcPr>
            <w:tcW w:w="1560" w:type="dxa"/>
            <w:shd w:val="clear" w:color="auto" w:fill="auto"/>
          </w:tcPr>
          <w:p w14:paraId="4BCE3822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414C4E03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2759A4E1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124713">
              <w:rPr>
                <w:rFonts w:ascii="Verdana" w:hAnsi="Verdana"/>
                <w:sz w:val="18"/>
                <w:szCs w:val="18"/>
              </w:rPr>
              <w:t>Pivot</w:t>
            </w:r>
          </w:p>
          <w:p w14:paraId="351712C5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5137F0E6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</w:tcPr>
          <w:p w14:paraId="6A217F85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239" w:type="dxa"/>
            <w:shd w:val="clear" w:color="auto" w:fill="auto"/>
          </w:tcPr>
          <w:p w14:paraId="2225F499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  <w:tr w:rsidR="002409D8" w:rsidRPr="00124713" w14:paraId="161A31D1" w14:textId="77777777" w:rsidTr="002409D8">
        <w:tc>
          <w:tcPr>
            <w:tcW w:w="1560" w:type="dxa"/>
            <w:shd w:val="clear" w:color="auto" w:fill="auto"/>
          </w:tcPr>
          <w:p w14:paraId="25B6D581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72298CED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3F1062D9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124713">
              <w:rPr>
                <w:rFonts w:ascii="Verdana" w:hAnsi="Verdana"/>
                <w:sz w:val="18"/>
                <w:szCs w:val="18"/>
              </w:rPr>
              <w:t>Ball &amp; socket</w:t>
            </w:r>
          </w:p>
          <w:p w14:paraId="72ACF752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7098F27B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369B55E4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</w:tcPr>
          <w:p w14:paraId="003AD364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239" w:type="dxa"/>
            <w:shd w:val="clear" w:color="auto" w:fill="auto"/>
          </w:tcPr>
          <w:p w14:paraId="6BCC4259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  <w:tr w:rsidR="002409D8" w:rsidRPr="00124713" w14:paraId="37CDF80A" w14:textId="77777777" w:rsidTr="002409D8">
        <w:tc>
          <w:tcPr>
            <w:tcW w:w="1560" w:type="dxa"/>
            <w:shd w:val="clear" w:color="auto" w:fill="auto"/>
          </w:tcPr>
          <w:p w14:paraId="05F5ECEE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468F1D4F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124713">
              <w:rPr>
                <w:rFonts w:ascii="Verdana" w:hAnsi="Verdana"/>
                <w:sz w:val="18"/>
                <w:szCs w:val="18"/>
              </w:rPr>
              <w:t>Hinge</w:t>
            </w:r>
          </w:p>
          <w:p w14:paraId="7B643809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4EC6B764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38765690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</w:tcPr>
          <w:p w14:paraId="2EE3A6FC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239" w:type="dxa"/>
            <w:shd w:val="clear" w:color="auto" w:fill="auto"/>
          </w:tcPr>
          <w:p w14:paraId="6E89CEC3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  <w:tr w:rsidR="002409D8" w:rsidRPr="00124713" w14:paraId="532C4B97" w14:textId="77777777" w:rsidTr="002409D8">
        <w:tc>
          <w:tcPr>
            <w:tcW w:w="1560" w:type="dxa"/>
            <w:shd w:val="clear" w:color="auto" w:fill="auto"/>
          </w:tcPr>
          <w:p w14:paraId="73B1725E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797D7F13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5E80F0B7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  <w:r w:rsidRPr="00124713">
              <w:rPr>
                <w:rFonts w:ascii="Verdana" w:hAnsi="Verdana"/>
                <w:sz w:val="18"/>
                <w:szCs w:val="18"/>
              </w:rPr>
              <w:t>Gliding</w:t>
            </w:r>
          </w:p>
          <w:p w14:paraId="139F7D37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  <w:p w14:paraId="68936D90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auto"/>
          </w:tcPr>
          <w:p w14:paraId="7ADF0B32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239" w:type="dxa"/>
            <w:shd w:val="clear" w:color="auto" w:fill="auto"/>
          </w:tcPr>
          <w:p w14:paraId="59BD6DDB" w14:textId="77777777" w:rsidR="002409D8" w:rsidRPr="00124713" w:rsidRDefault="002409D8" w:rsidP="002409D8">
            <w:pPr>
              <w:pStyle w:val="Tabletext"/>
              <w:spacing w:before="0" w:after="0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655CC24F" w14:textId="77777777" w:rsidR="00F41E81" w:rsidRDefault="00F41E81">
      <w:r>
        <w:br w:type="page"/>
      </w:r>
    </w:p>
    <w:p w14:paraId="32974477" w14:textId="77777777" w:rsidR="00F41E81" w:rsidRDefault="00F41E81" w:rsidP="00F41E81">
      <w:pPr>
        <w:jc w:val="center"/>
        <w:rPr>
          <w:sz w:val="24"/>
          <w:u w:val="single"/>
        </w:rPr>
      </w:pPr>
    </w:p>
    <w:p w14:paraId="702A550E" w14:textId="77777777" w:rsidR="00F41E81" w:rsidRPr="005C4078" w:rsidRDefault="00F41E81" w:rsidP="00F41E81">
      <w:pPr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Essential Nutrients </w:t>
      </w:r>
    </w:p>
    <w:p w14:paraId="230DF366" w14:textId="77777777" w:rsidR="00F41E81" w:rsidRDefault="00F41E81" w:rsidP="00F41E81">
      <w:pPr>
        <w:jc w:val="center"/>
        <w:rPr>
          <w:sz w:val="24"/>
        </w:rPr>
      </w:pPr>
      <w:r>
        <w:rPr>
          <w:sz w:val="24"/>
        </w:rPr>
        <w:t>You have been given the essential nutrients for animal diets, answer the sections below.</w:t>
      </w:r>
    </w:p>
    <w:tbl>
      <w:tblPr>
        <w:tblStyle w:val="TableGrid"/>
        <w:tblpPr w:leftFromText="180" w:rightFromText="180" w:horzAnchor="margin" w:tblpX="132" w:tblpY="1681"/>
        <w:tblW w:w="0" w:type="auto"/>
        <w:tblLook w:val="04A0" w:firstRow="1" w:lastRow="0" w:firstColumn="1" w:lastColumn="0" w:noHBand="0" w:noVBand="1"/>
      </w:tblPr>
      <w:tblGrid>
        <w:gridCol w:w="1821"/>
        <w:gridCol w:w="6689"/>
        <w:gridCol w:w="3306"/>
      </w:tblGrid>
      <w:tr w:rsidR="00F41E81" w14:paraId="5E30555E" w14:textId="77777777" w:rsidTr="00F41E81">
        <w:trPr>
          <w:trHeight w:val="502"/>
        </w:trPr>
        <w:tc>
          <w:tcPr>
            <w:tcW w:w="1821" w:type="dxa"/>
            <w:shd w:val="clear" w:color="auto" w:fill="E7E6E6" w:themeFill="background2"/>
          </w:tcPr>
          <w:p w14:paraId="693F4686" w14:textId="77777777" w:rsidR="00F41E81" w:rsidRPr="002A73C2" w:rsidRDefault="00F41E81" w:rsidP="00F41E81">
            <w:pPr>
              <w:jc w:val="center"/>
              <w:rPr>
                <w:b/>
              </w:rPr>
            </w:pPr>
            <w:r w:rsidRPr="002A73C2">
              <w:rPr>
                <w:b/>
              </w:rPr>
              <w:t xml:space="preserve">Nutrient </w:t>
            </w:r>
          </w:p>
        </w:tc>
        <w:tc>
          <w:tcPr>
            <w:tcW w:w="6689" w:type="dxa"/>
            <w:shd w:val="clear" w:color="auto" w:fill="E7E6E6" w:themeFill="background2"/>
          </w:tcPr>
          <w:p w14:paraId="3B8184E8" w14:textId="77777777" w:rsidR="00F41E81" w:rsidRPr="002A73C2" w:rsidRDefault="00F41E81" w:rsidP="00F41E81">
            <w:pPr>
              <w:jc w:val="center"/>
              <w:rPr>
                <w:b/>
              </w:rPr>
            </w:pPr>
            <w:r w:rsidRPr="002A73C2">
              <w:rPr>
                <w:b/>
              </w:rPr>
              <w:t xml:space="preserve">Function in the diet </w:t>
            </w:r>
          </w:p>
        </w:tc>
        <w:tc>
          <w:tcPr>
            <w:tcW w:w="3306" w:type="dxa"/>
            <w:shd w:val="clear" w:color="auto" w:fill="E7E6E6" w:themeFill="background2"/>
          </w:tcPr>
          <w:p w14:paraId="72D48647" w14:textId="77777777" w:rsidR="00F41E81" w:rsidRPr="002A73C2" w:rsidRDefault="00F41E81" w:rsidP="00F41E81">
            <w:pPr>
              <w:jc w:val="center"/>
              <w:rPr>
                <w:b/>
              </w:rPr>
            </w:pPr>
            <w:r w:rsidRPr="002A73C2">
              <w:rPr>
                <w:b/>
              </w:rPr>
              <w:t xml:space="preserve">2 sources in an animal diet </w:t>
            </w:r>
          </w:p>
        </w:tc>
      </w:tr>
      <w:tr w:rsidR="00F41E81" w14:paraId="1D27C427" w14:textId="77777777" w:rsidTr="00F41E81">
        <w:trPr>
          <w:trHeight w:val="1850"/>
        </w:trPr>
        <w:tc>
          <w:tcPr>
            <w:tcW w:w="1821" w:type="dxa"/>
          </w:tcPr>
          <w:p w14:paraId="7F47CF7C" w14:textId="77777777" w:rsidR="00F41E81" w:rsidRPr="00F41E81" w:rsidRDefault="00F41E81" w:rsidP="00F41E81">
            <w:pPr>
              <w:jc w:val="center"/>
            </w:pPr>
          </w:p>
          <w:p w14:paraId="00EFCE2C" w14:textId="77777777" w:rsidR="00F41E81" w:rsidRPr="00F41E81" w:rsidRDefault="00F41E81" w:rsidP="00F41E81">
            <w:pPr>
              <w:jc w:val="center"/>
            </w:pPr>
            <w:r w:rsidRPr="00F41E81">
              <w:t>Carbohydrates</w:t>
            </w:r>
          </w:p>
        </w:tc>
        <w:tc>
          <w:tcPr>
            <w:tcW w:w="6689" w:type="dxa"/>
          </w:tcPr>
          <w:p w14:paraId="0AC526DC" w14:textId="77777777" w:rsidR="00F41E81" w:rsidRDefault="00F41E81" w:rsidP="00F41E81">
            <w:pPr>
              <w:jc w:val="center"/>
              <w:rPr>
                <w:sz w:val="24"/>
              </w:rPr>
            </w:pPr>
          </w:p>
        </w:tc>
        <w:tc>
          <w:tcPr>
            <w:tcW w:w="3306" w:type="dxa"/>
          </w:tcPr>
          <w:p w14:paraId="4870743B" w14:textId="77777777" w:rsidR="00F41E81" w:rsidRDefault="00F41E81" w:rsidP="00F41E81">
            <w:pPr>
              <w:jc w:val="center"/>
              <w:rPr>
                <w:sz w:val="24"/>
              </w:rPr>
            </w:pPr>
          </w:p>
        </w:tc>
      </w:tr>
      <w:tr w:rsidR="00F41E81" w14:paraId="3B79825F" w14:textId="77777777" w:rsidTr="00F41E81">
        <w:trPr>
          <w:trHeight w:val="1850"/>
        </w:trPr>
        <w:tc>
          <w:tcPr>
            <w:tcW w:w="1821" w:type="dxa"/>
          </w:tcPr>
          <w:p w14:paraId="199CDDB1" w14:textId="77777777" w:rsidR="00F41E81" w:rsidRPr="00F41E81" w:rsidRDefault="00F41E81" w:rsidP="00F41E81">
            <w:pPr>
              <w:jc w:val="center"/>
            </w:pPr>
          </w:p>
          <w:p w14:paraId="31F19AC1" w14:textId="77777777" w:rsidR="00F41E81" w:rsidRPr="00F41E81" w:rsidRDefault="00F41E81" w:rsidP="00F41E81">
            <w:pPr>
              <w:jc w:val="center"/>
            </w:pPr>
            <w:r w:rsidRPr="00F41E81">
              <w:t>Fats</w:t>
            </w:r>
          </w:p>
        </w:tc>
        <w:tc>
          <w:tcPr>
            <w:tcW w:w="6689" w:type="dxa"/>
          </w:tcPr>
          <w:p w14:paraId="1CCAB495" w14:textId="77777777" w:rsidR="00F41E81" w:rsidRDefault="00F41E81" w:rsidP="00F41E81">
            <w:pPr>
              <w:jc w:val="center"/>
              <w:rPr>
                <w:sz w:val="24"/>
              </w:rPr>
            </w:pPr>
          </w:p>
        </w:tc>
        <w:tc>
          <w:tcPr>
            <w:tcW w:w="3306" w:type="dxa"/>
          </w:tcPr>
          <w:p w14:paraId="277E8322" w14:textId="77777777" w:rsidR="00F41E81" w:rsidRDefault="00F41E81" w:rsidP="00F41E81">
            <w:pPr>
              <w:jc w:val="center"/>
              <w:rPr>
                <w:sz w:val="24"/>
              </w:rPr>
            </w:pPr>
          </w:p>
        </w:tc>
      </w:tr>
      <w:tr w:rsidR="00F41E81" w14:paraId="21942AE2" w14:textId="77777777" w:rsidTr="00F41E81">
        <w:trPr>
          <w:trHeight w:val="1789"/>
        </w:trPr>
        <w:tc>
          <w:tcPr>
            <w:tcW w:w="1821" w:type="dxa"/>
          </w:tcPr>
          <w:p w14:paraId="3F8B5A3E" w14:textId="77777777" w:rsidR="00F41E81" w:rsidRPr="00F41E81" w:rsidRDefault="00F41E81" w:rsidP="00F41E81">
            <w:pPr>
              <w:jc w:val="center"/>
            </w:pPr>
          </w:p>
          <w:p w14:paraId="6011CD4B" w14:textId="77777777" w:rsidR="00F41E81" w:rsidRPr="00F41E81" w:rsidRDefault="00F41E81" w:rsidP="00F41E81">
            <w:pPr>
              <w:jc w:val="center"/>
            </w:pPr>
            <w:r w:rsidRPr="00F41E81">
              <w:t>Fibre</w:t>
            </w:r>
          </w:p>
        </w:tc>
        <w:tc>
          <w:tcPr>
            <w:tcW w:w="6689" w:type="dxa"/>
          </w:tcPr>
          <w:p w14:paraId="25FDAF1B" w14:textId="77777777" w:rsidR="00F41E81" w:rsidRDefault="00F41E81" w:rsidP="00F41E81">
            <w:pPr>
              <w:jc w:val="center"/>
              <w:rPr>
                <w:sz w:val="24"/>
              </w:rPr>
            </w:pPr>
          </w:p>
        </w:tc>
        <w:tc>
          <w:tcPr>
            <w:tcW w:w="3306" w:type="dxa"/>
          </w:tcPr>
          <w:p w14:paraId="10337820" w14:textId="77777777" w:rsidR="00F41E81" w:rsidRDefault="00F41E81" w:rsidP="00F41E81">
            <w:pPr>
              <w:jc w:val="center"/>
              <w:rPr>
                <w:sz w:val="24"/>
              </w:rPr>
            </w:pPr>
          </w:p>
        </w:tc>
      </w:tr>
      <w:tr w:rsidR="00F41E81" w14:paraId="2B8D6F60" w14:textId="77777777" w:rsidTr="00F41E81">
        <w:trPr>
          <w:trHeight w:val="1850"/>
        </w:trPr>
        <w:tc>
          <w:tcPr>
            <w:tcW w:w="1821" w:type="dxa"/>
          </w:tcPr>
          <w:p w14:paraId="4C3DEFFA" w14:textId="77777777" w:rsidR="00F41E81" w:rsidRPr="00F41E81" w:rsidRDefault="00F41E81" w:rsidP="00F41E81">
            <w:pPr>
              <w:jc w:val="center"/>
            </w:pPr>
          </w:p>
          <w:p w14:paraId="7F2C156B" w14:textId="77777777" w:rsidR="00F41E81" w:rsidRPr="00F41E81" w:rsidRDefault="00F41E81" w:rsidP="00F41E81">
            <w:pPr>
              <w:jc w:val="center"/>
            </w:pPr>
            <w:r w:rsidRPr="00F41E81">
              <w:t>Protein</w:t>
            </w:r>
          </w:p>
        </w:tc>
        <w:tc>
          <w:tcPr>
            <w:tcW w:w="6689" w:type="dxa"/>
          </w:tcPr>
          <w:p w14:paraId="593EB4A3" w14:textId="77777777" w:rsidR="00F41E81" w:rsidRDefault="00F41E81" w:rsidP="00F41E81">
            <w:pPr>
              <w:jc w:val="center"/>
              <w:rPr>
                <w:sz w:val="24"/>
              </w:rPr>
            </w:pPr>
          </w:p>
        </w:tc>
        <w:tc>
          <w:tcPr>
            <w:tcW w:w="3306" w:type="dxa"/>
          </w:tcPr>
          <w:p w14:paraId="55A4BA57" w14:textId="77777777" w:rsidR="00F41E81" w:rsidRDefault="00F41E81" w:rsidP="00F41E81">
            <w:pPr>
              <w:jc w:val="center"/>
              <w:rPr>
                <w:sz w:val="24"/>
              </w:rPr>
            </w:pPr>
          </w:p>
        </w:tc>
      </w:tr>
      <w:tr w:rsidR="00F41E81" w14:paraId="6EB51BFD" w14:textId="77777777" w:rsidTr="00F41E81">
        <w:trPr>
          <w:trHeight w:val="1850"/>
        </w:trPr>
        <w:tc>
          <w:tcPr>
            <w:tcW w:w="1821" w:type="dxa"/>
          </w:tcPr>
          <w:p w14:paraId="6BF6928F" w14:textId="77777777" w:rsidR="00F41E81" w:rsidRPr="00F41E81" w:rsidRDefault="00F41E81" w:rsidP="00F41E81">
            <w:pPr>
              <w:jc w:val="center"/>
            </w:pPr>
          </w:p>
          <w:p w14:paraId="6D616C3C" w14:textId="77777777" w:rsidR="00F41E81" w:rsidRPr="00F41E81" w:rsidRDefault="00F41E81" w:rsidP="00F41E81">
            <w:pPr>
              <w:jc w:val="center"/>
            </w:pPr>
            <w:r w:rsidRPr="00F41E81">
              <w:t>Vitamins</w:t>
            </w:r>
          </w:p>
        </w:tc>
        <w:tc>
          <w:tcPr>
            <w:tcW w:w="6689" w:type="dxa"/>
          </w:tcPr>
          <w:p w14:paraId="4D823667" w14:textId="77777777" w:rsidR="00F41E81" w:rsidRDefault="00F41E81" w:rsidP="00F41E81">
            <w:pPr>
              <w:jc w:val="center"/>
              <w:rPr>
                <w:sz w:val="24"/>
              </w:rPr>
            </w:pPr>
          </w:p>
        </w:tc>
        <w:tc>
          <w:tcPr>
            <w:tcW w:w="3306" w:type="dxa"/>
          </w:tcPr>
          <w:p w14:paraId="176DE9F5" w14:textId="77777777" w:rsidR="00F41E81" w:rsidRDefault="00F41E81" w:rsidP="00F41E81">
            <w:pPr>
              <w:jc w:val="center"/>
              <w:rPr>
                <w:sz w:val="24"/>
              </w:rPr>
            </w:pPr>
          </w:p>
        </w:tc>
      </w:tr>
      <w:tr w:rsidR="00F41E81" w14:paraId="50F59374" w14:textId="77777777" w:rsidTr="00F41E81">
        <w:trPr>
          <w:trHeight w:val="1850"/>
        </w:trPr>
        <w:tc>
          <w:tcPr>
            <w:tcW w:w="1821" w:type="dxa"/>
          </w:tcPr>
          <w:p w14:paraId="34FFBDC2" w14:textId="77777777" w:rsidR="00F41E81" w:rsidRPr="00F41E81" w:rsidRDefault="00F41E81" w:rsidP="00F41E81">
            <w:pPr>
              <w:jc w:val="center"/>
            </w:pPr>
          </w:p>
          <w:p w14:paraId="521F9743" w14:textId="77777777" w:rsidR="00F41E81" w:rsidRPr="00F41E81" w:rsidRDefault="00F41E81" w:rsidP="00F41E81">
            <w:pPr>
              <w:jc w:val="center"/>
            </w:pPr>
            <w:r w:rsidRPr="00F41E81">
              <w:t>Minerals</w:t>
            </w:r>
          </w:p>
        </w:tc>
        <w:tc>
          <w:tcPr>
            <w:tcW w:w="6689" w:type="dxa"/>
          </w:tcPr>
          <w:p w14:paraId="20FAD2BD" w14:textId="77777777" w:rsidR="00F41E81" w:rsidRDefault="00F41E81" w:rsidP="00F41E81">
            <w:pPr>
              <w:jc w:val="center"/>
              <w:rPr>
                <w:sz w:val="24"/>
              </w:rPr>
            </w:pPr>
          </w:p>
        </w:tc>
        <w:tc>
          <w:tcPr>
            <w:tcW w:w="3306" w:type="dxa"/>
          </w:tcPr>
          <w:p w14:paraId="517357A1" w14:textId="77777777" w:rsidR="00F41E81" w:rsidRDefault="00F41E81" w:rsidP="00F41E81">
            <w:pPr>
              <w:jc w:val="center"/>
              <w:rPr>
                <w:sz w:val="24"/>
              </w:rPr>
            </w:pPr>
          </w:p>
        </w:tc>
      </w:tr>
      <w:tr w:rsidR="00F41E81" w14:paraId="6B7F3B0D" w14:textId="77777777" w:rsidTr="00F41E81">
        <w:trPr>
          <w:trHeight w:val="1850"/>
        </w:trPr>
        <w:tc>
          <w:tcPr>
            <w:tcW w:w="1821" w:type="dxa"/>
          </w:tcPr>
          <w:p w14:paraId="7826AC6B" w14:textId="77777777" w:rsidR="00F41E81" w:rsidRPr="00F41E81" w:rsidRDefault="00F41E81" w:rsidP="00F41E81">
            <w:pPr>
              <w:jc w:val="center"/>
            </w:pPr>
          </w:p>
          <w:p w14:paraId="7EB1788F" w14:textId="77777777" w:rsidR="00F41E81" w:rsidRPr="00F41E81" w:rsidRDefault="00F41E81" w:rsidP="00F41E81">
            <w:pPr>
              <w:jc w:val="center"/>
            </w:pPr>
            <w:r w:rsidRPr="00F41E81">
              <w:t>Water</w:t>
            </w:r>
          </w:p>
        </w:tc>
        <w:tc>
          <w:tcPr>
            <w:tcW w:w="6689" w:type="dxa"/>
          </w:tcPr>
          <w:p w14:paraId="796AF12B" w14:textId="77777777" w:rsidR="00F41E81" w:rsidRDefault="00F41E81" w:rsidP="00F41E81">
            <w:pPr>
              <w:jc w:val="center"/>
              <w:rPr>
                <w:sz w:val="24"/>
              </w:rPr>
            </w:pPr>
          </w:p>
        </w:tc>
        <w:tc>
          <w:tcPr>
            <w:tcW w:w="3306" w:type="dxa"/>
          </w:tcPr>
          <w:p w14:paraId="16B2FC21" w14:textId="77777777" w:rsidR="00F41E81" w:rsidRDefault="00F41E81" w:rsidP="00F41E81">
            <w:pPr>
              <w:jc w:val="center"/>
              <w:rPr>
                <w:sz w:val="24"/>
              </w:rPr>
            </w:pPr>
          </w:p>
        </w:tc>
      </w:tr>
    </w:tbl>
    <w:p w14:paraId="0B09635A" w14:textId="77777777" w:rsidR="00F41E81" w:rsidRDefault="00F41E81" w:rsidP="00F41E81">
      <w:r>
        <w:rPr>
          <w:sz w:val="24"/>
        </w:rPr>
        <w:t xml:space="preserve"> </w:t>
      </w:r>
    </w:p>
    <w:p w14:paraId="02353077" w14:textId="77777777" w:rsidR="00F41E81" w:rsidRPr="00F41E81" w:rsidRDefault="00F41E81" w:rsidP="00F41E81"/>
    <w:p w14:paraId="4D91049F" w14:textId="77777777" w:rsidR="004F17A6" w:rsidRDefault="004F17A6" w:rsidP="00F41E81">
      <w:pPr>
        <w:ind w:firstLine="720"/>
      </w:pPr>
    </w:p>
    <w:p w14:paraId="4F6B14DD" w14:textId="77777777" w:rsidR="004F17A6" w:rsidRDefault="004F17A6"/>
    <w:p w14:paraId="5A0C4F9B" w14:textId="77777777" w:rsidR="004F17A6" w:rsidRPr="005C4078" w:rsidRDefault="004F17A6" w:rsidP="004F17A6">
      <w:pPr>
        <w:jc w:val="center"/>
        <w:rPr>
          <w:sz w:val="24"/>
          <w:u w:val="single"/>
        </w:rPr>
      </w:pPr>
      <w:r>
        <w:rPr>
          <w:sz w:val="24"/>
          <w:u w:val="single"/>
        </w:rPr>
        <w:t>Personal Analysis</w:t>
      </w:r>
      <w:r w:rsidR="00FF0DAC">
        <w:rPr>
          <w:sz w:val="24"/>
          <w:u w:val="single"/>
        </w:rPr>
        <w:t xml:space="preserve"> (Part 1)</w:t>
      </w:r>
    </w:p>
    <w:p w14:paraId="2556C7AD" w14:textId="77777777" w:rsidR="002409D8" w:rsidRDefault="004F17A6" w:rsidP="004F17A6">
      <w:pPr>
        <w:jc w:val="center"/>
        <w:rPr>
          <w:sz w:val="24"/>
        </w:rPr>
      </w:pPr>
      <w:r>
        <w:rPr>
          <w:sz w:val="24"/>
        </w:rPr>
        <w:t xml:space="preserve">Time for a little reflection about yourself. </w:t>
      </w:r>
      <w:r w:rsidR="002409D8">
        <w:rPr>
          <w:sz w:val="24"/>
        </w:rPr>
        <w:t>Tick</w:t>
      </w:r>
      <w:r>
        <w:rPr>
          <w:sz w:val="24"/>
        </w:rPr>
        <w:t xml:space="preserve"> the boxes below, BE HONEST. Reflection is really important throughout your course and your career to help you achieve goals. </w:t>
      </w:r>
    </w:p>
    <w:p w14:paraId="0D36ED93" w14:textId="77777777" w:rsidR="004F17A6" w:rsidRDefault="004F17A6" w:rsidP="004F17A6">
      <w:pPr>
        <w:jc w:val="center"/>
        <w:rPr>
          <w:sz w:val="24"/>
        </w:rPr>
      </w:pPr>
      <w:r>
        <w:rPr>
          <w:sz w:val="24"/>
        </w:rPr>
        <w:t xml:space="preserve">It will also help us guide </w:t>
      </w:r>
      <w:r w:rsidR="002409D8">
        <w:rPr>
          <w:sz w:val="24"/>
        </w:rPr>
        <w:t>you in gaining a work placement.</w:t>
      </w:r>
    </w:p>
    <w:p w14:paraId="0F44DCF3" w14:textId="77777777" w:rsidR="004F17A6" w:rsidRDefault="004F17A6" w:rsidP="004F17A6">
      <w:pPr>
        <w:jc w:val="center"/>
      </w:pPr>
    </w:p>
    <w:tbl>
      <w:tblPr>
        <w:tblpPr w:leftFromText="180" w:rightFromText="180" w:vertAnchor="text" w:horzAnchor="page" w:tblpX="646" w:tblpY="-22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2"/>
        <w:gridCol w:w="2611"/>
        <w:gridCol w:w="1581"/>
        <w:gridCol w:w="1514"/>
        <w:gridCol w:w="1564"/>
        <w:gridCol w:w="1448"/>
      </w:tblGrid>
      <w:tr w:rsidR="004F17A6" w14:paraId="7581E45A" w14:textId="77777777" w:rsidTr="002409D8">
        <w:trPr>
          <w:trHeight w:val="1072"/>
        </w:trPr>
        <w:tc>
          <w:tcPr>
            <w:tcW w:w="1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FDD00C3" w14:textId="77777777" w:rsidR="002409D8" w:rsidRPr="004F17A6" w:rsidRDefault="002409D8" w:rsidP="002409D8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Does this apply to you?</w:t>
            </w:r>
          </w:p>
        </w:tc>
        <w:tc>
          <w:tcPr>
            <w:tcW w:w="2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C73124E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F17A6">
              <w:rPr>
                <w:rFonts w:asciiTheme="minorHAnsi" w:hAnsiTheme="minorHAnsi" w:cstheme="minorHAnsi"/>
                <w:b/>
              </w:rPr>
              <w:t>Agree strongly</w:t>
            </w:r>
          </w:p>
        </w:tc>
        <w:tc>
          <w:tcPr>
            <w:tcW w:w="1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5920F88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F17A6">
              <w:rPr>
                <w:rFonts w:asciiTheme="minorHAnsi" w:hAnsiTheme="minorHAnsi" w:cstheme="minorHAnsi"/>
                <w:b/>
              </w:rPr>
              <w:t>Agree slightly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F6A9C09" w14:textId="77777777" w:rsidR="002409D8" w:rsidRDefault="002409D8" w:rsidP="004F17A6">
            <w:pPr>
              <w:pStyle w:val="TableContents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Neither agree </w:t>
            </w:r>
          </w:p>
          <w:p w14:paraId="67F0F7FC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F17A6">
              <w:rPr>
                <w:rFonts w:asciiTheme="minorHAnsi" w:hAnsiTheme="minorHAnsi" w:cstheme="minorHAnsi"/>
                <w:b/>
              </w:rPr>
              <w:t>nor disagree</w:t>
            </w:r>
          </w:p>
        </w:tc>
        <w:tc>
          <w:tcPr>
            <w:tcW w:w="1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2665BFC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F17A6">
              <w:rPr>
                <w:rFonts w:asciiTheme="minorHAnsi" w:hAnsiTheme="minorHAnsi" w:cstheme="minorHAnsi"/>
                <w:b/>
              </w:rPr>
              <w:t>Disagree slightly</w:t>
            </w:r>
          </w:p>
        </w:tc>
        <w:tc>
          <w:tcPr>
            <w:tcW w:w="14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3996E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F17A6">
              <w:rPr>
                <w:rFonts w:asciiTheme="minorHAnsi" w:hAnsiTheme="minorHAnsi" w:cstheme="minorHAnsi"/>
                <w:b/>
              </w:rPr>
              <w:t>Disagree strongly</w:t>
            </w:r>
          </w:p>
        </w:tc>
      </w:tr>
      <w:tr w:rsidR="004F17A6" w14:paraId="37EC34BD" w14:textId="77777777" w:rsidTr="004F17A6">
        <w:trPr>
          <w:trHeight w:val="1300"/>
        </w:trPr>
        <w:tc>
          <w:tcPr>
            <w:tcW w:w="19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3225745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Good  communication skills</w:t>
            </w:r>
          </w:p>
          <w:p w14:paraId="277AAE3C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87B082B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2F52155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10C66D6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3D1F8FC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99BD7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F17A6" w14:paraId="2FEE92CF" w14:textId="77777777" w:rsidTr="004F17A6">
        <w:trPr>
          <w:trHeight w:val="870"/>
        </w:trPr>
        <w:tc>
          <w:tcPr>
            <w:tcW w:w="19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BB001E3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F17A6">
              <w:rPr>
                <w:rFonts w:asciiTheme="minorHAnsi" w:hAnsiTheme="minorHAnsi" w:cstheme="minorHAnsi"/>
              </w:rPr>
              <w:t>Good at IT skills</w:t>
            </w:r>
          </w:p>
          <w:p w14:paraId="2A454964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F1D58C5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3E3566E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377A423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FE094F4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BF1DFF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F17A6" w14:paraId="27139EF0" w14:textId="77777777" w:rsidTr="004F17A6">
        <w:trPr>
          <w:trHeight w:val="882"/>
        </w:trPr>
        <w:tc>
          <w:tcPr>
            <w:tcW w:w="19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E82DA80" w14:textId="77777777" w:rsid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Good </w:t>
            </w:r>
          </w:p>
          <w:p w14:paraId="2D054F65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F17A6">
              <w:rPr>
                <w:rFonts w:asciiTheme="minorHAnsi" w:hAnsiTheme="minorHAnsi" w:cstheme="minorHAnsi"/>
              </w:rPr>
              <w:t>numeracy skills</w:t>
            </w:r>
          </w:p>
          <w:p w14:paraId="3FC3A8F0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034D175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5546048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0FE5769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86C4C43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B65626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F17A6" w14:paraId="48629CC6" w14:textId="77777777" w:rsidTr="004F17A6">
        <w:trPr>
          <w:trHeight w:val="870"/>
        </w:trPr>
        <w:tc>
          <w:tcPr>
            <w:tcW w:w="19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6C51A54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F17A6">
              <w:rPr>
                <w:rFonts w:asciiTheme="minorHAnsi" w:hAnsiTheme="minorHAnsi" w:cstheme="minorHAnsi"/>
              </w:rPr>
              <w:t>Good at working with other people</w:t>
            </w:r>
          </w:p>
        </w:tc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28FEABF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62D803F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A9DC914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237D616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CF152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F17A6" w14:paraId="67F2D140" w14:textId="77777777" w:rsidTr="004F17A6">
        <w:trPr>
          <w:trHeight w:val="870"/>
        </w:trPr>
        <w:tc>
          <w:tcPr>
            <w:tcW w:w="19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A25246F" w14:textId="77777777" w:rsid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Enjoys </w:t>
            </w:r>
          </w:p>
          <w:p w14:paraId="4DF37B42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working outdoors</w:t>
            </w:r>
          </w:p>
        </w:tc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0CC7104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E18585C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70273D9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4232F0A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058FE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F17A6" w14:paraId="66E18272" w14:textId="77777777" w:rsidTr="004F17A6">
        <w:trPr>
          <w:trHeight w:val="870"/>
        </w:trPr>
        <w:tc>
          <w:tcPr>
            <w:tcW w:w="19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952814E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F17A6">
              <w:rPr>
                <w:rFonts w:asciiTheme="minorHAnsi" w:hAnsiTheme="minorHAnsi" w:cstheme="minorHAnsi"/>
              </w:rPr>
              <w:t>Always punctual</w:t>
            </w:r>
          </w:p>
          <w:p w14:paraId="1D376D3F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266D08B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D5B4959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219C80D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21C8A25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EC64BC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F17A6" w14:paraId="3BC38810" w14:textId="77777777" w:rsidTr="004F17A6">
        <w:trPr>
          <w:trHeight w:val="870"/>
        </w:trPr>
        <w:tc>
          <w:tcPr>
            <w:tcW w:w="19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4563CE2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Always has 100% attendance </w:t>
            </w:r>
          </w:p>
        </w:tc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B6A9267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27F4D44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8C3E6FE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E818E70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425BAA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F17A6" w14:paraId="0604CFD3" w14:textId="77777777" w:rsidTr="004F17A6">
        <w:trPr>
          <w:trHeight w:val="870"/>
        </w:trPr>
        <w:tc>
          <w:tcPr>
            <w:tcW w:w="19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74798AA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F17A6">
              <w:rPr>
                <w:rFonts w:asciiTheme="minorHAnsi" w:hAnsiTheme="minorHAnsi" w:cstheme="minorHAnsi"/>
              </w:rPr>
              <w:t>Reliable</w:t>
            </w:r>
          </w:p>
          <w:p w14:paraId="70B89D34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573BFDC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4945161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902FD2E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2B7D32A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2C92B3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F17A6" w14:paraId="513F1791" w14:textId="77777777" w:rsidTr="004F17A6">
        <w:trPr>
          <w:trHeight w:val="870"/>
        </w:trPr>
        <w:tc>
          <w:tcPr>
            <w:tcW w:w="19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1A58043" w14:textId="77777777" w:rsid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Remains</w:t>
            </w:r>
          </w:p>
          <w:p w14:paraId="45363D11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F17A6">
              <w:rPr>
                <w:rFonts w:asciiTheme="minorHAnsi" w:hAnsiTheme="minorHAnsi" w:cstheme="minorHAnsi"/>
              </w:rPr>
              <w:t>calm in a crisis</w:t>
            </w:r>
          </w:p>
        </w:tc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CD18DE4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E3D4B88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08762DE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4E8BCE8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3FD73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F17A6" w14:paraId="42537080" w14:textId="77777777" w:rsidTr="004F17A6">
        <w:trPr>
          <w:trHeight w:val="870"/>
        </w:trPr>
        <w:tc>
          <w:tcPr>
            <w:tcW w:w="19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C77FA00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Good at working independently </w:t>
            </w:r>
          </w:p>
        </w:tc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1BEDA86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1D1F85C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F31A54E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E9F90E8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86D985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F17A6" w14:paraId="53D29342" w14:textId="77777777" w:rsidTr="004F17A6">
        <w:trPr>
          <w:trHeight w:val="870"/>
        </w:trPr>
        <w:tc>
          <w:tcPr>
            <w:tcW w:w="19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60FA649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Good at working in a group/team</w:t>
            </w:r>
          </w:p>
        </w:tc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16AF271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8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EE3D489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1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55D4C6E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5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74A0ECD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268540" w14:textId="77777777" w:rsidR="004F17A6" w:rsidRPr="004F17A6" w:rsidRDefault="004F17A6" w:rsidP="004F17A6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50682EDB" w14:textId="77777777" w:rsidR="004F17A6" w:rsidRDefault="004F17A6"/>
    <w:p w14:paraId="47DA6645" w14:textId="77777777" w:rsidR="004F17A6" w:rsidRDefault="004F17A6"/>
    <w:p w14:paraId="20922F53" w14:textId="77777777" w:rsidR="004F17A6" w:rsidRDefault="004F17A6"/>
    <w:p w14:paraId="232E36DB" w14:textId="77777777" w:rsidR="004F17A6" w:rsidRDefault="004F17A6"/>
    <w:p w14:paraId="3EFB2FC6" w14:textId="77777777" w:rsidR="004F17A6" w:rsidRDefault="004F17A6">
      <w:r>
        <w:br w:type="page"/>
      </w:r>
    </w:p>
    <w:p w14:paraId="45648BF5" w14:textId="77777777" w:rsidR="00F41E81" w:rsidRDefault="00F41E81" w:rsidP="00F41E81">
      <w:pPr>
        <w:ind w:firstLine="720"/>
        <w:sectPr w:rsidR="00F41E81" w:rsidSect="005C4078">
          <w:pgSz w:w="12240" w:h="15840"/>
          <w:pgMar w:top="0" w:right="0" w:bottom="0" w:left="0" w:header="720" w:footer="720" w:gutter="0"/>
          <w:cols w:space="720"/>
          <w:docGrid w:linePitch="360"/>
        </w:sectPr>
      </w:pPr>
    </w:p>
    <w:p w14:paraId="3D5A055A" w14:textId="77777777" w:rsidR="00F41E81" w:rsidRDefault="00F41E81" w:rsidP="00F41E81">
      <w:pPr>
        <w:ind w:firstLine="720"/>
      </w:pPr>
    </w:p>
    <w:p w14:paraId="418C353F" w14:textId="77777777" w:rsidR="00FD507D" w:rsidRPr="005C4078" w:rsidRDefault="00FD507D" w:rsidP="00FD507D">
      <w:pPr>
        <w:jc w:val="center"/>
        <w:rPr>
          <w:sz w:val="24"/>
          <w:u w:val="single"/>
        </w:rPr>
      </w:pPr>
      <w:r>
        <w:rPr>
          <w:sz w:val="24"/>
          <w:u w:val="single"/>
        </w:rPr>
        <w:t>Personal Analysis</w:t>
      </w:r>
      <w:r w:rsidR="004F17A6">
        <w:rPr>
          <w:sz w:val="24"/>
          <w:u w:val="single"/>
        </w:rPr>
        <w:t xml:space="preserve"> (Part 2)</w:t>
      </w:r>
    </w:p>
    <w:p w14:paraId="3AE38CC6" w14:textId="77777777" w:rsidR="004F17A6" w:rsidRDefault="00FD507D" w:rsidP="00FD507D">
      <w:pPr>
        <w:jc w:val="center"/>
        <w:rPr>
          <w:sz w:val="24"/>
        </w:rPr>
      </w:pPr>
      <w:r>
        <w:rPr>
          <w:sz w:val="24"/>
        </w:rPr>
        <w:t>Answer the boxes below thinking about the Le</w:t>
      </w:r>
      <w:r w:rsidR="004F17A6">
        <w:rPr>
          <w:sz w:val="24"/>
        </w:rPr>
        <w:t xml:space="preserve">vel 3 Animal Management Course and all that will be involved. </w:t>
      </w:r>
    </w:p>
    <w:p w14:paraId="469C6E6E" w14:textId="77777777" w:rsidR="00FD507D" w:rsidRDefault="004F17A6" w:rsidP="004F17A6">
      <w:pPr>
        <w:jc w:val="center"/>
        <w:rPr>
          <w:sz w:val="24"/>
        </w:rPr>
      </w:pPr>
      <w:r>
        <w:rPr>
          <w:sz w:val="24"/>
        </w:rPr>
        <w:t>You can use the tick box</w:t>
      </w:r>
      <w:r w:rsidR="00FF0DAC">
        <w:rPr>
          <w:sz w:val="24"/>
        </w:rPr>
        <w:t>es on part 1</w:t>
      </w:r>
      <w:r>
        <w:rPr>
          <w:sz w:val="24"/>
        </w:rPr>
        <w:t xml:space="preserve"> to get you started.</w:t>
      </w:r>
    </w:p>
    <w:tbl>
      <w:tblPr>
        <w:tblStyle w:val="TableGrid"/>
        <w:tblpPr w:leftFromText="180" w:rightFromText="180" w:vertAnchor="page" w:horzAnchor="margin" w:tblpXSpec="center" w:tblpY="1707"/>
        <w:tblW w:w="14596" w:type="dxa"/>
        <w:tblLook w:val="04A0" w:firstRow="1" w:lastRow="0" w:firstColumn="1" w:lastColumn="0" w:noHBand="0" w:noVBand="1"/>
      </w:tblPr>
      <w:tblGrid>
        <w:gridCol w:w="7366"/>
        <w:gridCol w:w="7230"/>
      </w:tblGrid>
      <w:tr w:rsidR="00FD507D" w14:paraId="710AD44E" w14:textId="77777777" w:rsidTr="00FD507D">
        <w:trPr>
          <w:trHeight w:val="840"/>
        </w:trPr>
        <w:tc>
          <w:tcPr>
            <w:tcW w:w="7366" w:type="dxa"/>
            <w:shd w:val="clear" w:color="auto" w:fill="D9D9D9" w:themeFill="background1" w:themeFillShade="D9"/>
          </w:tcPr>
          <w:p w14:paraId="7A455E61" w14:textId="77777777" w:rsidR="00FD507D" w:rsidRPr="00FD507D" w:rsidRDefault="00FD507D" w:rsidP="00FD507D">
            <w:pPr>
              <w:jc w:val="center"/>
              <w:rPr>
                <w:b/>
              </w:rPr>
            </w:pPr>
            <w:r w:rsidRPr="00FD507D">
              <w:rPr>
                <w:b/>
                <w:u w:val="single"/>
              </w:rPr>
              <w:t>Strengths</w:t>
            </w:r>
          </w:p>
          <w:p w14:paraId="5242A912" w14:textId="77777777" w:rsidR="00FD507D" w:rsidRPr="00FD507D" w:rsidRDefault="00FD507D" w:rsidP="00FD507D">
            <w:pPr>
              <w:jc w:val="center"/>
            </w:pPr>
            <w:r>
              <w:t>What are you good at that you can use on the course</w:t>
            </w:r>
            <w:r w:rsidRPr="00FD507D">
              <w:t>?</w:t>
            </w:r>
          </w:p>
          <w:p w14:paraId="625CFEDD" w14:textId="77777777" w:rsidR="00FD507D" w:rsidRPr="00FD507D" w:rsidRDefault="00FD507D" w:rsidP="00FD507D">
            <w:pPr>
              <w:jc w:val="center"/>
            </w:pPr>
            <w:r>
              <w:t>What skills do you have, how will these help?</w:t>
            </w:r>
          </w:p>
        </w:tc>
        <w:tc>
          <w:tcPr>
            <w:tcW w:w="7230" w:type="dxa"/>
            <w:shd w:val="clear" w:color="auto" w:fill="D9D9D9" w:themeFill="background1" w:themeFillShade="D9"/>
          </w:tcPr>
          <w:p w14:paraId="24AA50A2" w14:textId="77777777" w:rsidR="00FD507D" w:rsidRPr="00FD507D" w:rsidRDefault="00FD507D" w:rsidP="00FD507D">
            <w:pPr>
              <w:jc w:val="center"/>
              <w:rPr>
                <w:b/>
                <w:u w:val="single"/>
              </w:rPr>
            </w:pPr>
            <w:r w:rsidRPr="00FD507D">
              <w:rPr>
                <w:b/>
                <w:u w:val="single"/>
              </w:rPr>
              <w:t>Weaknesses</w:t>
            </w:r>
          </w:p>
          <w:p w14:paraId="34E4235B" w14:textId="77777777" w:rsidR="00FD507D" w:rsidRPr="00FD507D" w:rsidRDefault="00FD507D" w:rsidP="00FD507D">
            <w:pPr>
              <w:jc w:val="center"/>
            </w:pPr>
            <w:r w:rsidRPr="00FD507D">
              <w:t xml:space="preserve">What weaknesses </w:t>
            </w:r>
            <w:r>
              <w:t>do you have, what would you like to improve</w:t>
            </w:r>
            <w:r w:rsidRPr="00FD507D">
              <w:t>?</w:t>
            </w:r>
          </w:p>
          <w:p w14:paraId="2F2D1EFE" w14:textId="77777777" w:rsidR="00FD507D" w:rsidRPr="00FD507D" w:rsidRDefault="00FD507D" w:rsidP="00FD507D">
            <w:pPr>
              <w:jc w:val="center"/>
            </w:pPr>
            <w:r>
              <w:t>Any skills you think you will need that you do not currently have</w:t>
            </w:r>
            <w:r w:rsidRPr="00FD507D">
              <w:t>?</w:t>
            </w:r>
          </w:p>
        </w:tc>
      </w:tr>
      <w:tr w:rsidR="00FD507D" w14:paraId="63DB79EF" w14:textId="77777777" w:rsidTr="00FD507D">
        <w:trPr>
          <w:trHeight w:val="2792"/>
        </w:trPr>
        <w:tc>
          <w:tcPr>
            <w:tcW w:w="7366" w:type="dxa"/>
          </w:tcPr>
          <w:p w14:paraId="477FB2F7" w14:textId="77777777" w:rsidR="00FD507D" w:rsidRPr="00FD507D" w:rsidRDefault="00FD507D" w:rsidP="00FD507D">
            <w:pPr>
              <w:jc w:val="center"/>
              <w:rPr>
                <w:b/>
              </w:rPr>
            </w:pPr>
          </w:p>
          <w:p w14:paraId="090186AD" w14:textId="77777777" w:rsidR="00FD507D" w:rsidRPr="00FD507D" w:rsidRDefault="00FD507D" w:rsidP="00FD507D">
            <w:pPr>
              <w:jc w:val="center"/>
              <w:rPr>
                <w:b/>
              </w:rPr>
            </w:pPr>
          </w:p>
          <w:p w14:paraId="1A983F44" w14:textId="77777777" w:rsidR="00FD507D" w:rsidRPr="00FD507D" w:rsidRDefault="00FD507D" w:rsidP="00FD507D">
            <w:pPr>
              <w:jc w:val="center"/>
              <w:rPr>
                <w:b/>
              </w:rPr>
            </w:pPr>
          </w:p>
          <w:p w14:paraId="5DBFD1D1" w14:textId="77777777" w:rsidR="00FD507D" w:rsidRPr="00FD507D" w:rsidRDefault="00FD507D" w:rsidP="00FD507D">
            <w:pPr>
              <w:jc w:val="center"/>
              <w:rPr>
                <w:b/>
              </w:rPr>
            </w:pPr>
          </w:p>
          <w:p w14:paraId="22E12F05" w14:textId="77777777" w:rsidR="00FD507D" w:rsidRPr="00FD507D" w:rsidRDefault="00FD507D" w:rsidP="00FD507D">
            <w:pPr>
              <w:jc w:val="center"/>
              <w:rPr>
                <w:b/>
              </w:rPr>
            </w:pPr>
          </w:p>
          <w:p w14:paraId="33D5A277" w14:textId="77777777" w:rsidR="00FD507D" w:rsidRPr="00FD507D" w:rsidRDefault="00FD507D" w:rsidP="00FD507D">
            <w:pPr>
              <w:jc w:val="center"/>
              <w:rPr>
                <w:b/>
              </w:rPr>
            </w:pPr>
          </w:p>
          <w:p w14:paraId="25C68C4B" w14:textId="77777777" w:rsidR="00FD507D" w:rsidRPr="00FD507D" w:rsidRDefault="00FD507D" w:rsidP="00FD507D">
            <w:pPr>
              <w:jc w:val="center"/>
              <w:rPr>
                <w:b/>
              </w:rPr>
            </w:pPr>
          </w:p>
          <w:p w14:paraId="4D00E3A6" w14:textId="77777777" w:rsidR="00FD507D" w:rsidRPr="00FD507D" w:rsidRDefault="00FD507D" w:rsidP="00FD507D">
            <w:pPr>
              <w:jc w:val="center"/>
              <w:rPr>
                <w:b/>
              </w:rPr>
            </w:pPr>
          </w:p>
          <w:p w14:paraId="362A3F4E" w14:textId="77777777" w:rsidR="00FD507D" w:rsidRPr="00FD507D" w:rsidRDefault="00FD507D" w:rsidP="00FD507D">
            <w:pPr>
              <w:jc w:val="center"/>
              <w:rPr>
                <w:b/>
              </w:rPr>
            </w:pPr>
          </w:p>
          <w:p w14:paraId="0DCB71AD" w14:textId="77777777" w:rsidR="00FD507D" w:rsidRPr="00FD507D" w:rsidRDefault="00FD507D" w:rsidP="00FD507D">
            <w:pPr>
              <w:rPr>
                <w:b/>
              </w:rPr>
            </w:pPr>
          </w:p>
          <w:p w14:paraId="50D4A142" w14:textId="77777777" w:rsidR="00FD507D" w:rsidRPr="00FD507D" w:rsidRDefault="00FD507D" w:rsidP="00FD507D">
            <w:pPr>
              <w:rPr>
                <w:b/>
              </w:rPr>
            </w:pPr>
          </w:p>
          <w:p w14:paraId="083B4FA6" w14:textId="77777777" w:rsidR="00FD507D" w:rsidRPr="00FD507D" w:rsidRDefault="00FD507D" w:rsidP="00FD507D">
            <w:pPr>
              <w:rPr>
                <w:b/>
              </w:rPr>
            </w:pPr>
          </w:p>
        </w:tc>
        <w:tc>
          <w:tcPr>
            <w:tcW w:w="7230" w:type="dxa"/>
          </w:tcPr>
          <w:p w14:paraId="666B51A5" w14:textId="77777777" w:rsidR="00FD507D" w:rsidRDefault="00FD507D" w:rsidP="00FD507D">
            <w:pPr>
              <w:jc w:val="center"/>
              <w:rPr>
                <w:b/>
              </w:rPr>
            </w:pPr>
          </w:p>
          <w:p w14:paraId="3E280594" w14:textId="77777777" w:rsidR="00FD507D" w:rsidRPr="00FD507D" w:rsidRDefault="00FD507D" w:rsidP="00FD507D"/>
          <w:p w14:paraId="206AC20E" w14:textId="77777777" w:rsidR="00FD507D" w:rsidRPr="00FD507D" w:rsidRDefault="00FD507D" w:rsidP="00FD507D"/>
          <w:p w14:paraId="3AA34AE8" w14:textId="77777777" w:rsidR="00FD507D" w:rsidRPr="00FD507D" w:rsidRDefault="00FD507D" w:rsidP="00FD507D"/>
          <w:p w14:paraId="257D8C7C" w14:textId="77777777" w:rsidR="00FD507D" w:rsidRPr="00FD507D" w:rsidRDefault="00FD507D" w:rsidP="00FD507D"/>
          <w:p w14:paraId="5C834198" w14:textId="77777777" w:rsidR="00FD507D" w:rsidRDefault="00FD507D" w:rsidP="00FD507D"/>
          <w:p w14:paraId="3278482D" w14:textId="77777777" w:rsidR="00FD507D" w:rsidRPr="00FD507D" w:rsidRDefault="00FD507D" w:rsidP="00FD507D"/>
          <w:p w14:paraId="4B75A5A9" w14:textId="77777777" w:rsidR="00FD507D" w:rsidRDefault="00FD507D" w:rsidP="00FD507D"/>
          <w:p w14:paraId="7B6130E3" w14:textId="77777777" w:rsidR="00FD507D" w:rsidRDefault="00FD507D" w:rsidP="00FD507D"/>
          <w:p w14:paraId="5A9D7544" w14:textId="77777777" w:rsidR="00FD507D" w:rsidRDefault="00FD507D" w:rsidP="00FD507D"/>
          <w:p w14:paraId="65A894D5" w14:textId="77777777" w:rsidR="00FD507D" w:rsidRDefault="00FD507D" w:rsidP="00FD507D">
            <w:pPr>
              <w:ind w:firstLine="720"/>
            </w:pPr>
          </w:p>
          <w:p w14:paraId="0F629523" w14:textId="77777777" w:rsidR="00FD507D" w:rsidRDefault="00FD507D" w:rsidP="00FD507D">
            <w:pPr>
              <w:ind w:firstLine="720"/>
            </w:pPr>
          </w:p>
          <w:p w14:paraId="54000674" w14:textId="77777777" w:rsidR="00FD507D" w:rsidRDefault="00FD507D" w:rsidP="00FD507D">
            <w:pPr>
              <w:ind w:firstLine="720"/>
            </w:pPr>
          </w:p>
          <w:p w14:paraId="20046676" w14:textId="77777777" w:rsidR="00FD507D" w:rsidRPr="00FD507D" w:rsidRDefault="00FD507D" w:rsidP="00FD507D">
            <w:pPr>
              <w:ind w:firstLine="720"/>
            </w:pPr>
          </w:p>
        </w:tc>
      </w:tr>
      <w:tr w:rsidR="00FD507D" w14:paraId="0ED4603A" w14:textId="77777777" w:rsidTr="00FD507D">
        <w:trPr>
          <w:trHeight w:val="1399"/>
        </w:trPr>
        <w:tc>
          <w:tcPr>
            <w:tcW w:w="7366" w:type="dxa"/>
            <w:shd w:val="clear" w:color="auto" w:fill="D9D9D9" w:themeFill="background1" w:themeFillShade="D9"/>
          </w:tcPr>
          <w:p w14:paraId="75E1A115" w14:textId="77777777" w:rsidR="00FD507D" w:rsidRPr="00FD507D" w:rsidRDefault="00FD507D" w:rsidP="00FD507D">
            <w:pPr>
              <w:jc w:val="center"/>
              <w:rPr>
                <w:b/>
                <w:u w:val="single"/>
              </w:rPr>
            </w:pPr>
            <w:r w:rsidRPr="00FD507D">
              <w:rPr>
                <w:b/>
                <w:u w:val="single"/>
              </w:rPr>
              <w:t>Opportunities</w:t>
            </w:r>
          </w:p>
          <w:p w14:paraId="6BEDABF8" w14:textId="77777777" w:rsidR="00FD507D" w:rsidRPr="00FD507D" w:rsidRDefault="00FD507D" w:rsidP="00FD507D">
            <w:pPr>
              <w:jc w:val="center"/>
            </w:pPr>
            <w:r w:rsidRPr="00FD507D">
              <w:t xml:space="preserve">What opportunities </w:t>
            </w:r>
            <w:r>
              <w:t>do you think the course will give you?</w:t>
            </w:r>
          </w:p>
          <w:p w14:paraId="17EB475A" w14:textId="77777777" w:rsidR="00FD507D" w:rsidRPr="00FD507D" w:rsidRDefault="00FD507D" w:rsidP="00FD507D">
            <w:pPr>
              <w:jc w:val="center"/>
            </w:pPr>
            <w:r>
              <w:t>How will a work placement help you?</w:t>
            </w:r>
          </w:p>
          <w:p w14:paraId="381CFDB8" w14:textId="77777777" w:rsidR="00FD507D" w:rsidRPr="00FD507D" w:rsidRDefault="00FF0DAC" w:rsidP="00FD507D">
            <w:pPr>
              <w:jc w:val="center"/>
            </w:pPr>
            <w:r>
              <w:t>How will the course</w:t>
            </w:r>
            <w:r w:rsidR="00FD507D">
              <w:t xml:space="preserve"> increase </w:t>
            </w:r>
            <w:r w:rsidR="00FD507D" w:rsidRPr="00FD507D">
              <w:t xml:space="preserve">your chances of employment within the sector? </w:t>
            </w:r>
          </w:p>
          <w:p w14:paraId="4B3E5442" w14:textId="77777777" w:rsidR="00FD507D" w:rsidRPr="00FD507D" w:rsidRDefault="00FD507D" w:rsidP="00FD507D">
            <w:pPr>
              <w:jc w:val="center"/>
              <w:rPr>
                <w:b/>
              </w:rPr>
            </w:pPr>
          </w:p>
        </w:tc>
        <w:tc>
          <w:tcPr>
            <w:tcW w:w="7230" w:type="dxa"/>
            <w:shd w:val="clear" w:color="auto" w:fill="D9D9D9" w:themeFill="background1" w:themeFillShade="D9"/>
          </w:tcPr>
          <w:p w14:paraId="31334EB4" w14:textId="77777777" w:rsidR="00FD507D" w:rsidRPr="00FD507D" w:rsidRDefault="00FD507D" w:rsidP="00FD507D">
            <w:pPr>
              <w:jc w:val="center"/>
              <w:rPr>
                <w:b/>
                <w:u w:val="single"/>
              </w:rPr>
            </w:pPr>
            <w:r w:rsidRPr="00FD507D">
              <w:rPr>
                <w:b/>
                <w:u w:val="single"/>
              </w:rPr>
              <w:t>Threats</w:t>
            </w:r>
          </w:p>
          <w:p w14:paraId="185F2A5B" w14:textId="77777777" w:rsidR="00FD507D" w:rsidRPr="00FD507D" w:rsidRDefault="00FD507D" w:rsidP="00FD507D">
            <w:pPr>
              <w:jc w:val="center"/>
            </w:pPr>
            <w:r>
              <w:t>Any concerns about the course</w:t>
            </w:r>
            <w:r w:rsidRPr="00FD507D">
              <w:t>?</w:t>
            </w:r>
          </w:p>
          <w:p w14:paraId="15E8AC2B" w14:textId="77777777" w:rsidR="00FD507D" w:rsidRDefault="00FD507D" w:rsidP="00FD507D">
            <w:pPr>
              <w:jc w:val="center"/>
            </w:pPr>
            <w:r>
              <w:t>Any concerns about getting to college</w:t>
            </w:r>
            <w:r w:rsidRPr="00FD507D">
              <w:t>?</w:t>
            </w:r>
          </w:p>
          <w:p w14:paraId="1A21AF90" w14:textId="77777777" w:rsidR="00FD507D" w:rsidRDefault="00FD507D" w:rsidP="00FD507D">
            <w:pPr>
              <w:jc w:val="center"/>
            </w:pPr>
            <w:r>
              <w:t>Anything else you can think of that might make the course difficult for you to complete?</w:t>
            </w:r>
          </w:p>
          <w:p w14:paraId="1958D4CC" w14:textId="77777777" w:rsidR="004F17A6" w:rsidRPr="004F17A6" w:rsidRDefault="004F17A6" w:rsidP="004F17A6">
            <w:pPr>
              <w:pStyle w:val="TableContents"/>
              <w:jc w:val="both"/>
            </w:pPr>
            <w:r>
              <w:rPr>
                <w:i/>
              </w:rPr>
              <w:t>e.g. family commitments, work commitments, transport difficulties, health</w:t>
            </w:r>
          </w:p>
          <w:p w14:paraId="7FE85366" w14:textId="77777777" w:rsidR="00FD507D" w:rsidRPr="00FD507D" w:rsidRDefault="00FD507D" w:rsidP="00FD507D">
            <w:pPr>
              <w:jc w:val="center"/>
              <w:rPr>
                <w:b/>
              </w:rPr>
            </w:pPr>
          </w:p>
        </w:tc>
      </w:tr>
      <w:tr w:rsidR="00FD507D" w14:paraId="3AF21611" w14:textId="77777777" w:rsidTr="00FD507D">
        <w:trPr>
          <w:trHeight w:val="4275"/>
        </w:trPr>
        <w:tc>
          <w:tcPr>
            <w:tcW w:w="7366" w:type="dxa"/>
          </w:tcPr>
          <w:p w14:paraId="047C4167" w14:textId="77777777" w:rsidR="00FD507D" w:rsidRPr="00EA79BF" w:rsidRDefault="00FD507D" w:rsidP="00FD507D">
            <w:pPr>
              <w:jc w:val="center"/>
              <w:rPr>
                <w:b/>
                <w:sz w:val="24"/>
              </w:rPr>
            </w:pPr>
          </w:p>
          <w:p w14:paraId="2DE5C5F7" w14:textId="77777777" w:rsidR="00FD507D" w:rsidRPr="00FD507D" w:rsidRDefault="00FD507D" w:rsidP="00FD507D">
            <w:pPr>
              <w:rPr>
                <w:sz w:val="24"/>
              </w:rPr>
            </w:pPr>
          </w:p>
        </w:tc>
        <w:tc>
          <w:tcPr>
            <w:tcW w:w="7230" w:type="dxa"/>
          </w:tcPr>
          <w:p w14:paraId="62E85B63" w14:textId="77777777" w:rsidR="00FD507D" w:rsidRDefault="00FD507D" w:rsidP="00FD507D">
            <w:pPr>
              <w:jc w:val="center"/>
              <w:rPr>
                <w:b/>
                <w:sz w:val="24"/>
              </w:rPr>
            </w:pPr>
          </w:p>
          <w:p w14:paraId="0706C9D2" w14:textId="77777777" w:rsidR="00FD507D" w:rsidRDefault="00FD507D" w:rsidP="00FD507D">
            <w:pPr>
              <w:jc w:val="center"/>
              <w:rPr>
                <w:b/>
                <w:sz w:val="24"/>
              </w:rPr>
            </w:pPr>
          </w:p>
          <w:p w14:paraId="2A794380" w14:textId="77777777" w:rsidR="00FD507D" w:rsidRDefault="00FD507D" w:rsidP="00FD507D">
            <w:pPr>
              <w:jc w:val="center"/>
              <w:rPr>
                <w:b/>
                <w:sz w:val="24"/>
              </w:rPr>
            </w:pPr>
          </w:p>
          <w:p w14:paraId="091F408C" w14:textId="77777777" w:rsidR="00FD507D" w:rsidRDefault="00FD507D" w:rsidP="00FD507D">
            <w:pPr>
              <w:jc w:val="center"/>
              <w:rPr>
                <w:b/>
                <w:sz w:val="24"/>
              </w:rPr>
            </w:pPr>
          </w:p>
          <w:p w14:paraId="0EFBF36F" w14:textId="77777777" w:rsidR="00FD507D" w:rsidRDefault="00FD507D" w:rsidP="00FD507D">
            <w:pPr>
              <w:jc w:val="center"/>
              <w:rPr>
                <w:b/>
                <w:sz w:val="24"/>
              </w:rPr>
            </w:pPr>
          </w:p>
          <w:p w14:paraId="72B6A21E" w14:textId="77777777" w:rsidR="00FD507D" w:rsidRDefault="00FD507D" w:rsidP="00FD507D">
            <w:pPr>
              <w:rPr>
                <w:b/>
                <w:sz w:val="24"/>
              </w:rPr>
            </w:pPr>
          </w:p>
          <w:p w14:paraId="63764CF6" w14:textId="77777777" w:rsidR="00FD507D" w:rsidRDefault="00FD507D" w:rsidP="00FD507D">
            <w:pPr>
              <w:jc w:val="center"/>
              <w:rPr>
                <w:b/>
                <w:sz w:val="24"/>
              </w:rPr>
            </w:pPr>
          </w:p>
          <w:p w14:paraId="4C736124" w14:textId="77777777" w:rsidR="00FD507D" w:rsidRDefault="00FD507D" w:rsidP="00FD507D">
            <w:pPr>
              <w:jc w:val="center"/>
              <w:rPr>
                <w:b/>
                <w:sz w:val="24"/>
              </w:rPr>
            </w:pPr>
          </w:p>
          <w:p w14:paraId="016291E0" w14:textId="77777777" w:rsidR="00FD507D" w:rsidRDefault="00FD507D" w:rsidP="00FD507D">
            <w:pPr>
              <w:jc w:val="center"/>
              <w:rPr>
                <w:b/>
                <w:sz w:val="24"/>
              </w:rPr>
            </w:pPr>
          </w:p>
          <w:p w14:paraId="3D82F227" w14:textId="77777777" w:rsidR="00FD507D" w:rsidRDefault="00FD507D" w:rsidP="00FD507D">
            <w:pPr>
              <w:rPr>
                <w:b/>
                <w:sz w:val="24"/>
              </w:rPr>
            </w:pPr>
          </w:p>
          <w:p w14:paraId="63908959" w14:textId="77777777" w:rsidR="00FD507D" w:rsidRPr="00FD507D" w:rsidRDefault="00FD507D" w:rsidP="00FD507D">
            <w:pPr>
              <w:rPr>
                <w:sz w:val="24"/>
              </w:rPr>
            </w:pPr>
          </w:p>
        </w:tc>
      </w:tr>
    </w:tbl>
    <w:p w14:paraId="744551E1" w14:textId="77777777" w:rsidR="00F41E81" w:rsidRPr="00F41E81" w:rsidRDefault="00F41E81" w:rsidP="00F41E81"/>
    <w:p w14:paraId="22631E6D" w14:textId="77777777" w:rsidR="00F41E81" w:rsidRDefault="00F41E81" w:rsidP="00F41E81"/>
    <w:p w14:paraId="4F92EE79" w14:textId="77777777" w:rsidR="00F41E81" w:rsidRDefault="00F41E81" w:rsidP="00F41E81">
      <w:pPr>
        <w:ind w:firstLine="720"/>
      </w:pPr>
    </w:p>
    <w:p w14:paraId="52D37E9C" w14:textId="77777777" w:rsidR="00337D04" w:rsidRDefault="00337D04" w:rsidP="00337D04">
      <w:pPr>
        <w:jc w:val="center"/>
        <w:rPr>
          <w:sz w:val="24"/>
          <w:u w:val="single"/>
        </w:rPr>
      </w:pPr>
    </w:p>
    <w:p w14:paraId="16ACFAAB" w14:textId="77777777" w:rsidR="00337D04" w:rsidRPr="005C4078" w:rsidRDefault="001079ED" w:rsidP="004F17A6">
      <w:pPr>
        <w:jc w:val="center"/>
        <w:rPr>
          <w:sz w:val="24"/>
          <w:u w:val="single"/>
        </w:rPr>
      </w:pPr>
      <w:r>
        <w:rPr>
          <w:sz w:val="24"/>
          <w:u w:val="single"/>
        </w:rPr>
        <w:t>Possible Career Idea</w:t>
      </w:r>
    </w:p>
    <w:p w14:paraId="05193D5A" w14:textId="77777777" w:rsidR="00337D04" w:rsidRDefault="00120DBE" w:rsidP="00337D04">
      <w:pPr>
        <w:jc w:val="center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CC5F82" wp14:editId="1E78D632">
                <wp:simplePos x="0" y="0"/>
                <wp:positionH relativeFrom="column">
                  <wp:posOffset>105594</wp:posOffset>
                </wp:positionH>
                <wp:positionV relativeFrom="paragraph">
                  <wp:posOffset>417904</wp:posOffset>
                </wp:positionV>
                <wp:extent cx="3012763" cy="2515921"/>
                <wp:effectExtent l="0" t="0" r="16510" b="1778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763" cy="2515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BB0D44" w14:textId="77777777" w:rsidR="00120DBE" w:rsidRPr="00120DBE" w:rsidRDefault="00120DBE" w:rsidP="00120DBE">
                            <w:pPr>
                              <w:shd w:val="clear" w:color="auto" w:fill="E7E6E6" w:themeFill="background2"/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7"/>
                              </w:rPr>
                            </w:pPr>
                            <w:r w:rsidRPr="00120DBE">
                              <w:rPr>
                                <w:b/>
                                <w:u w:val="single"/>
                              </w:rPr>
                              <w:t>It must show the following:</w:t>
                            </w:r>
                            <w:r w:rsidRPr="00120DBE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7"/>
                              </w:rPr>
                              <w:t xml:space="preserve"> </w:t>
                            </w:r>
                          </w:p>
                          <w:p w14:paraId="78F8CCE8" w14:textId="77777777" w:rsidR="00120DBE" w:rsidRPr="00120DBE" w:rsidRDefault="00120DBE" w:rsidP="00120DBE">
                            <w:pPr>
                              <w:shd w:val="clear" w:color="auto" w:fill="E7E6E6" w:themeFill="background2"/>
                              <w:rPr>
                                <w:rFonts w:cstheme="minorHAnsi"/>
                                <w:b/>
                                <w:sz w:val="20"/>
                                <w:u w:val="single"/>
                              </w:rPr>
                            </w:pPr>
                            <w:r w:rsidRPr="00120DBE">
                              <w:rPr>
                                <w:rFonts w:cstheme="minorHAnsi"/>
                                <w:color w:val="222222"/>
                                <w:szCs w:val="27"/>
                              </w:rPr>
                              <w:t>A brief overview of the job (what is involved)</w:t>
                            </w:r>
                          </w:p>
                          <w:p w14:paraId="7BD9CD00" w14:textId="77777777" w:rsidR="00120DBE" w:rsidRPr="00120DBE" w:rsidRDefault="00120DBE" w:rsidP="00120DBE">
                            <w:pPr>
                              <w:shd w:val="clear" w:color="auto" w:fill="E7E6E6" w:themeFill="background2"/>
                            </w:pPr>
                            <w:r w:rsidRPr="00120DBE">
                              <w:t>Qualifications needed (starting at GCSE, including courses needed)</w:t>
                            </w:r>
                          </w:p>
                          <w:p w14:paraId="6D9A686A" w14:textId="77777777" w:rsidR="00120DBE" w:rsidRPr="00120DBE" w:rsidRDefault="00120DBE" w:rsidP="00120DBE">
                            <w:pPr>
                              <w:shd w:val="clear" w:color="auto" w:fill="E7E6E6" w:themeFill="background2"/>
                            </w:pPr>
                            <w:r w:rsidRPr="00120DBE">
                              <w:t>Skills required</w:t>
                            </w:r>
                          </w:p>
                          <w:p w14:paraId="57A4AE9B" w14:textId="77777777" w:rsidR="00120DBE" w:rsidRPr="00120DBE" w:rsidRDefault="00120DBE" w:rsidP="00120DBE">
                            <w:pPr>
                              <w:shd w:val="clear" w:color="auto" w:fill="E7E6E6" w:themeFill="background2"/>
                            </w:pPr>
                            <w:r w:rsidRPr="00120DBE">
                              <w:t>Experience required (do you need so many hours of work experience, voluntary work, etc.)</w:t>
                            </w:r>
                          </w:p>
                          <w:p w14:paraId="63CB5323" w14:textId="77777777" w:rsidR="00120DBE" w:rsidRPr="00120DBE" w:rsidRDefault="00120DBE" w:rsidP="00120DBE">
                            <w:pPr>
                              <w:shd w:val="clear" w:color="auto" w:fill="E7E6E6" w:themeFill="background2"/>
                            </w:pPr>
                            <w:r w:rsidRPr="00120DBE">
                              <w:t xml:space="preserve">Requirements (driving license, own car, fitness level, flexibility etc.) </w:t>
                            </w:r>
                          </w:p>
                          <w:p w14:paraId="0A4155F6" w14:textId="77777777" w:rsidR="00120DBE" w:rsidRDefault="00120DBE" w:rsidP="00120DBE">
                            <w:pPr>
                              <w:shd w:val="clear" w:color="auto" w:fill="E7E6E6" w:themeFill="background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59" type="#_x0000_t202" style="position:absolute;left:0;text-align:left;margin-left:8.3pt;margin-top:32.9pt;width:237.25pt;height:19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" fillcolor="white [3201]" strokeweight=".5pt">
                <v:textbox>
                  <w:txbxContent>
                    <w:p w:rsidR="00120DBE" w:rsidRPr="00120DBE" w:rsidRDefault="00120DBE" w:rsidP="00120DBE">
                      <w:pPr>
                        <w:shd w:val="clear" w:color="auto" w:fill="E7E6E6" w:themeFill="background2"/>
                        <w:rPr>
                          <w:rFonts w:ascii="Arial" w:hAnsi="Arial" w:cs="Arial"/>
                          <w:color w:val="222222"/>
                          <w:sz w:val="24"/>
                          <w:szCs w:val="27"/>
                        </w:rPr>
                      </w:pPr>
                      <w:r w:rsidRPr="00120DBE">
                        <w:rPr>
                          <w:b/>
                          <w:u w:val="single"/>
                        </w:rPr>
                        <w:t>It must show the following:</w:t>
                      </w:r>
                      <w:r w:rsidRPr="00120DBE">
                        <w:rPr>
                          <w:rFonts w:ascii="Arial" w:hAnsi="Arial" w:cs="Arial"/>
                          <w:color w:val="222222"/>
                          <w:sz w:val="24"/>
                          <w:szCs w:val="27"/>
                        </w:rPr>
                        <w:t xml:space="preserve"> </w:t>
                      </w:r>
                    </w:p>
                    <w:p w:rsidR="00120DBE" w:rsidRPr="00120DBE" w:rsidRDefault="00120DBE" w:rsidP="00120DBE">
                      <w:pPr>
                        <w:shd w:val="clear" w:color="auto" w:fill="E7E6E6" w:themeFill="background2"/>
                        <w:rPr>
                          <w:rFonts w:cstheme="minorHAnsi"/>
                          <w:b/>
                          <w:sz w:val="20"/>
                          <w:u w:val="single"/>
                        </w:rPr>
                      </w:pPr>
                      <w:r w:rsidRPr="00120DBE">
                        <w:rPr>
                          <w:rFonts w:cstheme="minorHAnsi"/>
                          <w:color w:val="222222"/>
                          <w:szCs w:val="27"/>
                        </w:rPr>
                        <w:t>A brief overview of the job (what is involved)</w:t>
                      </w:r>
                    </w:p>
                    <w:p w:rsidR="00120DBE" w:rsidRPr="00120DBE" w:rsidRDefault="00120DBE" w:rsidP="00120DBE">
                      <w:pPr>
                        <w:shd w:val="clear" w:color="auto" w:fill="E7E6E6" w:themeFill="background2"/>
                      </w:pPr>
                      <w:r w:rsidRPr="00120DBE">
                        <w:t>Qualifications needed (starting at GCSE, including courses needed)</w:t>
                      </w:r>
                    </w:p>
                    <w:p w:rsidR="00120DBE" w:rsidRPr="00120DBE" w:rsidRDefault="00120DBE" w:rsidP="00120DBE">
                      <w:pPr>
                        <w:shd w:val="clear" w:color="auto" w:fill="E7E6E6" w:themeFill="background2"/>
                      </w:pPr>
                      <w:r w:rsidRPr="00120DBE">
                        <w:t>Skills required</w:t>
                      </w:r>
                    </w:p>
                    <w:p w:rsidR="00120DBE" w:rsidRPr="00120DBE" w:rsidRDefault="00120DBE" w:rsidP="00120DBE">
                      <w:pPr>
                        <w:shd w:val="clear" w:color="auto" w:fill="E7E6E6" w:themeFill="background2"/>
                      </w:pPr>
                      <w:r w:rsidRPr="00120DBE">
                        <w:t>Experience required (do you need so many hours of work experience, voluntary work, etc.)</w:t>
                      </w:r>
                    </w:p>
                    <w:p w:rsidR="00120DBE" w:rsidRPr="00120DBE" w:rsidRDefault="00120DBE" w:rsidP="00120DBE">
                      <w:pPr>
                        <w:shd w:val="clear" w:color="auto" w:fill="E7E6E6" w:themeFill="background2"/>
                      </w:pPr>
                      <w:r w:rsidRPr="00120DBE">
                        <w:t xml:space="preserve">Requirements (driving license, own car, fitness level, flexibility etc.) </w:t>
                      </w:r>
                    </w:p>
                    <w:p w:rsidR="00120DBE" w:rsidRDefault="00120DBE" w:rsidP="00120DBE">
                      <w:pPr>
                        <w:shd w:val="clear" w:color="auto" w:fill="E7E6E6" w:themeFill="background2"/>
                      </w:pPr>
                    </w:p>
                  </w:txbxContent>
                </v:textbox>
              </v:shape>
            </w:pict>
          </mc:Fallback>
        </mc:AlternateContent>
      </w:r>
      <w:r w:rsidR="00337D04">
        <w:rPr>
          <w:sz w:val="24"/>
        </w:rPr>
        <w:t xml:space="preserve">Even though you have not started the course yet, it is important to have an idea about the careers where this course could take you. Pick 1 animal career </w:t>
      </w:r>
      <w:r>
        <w:rPr>
          <w:sz w:val="24"/>
        </w:rPr>
        <w:t>and display the answers below</w:t>
      </w:r>
      <w:r w:rsidR="001079ED">
        <w:rPr>
          <w:sz w:val="24"/>
        </w:rPr>
        <w:t>, using the box to guide you</w:t>
      </w:r>
      <w:r w:rsidR="00337D04">
        <w:rPr>
          <w:sz w:val="24"/>
        </w:rPr>
        <w:t xml:space="preserve">. </w:t>
      </w:r>
    </w:p>
    <w:p w14:paraId="34536742" w14:textId="77777777" w:rsidR="00F41E81" w:rsidRDefault="00F41E81" w:rsidP="00120DBE">
      <w:pPr>
        <w:tabs>
          <w:tab w:val="left" w:pos="5577"/>
        </w:tabs>
      </w:pPr>
    </w:p>
    <w:p w14:paraId="7EAD2657" w14:textId="77777777" w:rsidR="00F41E81" w:rsidRDefault="00120DBE" w:rsidP="00120DBE">
      <w:pPr>
        <w:tabs>
          <w:tab w:val="left" w:pos="5102"/>
        </w:tabs>
      </w:pPr>
      <w:r>
        <w:tab/>
        <w:t>Career Chosen: ………………………………………………………………………………………………………………………</w:t>
      </w:r>
    </w:p>
    <w:p w14:paraId="53A4CFDD" w14:textId="77777777" w:rsidR="00337D04" w:rsidRDefault="00337D04" w:rsidP="00F41E81"/>
    <w:p w14:paraId="74C73FA7" w14:textId="77777777" w:rsidR="00337D04" w:rsidRDefault="00120DBE" w:rsidP="00120DBE">
      <w:pPr>
        <w:rPr>
          <w:sz w:val="24"/>
        </w:rPr>
      </w:pPr>
      <w:r>
        <w:rPr>
          <w:b/>
          <w:sz w:val="24"/>
          <w:u w:val="single"/>
        </w:rPr>
        <w:t xml:space="preserve"> </w:t>
      </w:r>
    </w:p>
    <w:p w14:paraId="1AE1D8DD" w14:textId="77777777" w:rsidR="004C712B" w:rsidRDefault="004C712B" w:rsidP="00F41E81"/>
    <w:p w14:paraId="65495F0A" w14:textId="77777777" w:rsidR="004C712B" w:rsidRPr="004C712B" w:rsidRDefault="004C712B" w:rsidP="004C712B"/>
    <w:p w14:paraId="4ACFEAC8" w14:textId="77777777" w:rsidR="004C712B" w:rsidRPr="004C712B" w:rsidRDefault="004C712B" w:rsidP="004C712B"/>
    <w:p w14:paraId="256EE6EE" w14:textId="77777777" w:rsidR="004C712B" w:rsidRPr="004C712B" w:rsidRDefault="004C712B" w:rsidP="004C712B"/>
    <w:p w14:paraId="2A9DFDFF" w14:textId="77777777" w:rsidR="004C712B" w:rsidRPr="004C712B" w:rsidRDefault="004C712B" w:rsidP="004C712B"/>
    <w:p w14:paraId="0A25E8B2" w14:textId="77777777" w:rsidR="004C712B" w:rsidRPr="004C712B" w:rsidRDefault="004C712B" w:rsidP="004C712B"/>
    <w:p w14:paraId="6B5CABF5" w14:textId="77777777" w:rsidR="004C712B" w:rsidRPr="004C712B" w:rsidRDefault="004C712B" w:rsidP="004C712B"/>
    <w:p w14:paraId="5D3DD827" w14:textId="77777777" w:rsidR="004C712B" w:rsidRPr="004C712B" w:rsidRDefault="004C712B" w:rsidP="004C712B"/>
    <w:p w14:paraId="289A3DA4" w14:textId="77777777" w:rsidR="004C712B" w:rsidRPr="004C712B" w:rsidRDefault="004C712B" w:rsidP="004C712B"/>
    <w:p w14:paraId="403B7E84" w14:textId="77777777" w:rsidR="004C712B" w:rsidRPr="004C712B" w:rsidRDefault="004C712B" w:rsidP="004C712B"/>
    <w:p w14:paraId="457161CC" w14:textId="77777777" w:rsidR="004C712B" w:rsidRPr="004C712B" w:rsidRDefault="004C712B" w:rsidP="004C712B"/>
    <w:p w14:paraId="29C1B2C4" w14:textId="77777777" w:rsidR="004C712B" w:rsidRPr="004C712B" w:rsidRDefault="004C712B" w:rsidP="004C712B"/>
    <w:p w14:paraId="06F3D303" w14:textId="77777777" w:rsidR="004C712B" w:rsidRPr="004C712B" w:rsidRDefault="004C712B" w:rsidP="004C712B"/>
    <w:p w14:paraId="52F2CA58" w14:textId="77777777" w:rsidR="004C712B" w:rsidRPr="004C712B" w:rsidRDefault="004C712B" w:rsidP="004C712B"/>
    <w:p w14:paraId="47496AE9" w14:textId="77777777" w:rsidR="004C712B" w:rsidRPr="004C712B" w:rsidRDefault="004C712B" w:rsidP="004C712B"/>
    <w:p w14:paraId="6697376C" w14:textId="77777777" w:rsidR="004C712B" w:rsidRPr="004C712B" w:rsidRDefault="004C712B" w:rsidP="004C712B"/>
    <w:p w14:paraId="52360EB6" w14:textId="77777777" w:rsidR="004C712B" w:rsidRPr="004C712B" w:rsidRDefault="004C712B" w:rsidP="004C712B"/>
    <w:p w14:paraId="7EDF4C35" w14:textId="77777777" w:rsidR="004C712B" w:rsidRDefault="004C712B" w:rsidP="004C712B"/>
    <w:p w14:paraId="577B8344" w14:textId="77777777" w:rsidR="004C712B" w:rsidRDefault="004C712B" w:rsidP="004C712B">
      <w:pPr>
        <w:tabs>
          <w:tab w:val="left" w:pos="2055"/>
        </w:tabs>
        <w:sectPr w:rsidR="004C712B" w:rsidSect="00F41E81">
          <w:pgSz w:w="15840" w:h="12240" w:orient="landscape"/>
          <w:pgMar w:top="0" w:right="0" w:bottom="0" w:left="0" w:header="720" w:footer="720" w:gutter="0"/>
          <w:cols w:space="720"/>
          <w:docGrid w:linePitch="360"/>
        </w:sectPr>
      </w:pPr>
      <w:r>
        <w:tab/>
      </w:r>
    </w:p>
    <w:p w14:paraId="3867A4D7" w14:textId="77777777" w:rsidR="004C712B" w:rsidRDefault="004C712B" w:rsidP="004C712B">
      <w:pPr>
        <w:tabs>
          <w:tab w:val="left" w:pos="2055"/>
        </w:tabs>
      </w:pPr>
    </w:p>
    <w:p w14:paraId="7B2B9D79" w14:textId="77777777" w:rsidR="00337D04" w:rsidRDefault="00337D04" w:rsidP="004C712B">
      <w:pPr>
        <w:tabs>
          <w:tab w:val="left" w:pos="2055"/>
        </w:tabs>
        <w:jc w:val="center"/>
      </w:pPr>
    </w:p>
    <w:p w14:paraId="53453533" w14:textId="77777777" w:rsidR="004C712B" w:rsidRDefault="004C712B" w:rsidP="004C712B">
      <w:pPr>
        <w:tabs>
          <w:tab w:val="left" w:pos="2055"/>
        </w:tabs>
        <w:jc w:val="center"/>
        <w:rPr>
          <w:u w:val="single"/>
        </w:rPr>
      </w:pPr>
      <w:r w:rsidRPr="004C712B">
        <w:rPr>
          <w:u w:val="single"/>
        </w:rPr>
        <w:t>Work Experience</w:t>
      </w:r>
    </w:p>
    <w:p w14:paraId="2116C450" w14:textId="77777777" w:rsidR="004C712B" w:rsidRDefault="004C712B" w:rsidP="004C712B">
      <w:pPr>
        <w:pStyle w:val="Default"/>
        <w:jc w:val="center"/>
        <w:rPr>
          <w:rFonts w:asciiTheme="minorHAnsi" w:hAnsiTheme="minorHAnsi" w:cstheme="minorHAnsi"/>
        </w:rPr>
      </w:pPr>
      <w:r w:rsidRPr="004C712B">
        <w:rPr>
          <w:rFonts w:asciiTheme="minorHAnsi" w:hAnsiTheme="minorHAnsi" w:cstheme="minorHAnsi"/>
        </w:rPr>
        <w:t xml:space="preserve">Have a think about the sort of work experience placements you might want to apply for. </w:t>
      </w:r>
    </w:p>
    <w:p w14:paraId="0176024A" w14:textId="77777777" w:rsidR="004C712B" w:rsidRPr="004C712B" w:rsidRDefault="004C712B" w:rsidP="004C712B">
      <w:pPr>
        <w:pStyle w:val="Default"/>
        <w:jc w:val="center"/>
        <w:rPr>
          <w:rFonts w:asciiTheme="minorHAnsi" w:hAnsiTheme="minorHAnsi" w:cstheme="minorHAnsi"/>
        </w:rPr>
      </w:pPr>
      <w:r w:rsidRPr="004C712B">
        <w:rPr>
          <w:rFonts w:asciiTheme="minorHAnsi" w:hAnsiTheme="minorHAnsi" w:cstheme="minorHAnsi"/>
        </w:rPr>
        <w:t>What type of employer? What type of job role?</w:t>
      </w:r>
    </w:p>
    <w:p w14:paraId="27428077" w14:textId="77777777" w:rsidR="004C712B" w:rsidRDefault="004C712B" w:rsidP="004C712B">
      <w:pPr>
        <w:tabs>
          <w:tab w:val="left" w:pos="2055"/>
        </w:tabs>
        <w:jc w:val="center"/>
      </w:pPr>
    </w:p>
    <w:tbl>
      <w:tblPr>
        <w:tblpPr w:leftFromText="180" w:rightFromText="180" w:vertAnchor="text" w:horzAnchor="page" w:tblpX="624" w:tblpY="106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108"/>
      </w:tblGrid>
      <w:tr w:rsidR="004C712B" w14:paraId="1E4BC31D" w14:textId="77777777" w:rsidTr="004C712B">
        <w:trPr>
          <w:trHeight w:val="1069"/>
        </w:trPr>
        <w:tc>
          <w:tcPr>
            <w:tcW w:w="1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715D2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C712B">
              <w:rPr>
                <w:rFonts w:asciiTheme="minorHAnsi" w:hAnsiTheme="minorHAnsi" w:cstheme="minorHAnsi"/>
                <w:b/>
              </w:rPr>
              <w:t>First possible job role/type of employer:</w:t>
            </w:r>
          </w:p>
          <w:p w14:paraId="6B1CEE4B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4FEEA30A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10F190C6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C712B" w14:paraId="2A642FA9" w14:textId="77777777" w:rsidTr="004C712B">
        <w:trPr>
          <w:trHeight w:val="1606"/>
        </w:trPr>
        <w:tc>
          <w:tcPr>
            <w:tcW w:w="111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8F870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bookmarkStart w:id="0" w:name="__DdeLink__11713_1931105508"/>
            <w:bookmarkEnd w:id="0"/>
            <w:r w:rsidRPr="004C712B">
              <w:rPr>
                <w:rFonts w:asciiTheme="minorHAnsi" w:hAnsiTheme="minorHAnsi" w:cstheme="minorHAnsi"/>
              </w:rPr>
              <w:t>What sort of tasks would you do each day in this job?</w:t>
            </w:r>
          </w:p>
          <w:p w14:paraId="30AFD6C7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64CF4DF5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7FEE9CA5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7FFC74AD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1315121A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C712B" w14:paraId="71EAE9C8" w14:textId="77777777" w:rsidTr="004C712B">
        <w:trPr>
          <w:trHeight w:val="2410"/>
        </w:trPr>
        <w:tc>
          <w:tcPr>
            <w:tcW w:w="111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85336B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C712B">
              <w:rPr>
                <w:rFonts w:asciiTheme="minorHAnsi" w:hAnsiTheme="minorHAnsi" w:cstheme="minorHAnsi"/>
              </w:rPr>
              <w:t>Why do you want to try this kind of work?</w:t>
            </w:r>
          </w:p>
          <w:p w14:paraId="71128595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6E9B8CAD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6070CA3F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620BC766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78ED7F33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4A35BDFD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0AC6737F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7A4987C7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C712B" w14:paraId="4EB030C6" w14:textId="77777777" w:rsidTr="004C712B">
        <w:trPr>
          <w:trHeight w:val="3207"/>
        </w:trPr>
        <w:tc>
          <w:tcPr>
            <w:tcW w:w="111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78DAC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C712B">
              <w:rPr>
                <w:rFonts w:asciiTheme="minorHAnsi" w:hAnsiTheme="minorHAnsi" w:cstheme="minorHAnsi"/>
              </w:rPr>
              <w:t>Why would this type of work particularly suit you? What are your strengths for this type of work?</w:t>
            </w:r>
          </w:p>
          <w:p w14:paraId="0EA2EE9B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1BA87219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282DEEFE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05364BD0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0F070D42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1C945447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0171DD39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08407461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2BBD6836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1C539CB9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C712B" w14:paraId="364CB461" w14:textId="77777777" w:rsidTr="004C712B">
        <w:trPr>
          <w:trHeight w:val="3207"/>
        </w:trPr>
        <w:tc>
          <w:tcPr>
            <w:tcW w:w="1110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4BE9AB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C712B">
              <w:rPr>
                <w:rFonts w:asciiTheme="minorHAnsi" w:hAnsiTheme="minorHAnsi" w:cstheme="minorHAnsi"/>
              </w:rPr>
              <w:t xml:space="preserve">Are there any drawbacks, or any ways in which </w:t>
            </w:r>
            <w:r w:rsidR="001079ED">
              <w:rPr>
                <w:rFonts w:asciiTheme="minorHAnsi" w:hAnsiTheme="minorHAnsi" w:cstheme="minorHAnsi"/>
              </w:rPr>
              <w:t>you feel it could be difficult for you to do</w:t>
            </w:r>
            <w:r w:rsidRPr="004C712B">
              <w:rPr>
                <w:rFonts w:asciiTheme="minorHAnsi" w:hAnsiTheme="minorHAnsi" w:cstheme="minorHAnsi"/>
              </w:rPr>
              <w:t xml:space="preserve"> this work?</w:t>
            </w:r>
          </w:p>
          <w:p w14:paraId="73501D16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6378B845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294222D5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693F1134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3383F133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67C90E49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273601C7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5DEF016A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35161C58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2C4A37D5" w14:textId="77777777" w:rsidR="004C712B" w:rsidRPr="004C712B" w:rsidRDefault="004C712B" w:rsidP="004C712B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7B0CA73" w14:textId="77777777" w:rsidR="004C712B" w:rsidRDefault="004C712B" w:rsidP="004C712B">
      <w:pPr>
        <w:tabs>
          <w:tab w:val="left" w:pos="2055"/>
        </w:tabs>
      </w:pPr>
    </w:p>
    <w:p w14:paraId="1453761F" w14:textId="77777777" w:rsidR="004C712B" w:rsidRDefault="004C712B" w:rsidP="004C712B">
      <w:pPr>
        <w:tabs>
          <w:tab w:val="left" w:pos="2055"/>
        </w:tabs>
      </w:pPr>
      <w:r w:rsidRPr="004C712B">
        <w:t xml:space="preserve">  </w:t>
      </w:r>
    </w:p>
    <w:p w14:paraId="60E73CA8" w14:textId="77777777" w:rsidR="004C712B" w:rsidRDefault="004C712B">
      <w:r>
        <w:br w:type="page"/>
      </w:r>
    </w:p>
    <w:p w14:paraId="220ED81E" w14:textId="77777777" w:rsidR="004C712B" w:rsidRDefault="004C712B" w:rsidP="004C712B">
      <w:pPr>
        <w:tabs>
          <w:tab w:val="left" w:pos="2055"/>
        </w:tabs>
      </w:pPr>
    </w:p>
    <w:tbl>
      <w:tblPr>
        <w:tblpPr w:leftFromText="180" w:rightFromText="180" w:vertAnchor="text" w:horzAnchor="page" w:tblpX="624" w:tblpY="106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016"/>
      </w:tblGrid>
      <w:tr w:rsidR="004C712B" w14:paraId="06793CE9" w14:textId="77777777" w:rsidTr="004C712B">
        <w:trPr>
          <w:trHeight w:val="1230"/>
        </w:trPr>
        <w:tc>
          <w:tcPr>
            <w:tcW w:w="1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5BDA2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Second</w:t>
            </w:r>
            <w:r w:rsidRPr="004C712B">
              <w:rPr>
                <w:rFonts w:asciiTheme="minorHAnsi" w:hAnsiTheme="minorHAnsi" w:cstheme="minorHAnsi"/>
                <w:b/>
              </w:rPr>
              <w:t xml:space="preserve"> possible job role/type of employer:</w:t>
            </w:r>
          </w:p>
          <w:p w14:paraId="5BC8B54F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3DE08026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68A11395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C712B" w14:paraId="483C2480" w14:textId="77777777" w:rsidTr="004C712B">
        <w:trPr>
          <w:trHeight w:val="1849"/>
        </w:trPr>
        <w:tc>
          <w:tcPr>
            <w:tcW w:w="11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225AD5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C712B">
              <w:rPr>
                <w:rFonts w:asciiTheme="minorHAnsi" w:hAnsiTheme="minorHAnsi" w:cstheme="minorHAnsi"/>
              </w:rPr>
              <w:t>What sort of tasks would you do each day in this job?</w:t>
            </w:r>
          </w:p>
          <w:p w14:paraId="65039350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553760AB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48845C95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18E09F84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7C544731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C712B" w14:paraId="3444C3BD" w14:textId="77777777" w:rsidTr="004C712B">
        <w:trPr>
          <w:trHeight w:val="2774"/>
        </w:trPr>
        <w:tc>
          <w:tcPr>
            <w:tcW w:w="11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12C86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C712B">
              <w:rPr>
                <w:rFonts w:asciiTheme="minorHAnsi" w:hAnsiTheme="minorHAnsi" w:cstheme="minorHAnsi"/>
              </w:rPr>
              <w:t>Why do you want to try this kind of work?</w:t>
            </w:r>
          </w:p>
          <w:p w14:paraId="3325EB58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50C26091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4BFF6D19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21092A6E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77AD8956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577A9E1A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16104103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089AC358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C712B" w14:paraId="16358E22" w14:textId="77777777" w:rsidTr="004C712B">
        <w:trPr>
          <w:trHeight w:val="3690"/>
        </w:trPr>
        <w:tc>
          <w:tcPr>
            <w:tcW w:w="11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5E90D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C712B">
              <w:rPr>
                <w:rFonts w:asciiTheme="minorHAnsi" w:hAnsiTheme="minorHAnsi" w:cstheme="minorHAnsi"/>
              </w:rPr>
              <w:t>Why would this type of work particularly suit you? What are your strengths for this type of work?</w:t>
            </w:r>
          </w:p>
          <w:p w14:paraId="5C9A64D3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2A1AC8F9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609CB586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76ECB0F0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714CF087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2FB4694C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373864FF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0987630E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29EFD073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701CA6BD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  <w:tr w:rsidR="004C712B" w14:paraId="44594223" w14:textId="77777777" w:rsidTr="004C712B">
        <w:trPr>
          <w:trHeight w:val="3690"/>
        </w:trPr>
        <w:tc>
          <w:tcPr>
            <w:tcW w:w="1101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A705E" w14:textId="77777777" w:rsidR="001079ED" w:rsidRPr="004C712B" w:rsidRDefault="001079ED" w:rsidP="001079E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  <w:r w:rsidRPr="004C712B">
              <w:rPr>
                <w:rFonts w:asciiTheme="minorHAnsi" w:hAnsiTheme="minorHAnsi" w:cstheme="minorHAnsi"/>
              </w:rPr>
              <w:t xml:space="preserve">Are there any drawbacks, or any ways in which </w:t>
            </w:r>
            <w:r>
              <w:rPr>
                <w:rFonts w:asciiTheme="minorHAnsi" w:hAnsiTheme="minorHAnsi" w:cstheme="minorHAnsi"/>
              </w:rPr>
              <w:t>you feel it could be difficult for you to do</w:t>
            </w:r>
            <w:r w:rsidRPr="004C712B">
              <w:rPr>
                <w:rFonts w:asciiTheme="minorHAnsi" w:hAnsiTheme="minorHAnsi" w:cstheme="minorHAnsi"/>
              </w:rPr>
              <w:t xml:space="preserve"> this work?</w:t>
            </w:r>
          </w:p>
          <w:p w14:paraId="02D57A9A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52CD1F1D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222F8C15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151DC55E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3229626B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78B17058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4A2FD921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28A995E4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0CE80993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  <w:p w14:paraId="3CC3F34A" w14:textId="77777777" w:rsidR="004C712B" w:rsidRPr="004C712B" w:rsidRDefault="004C712B" w:rsidP="00B734FD">
            <w:pPr>
              <w:pStyle w:val="TableContents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2F4B13E7" w14:textId="77777777" w:rsidR="004C712B" w:rsidRDefault="004C712B" w:rsidP="004C712B">
      <w:r>
        <w:br w:type="page"/>
      </w:r>
    </w:p>
    <w:p w14:paraId="6E4760ED" w14:textId="77777777" w:rsidR="004C712B" w:rsidRPr="004C712B" w:rsidRDefault="004C712B" w:rsidP="004C712B">
      <w:pPr>
        <w:sectPr w:rsidR="004C712B" w:rsidRPr="004C712B" w:rsidSect="004C712B">
          <w:pgSz w:w="12240" w:h="15840"/>
          <w:pgMar w:top="0" w:right="0" w:bottom="0" w:left="0" w:header="720" w:footer="720" w:gutter="0"/>
          <w:cols w:space="720"/>
          <w:docGrid w:linePitch="360"/>
        </w:sectPr>
      </w:pPr>
    </w:p>
    <w:p w14:paraId="435E6666" w14:textId="77777777" w:rsidR="004C712B" w:rsidRDefault="004C712B" w:rsidP="004C712B">
      <w:pPr>
        <w:rPr>
          <w:sz w:val="24"/>
          <w:u w:val="single"/>
        </w:rPr>
      </w:pPr>
    </w:p>
    <w:p w14:paraId="178B2C1A" w14:textId="77777777" w:rsidR="00120DBE" w:rsidRPr="005C4078" w:rsidRDefault="00120DBE" w:rsidP="004C712B">
      <w:pPr>
        <w:jc w:val="center"/>
        <w:rPr>
          <w:sz w:val="24"/>
          <w:u w:val="single"/>
        </w:rPr>
      </w:pPr>
      <w:r>
        <w:rPr>
          <w:sz w:val="24"/>
          <w:u w:val="single"/>
        </w:rPr>
        <w:t>Parasites</w:t>
      </w:r>
    </w:p>
    <w:p w14:paraId="51279B24" w14:textId="77777777" w:rsidR="000D68AC" w:rsidRDefault="00120DBE" w:rsidP="00120DBE">
      <w:pPr>
        <w:jc w:val="center"/>
        <w:rPr>
          <w:sz w:val="24"/>
        </w:rPr>
      </w:pPr>
      <w:r>
        <w:rPr>
          <w:sz w:val="24"/>
        </w:rPr>
        <w:t xml:space="preserve">When working with animals you will come across a variety of parasites. </w:t>
      </w:r>
    </w:p>
    <w:p w14:paraId="777788AB" w14:textId="77777777" w:rsidR="00120DBE" w:rsidRDefault="00120DBE" w:rsidP="00120DBE">
      <w:pPr>
        <w:jc w:val="center"/>
        <w:rPr>
          <w:sz w:val="24"/>
        </w:rPr>
      </w:pPr>
      <w:r>
        <w:rPr>
          <w:sz w:val="24"/>
        </w:rPr>
        <w:t xml:space="preserve">Identify the </w:t>
      </w:r>
      <w:r w:rsidR="000D68AC">
        <w:rPr>
          <w:sz w:val="24"/>
        </w:rPr>
        <w:t>two most common</w:t>
      </w:r>
      <w:r w:rsidR="00714EC3">
        <w:rPr>
          <w:sz w:val="24"/>
        </w:rPr>
        <w:t xml:space="preserve"> shown</w:t>
      </w:r>
      <w:r>
        <w:rPr>
          <w:sz w:val="24"/>
        </w:rPr>
        <w:t xml:space="preserve"> below.</w:t>
      </w:r>
      <w:r w:rsidR="00714EC3">
        <w:rPr>
          <w:sz w:val="24"/>
        </w:rPr>
        <w:t xml:space="preserve"> (These are not to scale)</w:t>
      </w:r>
    </w:p>
    <w:p w14:paraId="3FC30B19" w14:textId="77777777" w:rsidR="00F41E81" w:rsidRPr="00F41E81" w:rsidRDefault="000D68AC" w:rsidP="00120DBE">
      <w:pPr>
        <w:tabs>
          <w:tab w:val="left" w:pos="366"/>
          <w:tab w:val="left" w:pos="5211"/>
        </w:tabs>
      </w:pPr>
      <w:r>
        <w:rPr>
          <w:rFonts w:ascii="Arial" w:hAnsi="Arial" w:cs="Arial"/>
          <w:noProof/>
          <w:color w:val="2962FF"/>
          <w:sz w:val="20"/>
          <w:szCs w:val="20"/>
          <w:lang w:val="en-GB" w:eastAsia="en-GB"/>
        </w:rPr>
        <w:drawing>
          <wp:anchor distT="0" distB="0" distL="114300" distR="114300" simplePos="0" relativeHeight="251686912" behindDoc="1" locked="0" layoutInCell="1" allowOverlap="1" wp14:anchorId="1CBDF915" wp14:editId="3F0967F5">
            <wp:simplePos x="0" y="0"/>
            <wp:positionH relativeFrom="column">
              <wp:posOffset>216571</wp:posOffset>
            </wp:positionH>
            <wp:positionV relativeFrom="paragraph">
              <wp:posOffset>69656</wp:posOffset>
            </wp:positionV>
            <wp:extent cx="2325370" cy="1960880"/>
            <wp:effectExtent l="0" t="0" r="0" b="1270"/>
            <wp:wrapTight wrapText="bothSides">
              <wp:wrapPolygon edited="0">
                <wp:start x="0" y="0"/>
                <wp:lineTo x="0" y="21404"/>
                <wp:lineTo x="21411" y="21404"/>
                <wp:lineTo x="21411" y="0"/>
                <wp:lineTo x="0" y="0"/>
              </wp:wrapPolygon>
            </wp:wrapTight>
            <wp:docPr id="60" name="Picture 60" descr="Flea Treatment and Removal Service | The Bristol Pest Controller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ea Treatment and Removal Service | The Bristol Pest Controller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DBE">
        <w:tab/>
      </w:r>
    </w:p>
    <w:p w14:paraId="388D850A" w14:textId="77777777" w:rsidR="00F41E81" w:rsidRPr="00F41E81" w:rsidRDefault="00F41E81" w:rsidP="00F41E81"/>
    <w:p w14:paraId="2835AB00" w14:textId="77777777" w:rsidR="00F41E81" w:rsidRPr="00F41E81" w:rsidRDefault="00F41E81" w:rsidP="00F41E81"/>
    <w:p w14:paraId="2DEDD4BA" w14:textId="77777777" w:rsidR="00F41E81" w:rsidRPr="00F41E81" w:rsidRDefault="00F41E81" w:rsidP="00F41E81"/>
    <w:p w14:paraId="1806A01D" w14:textId="77777777" w:rsidR="00F41E81" w:rsidRPr="00F41E81" w:rsidRDefault="00F41E81" w:rsidP="00F41E81"/>
    <w:p w14:paraId="51394962" w14:textId="77777777" w:rsidR="00F41E81" w:rsidRPr="00F41E81" w:rsidRDefault="00F41E81" w:rsidP="00F41E81"/>
    <w:p w14:paraId="1DC10E11" w14:textId="77777777" w:rsidR="00F41E81" w:rsidRPr="00F41E81" w:rsidRDefault="00F41E81" w:rsidP="00F41E81"/>
    <w:p w14:paraId="1245775F" w14:textId="77777777" w:rsidR="00F41E81" w:rsidRPr="00F41E81" w:rsidRDefault="00F41E81" w:rsidP="00F41E81"/>
    <w:p w14:paraId="0E013F26" w14:textId="77777777" w:rsidR="00F41E81" w:rsidRPr="00F41E81" w:rsidRDefault="000D68AC" w:rsidP="00F41E81">
      <w:r>
        <w:rPr>
          <w:rFonts w:ascii="Arial" w:hAnsi="Arial" w:cs="Arial"/>
          <w:noProof/>
          <w:color w:val="2962FF"/>
          <w:sz w:val="20"/>
          <w:szCs w:val="20"/>
          <w:lang w:val="en-GB" w:eastAsia="en-GB"/>
        </w:rPr>
        <w:drawing>
          <wp:anchor distT="0" distB="0" distL="114300" distR="114300" simplePos="0" relativeHeight="251687936" behindDoc="1" locked="0" layoutInCell="1" allowOverlap="1" wp14:anchorId="66E5E6DC" wp14:editId="1CD6835B">
            <wp:simplePos x="0" y="0"/>
            <wp:positionH relativeFrom="column">
              <wp:posOffset>432435</wp:posOffset>
            </wp:positionH>
            <wp:positionV relativeFrom="paragraph">
              <wp:posOffset>4445</wp:posOffset>
            </wp:positionV>
            <wp:extent cx="1939290" cy="1854835"/>
            <wp:effectExtent l="0" t="0" r="3810" b="0"/>
            <wp:wrapTight wrapText="bothSides">
              <wp:wrapPolygon edited="0">
                <wp:start x="0" y="0"/>
                <wp:lineTo x="0" y="21297"/>
                <wp:lineTo x="21430" y="21297"/>
                <wp:lineTo x="21430" y="0"/>
                <wp:lineTo x="0" y="0"/>
              </wp:wrapPolygon>
            </wp:wrapTight>
            <wp:docPr id="61" name="Picture 61" descr="Who, What, Why: How dangerous are tick bites in the UK? - BBC News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o, What, Why: How dangerous are tick bites in the UK? - BBC News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4" r="18638"/>
                    <a:stretch/>
                  </pic:blipFill>
                  <pic:spPr bwMode="auto">
                    <a:xfrm>
                      <a:off x="0" y="0"/>
                      <a:ext cx="193929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03ACB" w14:textId="77777777" w:rsidR="00F41E81" w:rsidRPr="00F41E81" w:rsidRDefault="00F41E81" w:rsidP="00F41E81"/>
    <w:p w14:paraId="153C5B1C" w14:textId="77777777" w:rsidR="00F41E81" w:rsidRPr="00F41E81" w:rsidRDefault="00F41E81" w:rsidP="00F41E81"/>
    <w:p w14:paraId="47800116" w14:textId="77777777" w:rsidR="00F41E81" w:rsidRPr="00F41E81" w:rsidRDefault="00F41E81" w:rsidP="00F41E81"/>
    <w:p w14:paraId="14B68083" w14:textId="77777777" w:rsidR="00F41E81" w:rsidRPr="00F41E81" w:rsidRDefault="00F41E81" w:rsidP="00F41E81"/>
    <w:p w14:paraId="386CDB10" w14:textId="77777777" w:rsidR="00F41E81" w:rsidRPr="00F41E81" w:rsidRDefault="00F41E81" w:rsidP="00F41E81"/>
    <w:p w14:paraId="431CB480" w14:textId="77777777" w:rsidR="00F41E81" w:rsidRPr="00F41E81" w:rsidRDefault="00F41E81" w:rsidP="00F41E81"/>
    <w:p w14:paraId="3F457B7A" w14:textId="77777777" w:rsidR="00F41E81" w:rsidRPr="00F41E81" w:rsidRDefault="00F41E81" w:rsidP="00120DBE">
      <w:pPr>
        <w:jc w:val="center"/>
      </w:pPr>
    </w:p>
    <w:p w14:paraId="679EBD27" w14:textId="77777777" w:rsidR="00850A81" w:rsidRDefault="00120DBE" w:rsidP="00120DBE">
      <w:pPr>
        <w:jc w:val="center"/>
        <w:rPr>
          <w:sz w:val="24"/>
        </w:rPr>
      </w:pPr>
      <w:r>
        <w:rPr>
          <w:sz w:val="24"/>
        </w:rPr>
        <w:t xml:space="preserve">These above are both an example of Ectoparasites. </w:t>
      </w:r>
      <w:r w:rsidR="000D68AC">
        <w:rPr>
          <w:sz w:val="24"/>
        </w:rPr>
        <w:t>Give a definition of the following:</w:t>
      </w:r>
    </w:p>
    <w:p w14:paraId="4FCB6619" w14:textId="77777777" w:rsidR="000D68AC" w:rsidRDefault="000D68AC" w:rsidP="000D68AC">
      <w:pPr>
        <w:rPr>
          <w:sz w:val="24"/>
        </w:rPr>
      </w:pPr>
      <w:r>
        <w:rPr>
          <w:sz w:val="24"/>
        </w:rPr>
        <w:t xml:space="preserve">      </w:t>
      </w:r>
    </w:p>
    <w:p w14:paraId="49189A42" w14:textId="77777777" w:rsidR="000D68AC" w:rsidRDefault="000D68AC" w:rsidP="000D68AC">
      <w:pPr>
        <w:rPr>
          <w:sz w:val="24"/>
        </w:rPr>
      </w:pPr>
      <w:r>
        <w:rPr>
          <w:sz w:val="24"/>
        </w:rPr>
        <w:t xml:space="preserve">              ECTOPARASITE:</w:t>
      </w:r>
    </w:p>
    <w:p w14:paraId="4FE2B343" w14:textId="77777777" w:rsidR="000D68AC" w:rsidRDefault="000D68AC" w:rsidP="000D68AC">
      <w:pPr>
        <w:rPr>
          <w:sz w:val="24"/>
        </w:rPr>
      </w:pPr>
    </w:p>
    <w:p w14:paraId="4703F0A6" w14:textId="77777777" w:rsidR="000D68AC" w:rsidRDefault="000D68AC" w:rsidP="000D68AC">
      <w:pPr>
        <w:rPr>
          <w:sz w:val="24"/>
        </w:rPr>
      </w:pPr>
    </w:p>
    <w:p w14:paraId="7D33EBF0" w14:textId="77777777" w:rsidR="000D68AC" w:rsidRDefault="000D68AC" w:rsidP="000D68AC">
      <w:pPr>
        <w:rPr>
          <w:sz w:val="24"/>
        </w:rPr>
      </w:pPr>
    </w:p>
    <w:p w14:paraId="4BEF5C02" w14:textId="77777777" w:rsidR="000D68AC" w:rsidRDefault="000D68AC" w:rsidP="000D68AC">
      <w:pPr>
        <w:rPr>
          <w:sz w:val="24"/>
        </w:rPr>
      </w:pPr>
    </w:p>
    <w:p w14:paraId="38A9A273" w14:textId="77777777" w:rsidR="000D68AC" w:rsidRDefault="000D68AC" w:rsidP="000D68AC">
      <w:pPr>
        <w:rPr>
          <w:sz w:val="24"/>
        </w:rPr>
      </w:pPr>
      <w:r>
        <w:rPr>
          <w:sz w:val="24"/>
        </w:rPr>
        <w:t xml:space="preserve">             ENDOPARASITE:</w:t>
      </w:r>
    </w:p>
    <w:p w14:paraId="5EC9FAEE" w14:textId="77777777" w:rsidR="000D68AC" w:rsidRDefault="000D68AC" w:rsidP="000D68AC">
      <w:pPr>
        <w:rPr>
          <w:sz w:val="24"/>
        </w:rPr>
      </w:pPr>
    </w:p>
    <w:p w14:paraId="05AC5E8C" w14:textId="77777777" w:rsidR="000D68AC" w:rsidRDefault="000D68AC" w:rsidP="000D68AC">
      <w:pPr>
        <w:rPr>
          <w:sz w:val="24"/>
        </w:rPr>
      </w:pPr>
    </w:p>
    <w:p w14:paraId="40B3CB6B" w14:textId="77777777" w:rsidR="000D68AC" w:rsidRDefault="000D68AC" w:rsidP="000D68AC">
      <w:pPr>
        <w:rPr>
          <w:sz w:val="24"/>
        </w:rPr>
      </w:pPr>
    </w:p>
    <w:p w14:paraId="4C8FA84E" w14:textId="77777777" w:rsidR="000D68AC" w:rsidRDefault="000D68AC" w:rsidP="000D68AC">
      <w:pPr>
        <w:rPr>
          <w:sz w:val="24"/>
        </w:rPr>
      </w:pPr>
      <w:r>
        <w:rPr>
          <w:sz w:val="24"/>
        </w:rPr>
        <w:t xml:space="preserve">             </w:t>
      </w:r>
      <w:r w:rsidR="00714EC3">
        <w:rPr>
          <w:sz w:val="24"/>
        </w:rPr>
        <w:t>Give an example of an E</w:t>
      </w:r>
      <w:r>
        <w:rPr>
          <w:sz w:val="24"/>
        </w:rPr>
        <w:t xml:space="preserve">ndoparasite: </w:t>
      </w:r>
    </w:p>
    <w:p w14:paraId="3E388969" w14:textId="77777777" w:rsidR="000D68AC" w:rsidRDefault="000D68AC" w:rsidP="000D68AC">
      <w:pPr>
        <w:rPr>
          <w:sz w:val="24"/>
        </w:rPr>
      </w:pPr>
    </w:p>
    <w:p w14:paraId="19FC4927" w14:textId="77777777" w:rsidR="000D68AC" w:rsidRDefault="000D68AC" w:rsidP="000D68AC">
      <w:pPr>
        <w:rPr>
          <w:sz w:val="24"/>
        </w:rPr>
      </w:pPr>
    </w:p>
    <w:p w14:paraId="7E8F25FF" w14:textId="77777777" w:rsidR="000D68AC" w:rsidRDefault="000D68AC" w:rsidP="000D68AC">
      <w:pPr>
        <w:rPr>
          <w:sz w:val="24"/>
        </w:rPr>
      </w:pPr>
    </w:p>
    <w:p w14:paraId="54B196C1" w14:textId="77777777" w:rsidR="000D68AC" w:rsidRDefault="000D68AC" w:rsidP="000D68AC">
      <w:pPr>
        <w:jc w:val="center"/>
        <w:rPr>
          <w:sz w:val="24"/>
          <w:u w:val="single"/>
        </w:rPr>
      </w:pPr>
    </w:p>
    <w:p w14:paraId="3BF15257" w14:textId="77777777" w:rsidR="004C712B" w:rsidRDefault="004C712B" w:rsidP="000D68AC">
      <w:pPr>
        <w:jc w:val="center"/>
        <w:rPr>
          <w:sz w:val="24"/>
          <w:u w:val="single"/>
        </w:rPr>
      </w:pPr>
    </w:p>
    <w:p w14:paraId="33F0A07C" w14:textId="77777777" w:rsidR="000D68AC" w:rsidRDefault="000D68AC" w:rsidP="000D68AC">
      <w:pPr>
        <w:jc w:val="center"/>
        <w:rPr>
          <w:sz w:val="24"/>
          <w:u w:val="single"/>
        </w:rPr>
      </w:pPr>
      <w:r w:rsidRPr="000D68AC">
        <w:rPr>
          <w:sz w:val="24"/>
          <w:u w:val="single"/>
        </w:rPr>
        <w:t>Temperature, Pulse and Respiration</w:t>
      </w:r>
    </w:p>
    <w:p w14:paraId="31497676" w14:textId="77777777" w:rsidR="000D68AC" w:rsidRDefault="000D68AC" w:rsidP="000D68AC">
      <w:pPr>
        <w:jc w:val="center"/>
        <w:rPr>
          <w:sz w:val="24"/>
        </w:rPr>
      </w:pPr>
      <w:r>
        <w:rPr>
          <w:sz w:val="24"/>
        </w:rPr>
        <w:t>You will learn how to monitor the health of animals and why this is important.</w:t>
      </w:r>
    </w:p>
    <w:p w14:paraId="6A52564B" w14:textId="77777777" w:rsidR="000D68AC" w:rsidRDefault="000D68AC" w:rsidP="000D68AC">
      <w:pPr>
        <w:jc w:val="center"/>
        <w:rPr>
          <w:sz w:val="24"/>
        </w:rPr>
      </w:pPr>
      <w:r>
        <w:rPr>
          <w:sz w:val="24"/>
        </w:rPr>
        <w:t xml:space="preserve"> Have a go at the questions below</w:t>
      </w:r>
    </w:p>
    <w:p w14:paraId="73C57BBF" w14:textId="77777777" w:rsidR="000D68AC" w:rsidRDefault="000D68AC" w:rsidP="000D68AC">
      <w:pPr>
        <w:jc w:val="center"/>
        <w:rPr>
          <w:sz w:val="24"/>
        </w:rPr>
      </w:pPr>
    </w:p>
    <w:p w14:paraId="7A293BEE" w14:textId="77777777" w:rsidR="000D68AC" w:rsidRDefault="000D68AC" w:rsidP="000D68AC">
      <w:pPr>
        <w:pStyle w:val="ListParagraph"/>
        <w:numPr>
          <w:ilvl w:val="0"/>
          <w:numId w:val="1"/>
        </w:numPr>
        <w:sectPr w:rsidR="000D68AC" w:rsidSect="005C4078">
          <w:pgSz w:w="12240" w:h="15840"/>
          <w:pgMar w:top="0" w:right="0" w:bottom="0" w:left="0" w:header="720" w:footer="720" w:gutter="0"/>
          <w:cols w:space="720"/>
          <w:docGrid w:linePitch="360"/>
        </w:sectPr>
      </w:pPr>
    </w:p>
    <w:p w14:paraId="1AED08E2" w14:textId="77777777" w:rsidR="000D68AC" w:rsidRPr="000D68AC" w:rsidRDefault="000D68AC" w:rsidP="000D68AC">
      <w:pPr>
        <w:pStyle w:val="ListParagraph"/>
        <w:numPr>
          <w:ilvl w:val="0"/>
          <w:numId w:val="1"/>
        </w:numPr>
        <w:rPr>
          <w:b/>
        </w:rPr>
      </w:pPr>
      <w:r w:rsidRPr="000D68AC">
        <w:rPr>
          <w:b/>
        </w:rPr>
        <w:t xml:space="preserve">The normal resting pulse rate range for a dog? </w:t>
      </w:r>
    </w:p>
    <w:p w14:paraId="127A7D7A" w14:textId="77777777" w:rsidR="000D68AC" w:rsidRDefault="000D68AC" w:rsidP="000D68AC">
      <w:pPr>
        <w:pStyle w:val="ListParagraph"/>
      </w:pPr>
      <w:r>
        <w:t>a)</w:t>
      </w:r>
      <w:r w:rsidRPr="00743EBC">
        <w:t xml:space="preserve"> 40 – 80 beats per minute </w:t>
      </w:r>
    </w:p>
    <w:p w14:paraId="002C6DB7" w14:textId="77777777" w:rsidR="000D68AC" w:rsidRDefault="000D68AC" w:rsidP="000D68AC">
      <w:pPr>
        <w:pStyle w:val="ListParagraph"/>
      </w:pPr>
      <w:r>
        <w:t>b)</w:t>
      </w:r>
      <w:r w:rsidRPr="00743EBC">
        <w:t xml:space="preserve"> 60 – 180 beats per minute </w:t>
      </w:r>
    </w:p>
    <w:p w14:paraId="4379C864" w14:textId="77777777" w:rsidR="000D68AC" w:rsidRDefault="000D68AC" w:rsidP="000D68AC">
      <w:pPr>
        <w:pStyle w:val="ListParagraph"/>
      </w:pPr>
      <w:r>
        <w:t>c)</w:t>
      </w:r>
      <w:r w:rsidRPr="00743EBC">
        <w:t xml:space="preserve"> 80 – 120 beats per minute </w:t>
      </w:r>
    </w:p>
    <w:p w14:paraId="3209860A" w14:textId="77777777" w:rsidR="000D68AC" w:rsidRDefault="000D68AC" w:rsidP="000D68AC">
      <w:pPr>
        <w:pStyle w:val="ListParagraph"/>
      </w:pPr>
      <w:r>
        <w:t>d )100 – 120 beats per minute</w:t>
      </w:r>
    </w:p>
    <w:p w14:paraId="3267EA1A" w14:textId="77777777" w:rsidR="000D68AC" w:rsidRDefault="000D68AC" w:rsidP="000D68AC">
      <w:pPr>
        <w:pStyle w:val="ListParagraph"/>
      </w:pPr>
    </w:p>
    <w:p w14:paraId="578CB153" w14:textId="77777777" w:rsidR="000D68AC" w:rsidRPr="000D68AC" w:rsidRDefault="000D68AC" w:rsidP="000D68AC">
      <w:pPr>
        <w:pStyle w:val="ListParagraph"/>
        <w:numPr>
          <w:ilvl w:val="0"/>
          <w:numId w:val="1"/>
        </w:numPr>
        <w:rPr>
          <w:b/>
        </w:rPr>
      </w:pPr>
      <w:r w:rsidRPr="000D68AC">
        <w:rPr>
          <w:b/>
        </w:rPr>
        <w:t xml:space="preserve">What is the normal body temperature range of a rabbit? </w:t>
      </w:r>
    </w:p>
    <w:p w14:paraId="4B7B9ABD" w14:textId="77777777" w:rsidR="000D68AC" w:rsidRDefault="000D68AC" w:rsidP="000D68AC">
      <w:pPr>
        <w:pStyle w:val="ListParagraph"/>
      </w:pPr>
      <w:r>
        <w:t>a)</w:t>
      </w:r>
      <w:r w:rsidRPr="00743EBC">
        <w:t xml:space="preserve"> 36.6 – 37.1°C. (97.9 – 98.8°F) </w:t>
      </w:r>
    </w:p>
    <w:p w14:paraId="5FEC197A" w14:textId="77777777" w:rsidR="000D68AC" w:rsidRDefault="000D68AC" w:rsidP="000D68AC">
      <w:pPr>
        <w:pStyle w:val="ListParagraph"/>
      </w:pPr>
      <w:r>
        <w:t>b)</w:t>
      </w:r>
      <w:r w:rsidRPr="00743EBC">
        <w:t xml:space="preserve"> 37 – 37.7°C. (98.6 – 99.9°F) </w:t>
      </w:r>
    </w:p>
    <w:p w14:paraId="7F9A4ED5" w14:textId="77777777" w:rsidR="000D68AC" w:rsidRDefault="000D68AC" w:rsidP="000D68AC">
      <w:pPr>
        <w:pStyle w:val="ListParagraph"/>
      </w:pPr>
      <w:r>
        <w:t>c) 37.8 – 38.2°C (100 – 100.8°F)</w:t>
      </w:r>
    </w:p>
    <w:p w14:paraId="5DCF48B3" w14:textId="77777777" w:rsidR="000D68AC" w:rsidRDefault="000D68AC" w:rsidP="000D68AC">
      <w:pPr>
        <w:pStyle w:val="ListParagraph"/>
      </w:pPr>
      <w:r>
        <w:t>d)</w:t>
      </w:r>
      <w:r w:rsidRPr="00743EBC">
        <w:t xml:space="preserve"> 38.5 – 40°C. (101.3 – 104°F)</w:t>
      </w:r>
    </w:p>
    <w:p w14:paraId="7424D6A9" w14:textId="77777777" w:rsidR="000D68AC" w:rsidRDefault="000D68AC" w:rsidP="000D68AC">
      <w:pPr>
        <w:pStyle w:val="ListParagraph"/>
      </w:pPr>
    </w:p>
    <w:p w14:paraId="444C1737" w14:textId="77777777" w:rsidR="000D68AC" w:rsidRPr="000D68AC" w:rsidRDefault="000D68AC" w:rsidP="000D68AC">
      <w:pPr>
        <w:pStyle w:val="ListParagraph"/>
        <w:numPr>
          <w:ilvl w:val="0"/>
          <w:numId w:val="1"/>
        </w:numPr>
        <w:rPr>
          <w:b/>
        </w:rPr>
      </w:pPr>
      <w:r w:rsidRPr="000D68AC">
        <w:rPr>
          <w:b/>
        </w:rPr>
        <w:t xml:space="preserve">What is the normal body temperature range of a cat? </w:t>
      </w:r>
    </w:p>
    <w:p w14:paraId="362382B5" w14:textId="77777777" w:rsidR="000D68AC" w:rsidRDefault="000D68AC" w:rsidP="000D68AC">
      <w:pPr>
        <w:pStyle w:val="ListParagraph"/>
      </w:pPr>
      <w:r>
        <w:t>a)</w:t>
      </w:r>
      <w:r w:rsidRPr="00743EBC">
        <w:t xml:space="preserve"> 38 – 38.5°C. (100.4 – 101.3°F) </w:t>
      </w:r>
    </w:p>
    <w:p w14:paraId="0B5A188C" w14:textId="77777777" w:rsidR="000D68AC" w:rsidRDefault="000D68AC" w:rsidP="000D68AC">
      <w:pPr>
        <w:pStyle w:val="ListParagraph"/>
      </w:pPr>
      <w:r>
        <w:t>b)</w:t>
      </w:r>
      <w:r w:rsidRPr="00743EBC">
        <w:t xml:space="preserve"> 39 – 39.3°C. (102.2 –102.7°F) </w:t>
      </w:r>
    </w:p>
    <w:p w14:paraId="1A6C6E94" w14:textId="77777777" w:rsidR="000D68AC" w:rsidRDefault="000D68AC" w:rsidP="000D68AC">
      <w:pPr>
        <w:pStyle w:val="ListParagraph"/>
      </w:pPr>
      <w:r>
        <w:t>c)</w:t>
      </w:r>
      <w:r w:rsidRPr="00743EBC">
        <w:t xml:space="preserve"> 38.3 – 38.7°C. (100.9 –101.7°F) </w:t>
      </w:r>
    </w:p>
    <w:p w14:paraId="4CDAF4B0" w14:textId="77777777" w:rsidR="000D68AC" w:rsidRDefault="000D68AC" w:rsidP="000D68AC">
      <w:pPr>
        <w:pStyle w:val="ListParagraph"/>
      </w:pPr>
      <w:r>
        <w:t>d)</w:t>
      </w:r>
      <w:r w:rsidRPr="00743EBC">
        <w:t xml:space="preserve"> 37 – 38.5°C. (98.6 –101.3°F)</w:t>
      </w:r>
    </w:p>
    <w:p w14:paraId="06E9E460" w14:textId="77777777" w:rsidR="000D68AC" w:rsidRDefault="000D68AC" w:rsidP="000D68AC">
      <w:pPr>
        <w:pStyle w:val="ListParagraph"/>
      </w:pPr>
    </w:p>
    <w:p w14:paraId="55EAE195" w14:textId="77777777" w:rsidR="000D68AC" w:rsidRPr="000D68AC" w:rsidRDefault="000D68AC" w:rsidP="000D68AC">
      <w:pPr>
        <w:pStyle w:val="ListParagraph"/>
        <w:numPr>
          <w:ilvl w:val="0"/>
          <w:numId w:val="1"/>
        </w:numPr>
        <w:rPr>
          <w:b/>
        </w:rPr>
      </w:pPr>
      <w:r w:rsidRPr="000D68AC">
        <w:rPr>
          <w:b/>
        </w:rPr>
        <w:t xml:space="preserve">What is the normal body temperature range of a dog? </w:t>
      </w:r>
    </w:p>
    <w:p w14:paraId="2EDCFF80" w14:textId="77777777" w:rsidR="000D68AC" w:rsidRDefault="000D68AC" w:rsidP="000D68AC">
      <w:pPr>
        <w:pStyle w:val="ListParagraph"/>
      </w:pPr>
      <w:r w:rsidRPr="00507742">
        <w:t xml:space="preserve">a. 38 – 38.5°C. (100.4 – 101.3°F) </w:t>
      </w:r>
    </w:p>
    <w:p w14:paraId="6F429A54" w14:textId="77777777" w:rsidR="000D68AC" w:rsidRDefault="000D68AC" w:rsidP="000D68AC">
      <w:pPr>
        <w:pStyle w:val="ListParagraph"/>
      </w:pPr>
      <w:r>
        <w:t>b. 39 – 39.3°C. (102.2 –102.7°F)</w:t>
      </w:r>
    </w:p>
    <w:p w14:paraId="692777A2" w14:textId="77777777" w:rsidR="000D68AC" w:rsidRDefault="000D68AC" w:rsidP="000D68AC">
      <w:pPr>
        <w:pStyle w:val="ListParagraph"/>
      </w:pPr>
      <w:r w:rsidRPr="00507742">
        <w:t>c.</w:t>
      </w:r>
      <w:r>
        <w:t xml:space="preserve"> 38.3 – 38.7°C. (100.9 –101.7°F)</w:t>
      </w:r>
      <w:r w:rsidRPr="00507742">
        <w:t xml:space="preserve"> </w:t>
      </w:r>
    </w:p>
    <w:p w14:paraId="2A256A14" w14:textId="77777777" w:rsidR="000D68AC" w:rsidRDefault="000D68AC" w:rsidP="000D68AC">
      <w:pPr>
        <w:pStyle w:val="ListParagraph"/>
      </w:pPr>
      <w:r w:rsidRPr="00507742">
        <w:t>d. 37</w:t>
      </w:r>
      <w:r>
        <w:t xml:space="preserve"> – 38.5°C. (98.6 –101.3°F</w:t>
      </w:r>
    </w:p>
    <w:p w14:paraId="78634E24" w14:textId="77777777" w:rsidR="000D68AC" w:rsidRDefault="000D68AC" w:rsidP="000D68AC">
      <w:pPr>
        <w:pStyle w:val="ListParagraph"/>
      </w:pPr>
    </w:p>
    <w:p w14:paraId="14B9A2DB" w14:textId="77777777" w:rsidR="000D68AC" w:rsidRPr="000D68AC" w:rsidRDefault="000D68AC" w:rsidP="000D68AC">
      <w:pPr>
        <w:pStyle w:val="ListParagraph"/>
        <w:numPr>
          <w:ilvl w:val="0"/>
          <w:numId w:val="1"/>
        </w:numPr>
        <w:rPr>
          <w:b/>
        </w:rPr>
      </w:pPr>
      <w:r w:rsidRPr="000D68AC">
        <w:rPr>
          <w:b/>
        </w:rPr>
        <w:t>CRT stands for?</w:t>
      </w:r>
    </w:p>
    <w:p w14:paraId="30A97511" w14:textId="77777777" w:rsidR="000D68AC" w:rsidRDefault="000D68AC" w:rsidP="000D68AC">
      <w:pPr>
        <w:pStyle w:val="ListParagraph"/>
        <w:numPr>
          <w:ilvl w:val="0"/>
          <w:numId w:val="3"/>
        </w:numPr>
      </w:pPr>
      <w:r>
        <w:t>Cat refill Time</w:t>
      </w:r>
    </w:p>
    <w:p w14:paraId="6FFCC7EB" w14:textId="77777777" w:rsidR="000D68AC" w:rsidRDefault="000D68AC" w:rsidP="000D68AC">
      <w:pPr>
        <w:pStyle w:val="ListParagraph"/>
        <w:numPr>
          <w:ilvl w:val="0"/>
          <w:numId w:val="3"/>
        </w:numPr>
      </w:pPr>
      <w:r>
        <w:t>Capillary Response Time</w:t>
      </w:r>
    </w:p>
    <w:p w14:paraId="4F8E6BCB" w14:textId="77777777" w:rsidR="000D68AC" w:rsidRDefault="000D68AC" w:rsidP="000D68AC">
      <w:pPr>
        <w:pStyle w:val="ListParagraph"/>
        <w:numPr>
          <w:ilvl w:val="0"/>
          <w:numId w:val="3"/>
        </w:numPr>
      </w:pPr>
      <w:r>
        <w:t xml:space="preserve">Capillary Refill Time </w:t>
      </w:r>
    </w:p>
    <w:p w14:paraId="25CA3A77" w14:textId="77777777" w:rsidR="000D68AC" w:rsidRDefault="000D68AC" w:rsidP="000D68AC">
      <w:pPr>
        <w:pStyle w:val="ListParagraph"/>
        <w:ind w:left="1080"/>
      </w:pPr>
    </w:p>
    <w:p w14:paraId="5A31BA66" w14:textId="77777777" w:rsidR="000D68AC" w:rsidRPr="000D68AC" w:rsidRDefault="000D68AC" w:rsidP="000D68AC">
      <w:pPr>
        <w:pStyle w:val="ListParagraph"/>
        <w:numPr>
          <w:ilvl w:val="0"/>
          <w:numId w:val="1"/>
        </w:numPr>
        <w:rPr>
          <w:b/>
        </w:rPr>
      </w:pPr>
      <w:r w:rsidRPr="000D68AC">
        <w:rPr>
          <w:b/>
        </w:rPr>
        <w:t>TPR is?</w:t>
      </w:r>
    </w:p>
    <w:p w14:paraId="40C8CCB9" w14:textId="77777777" w:rsidR="000D68AC" w:rsidRDefault="000D68AC" w:rsidP="000D68AC">
      <w:pPr>
        <w:pStyle w:val="ListParagraph"/>
        <w:numPr>
          <w:ilvl w:val="0"/>
          <w:numId w:val="5"/>
        </w:numPr>
      </w:pPr>
      <w:proofErr w:type="spellStart"/>
      <w:r>
        <w:t>Tachy</w:t>
      </w:r>
      <w:proofErr w:type="spellEnd"/>
      <w:r>
        <w:t xml:space="preserve"> Pulse Rate</w:t>
      </w:r>
    </w:p>
    <w:p w14:paraId="72629DBC" w14:textId="77777777" w:rsidR="000D68AC" w:rsidRDefault="000D68AC" w:rsidP="000D68AC">
      <w:pPr>
        <w:pStyle w:val="ListParagraph"/>
        <w:numPr>
          <w:ilvl w:val="0"/>
          <w:numId w:val="5"/>
        </w:numPr>
      </w:pPr>
      <w:r>
        <w:t>Temperature Pulse Respiration</w:t>
      </w:r>
    </w:p>
    <w:p w14:paraId="4C4A2EE8" w14:textId="77777777" w:rsidR="000D68AC" w:rsidRDefault="000D68AC" w:rsidP="000D68AC">
      <w:pPr>
        <w:pStyle w:val="ListParagraph"/>
        <w:numPr>
          <w:ilvl w:val="0"/>
          <w:numId w:val="5"/>
        </w:numPr>
      </w:pPr>
      <w:proofErr w:type="spellStart"/>
      <w:r>
        <w:t>Tachy</w:t>
      </w:r>
      <w:proofErr w:type="spellEnd"/>
      <w:r>
        <w:t xml:space="preserve"> Pulse Respiration</w:t>
      </w:r>
    </w:p>
    <w:p w14:paraId="54F64CA0" w14:textId="77777777" w:rsidR="000D68AC" w:rsidRDefault="000D68AC" w:rsidP="000D68AC">
      <w:pPr>
        <w:pStyle w:val="ListParagraph"/>
        <w:numPr>
          <w:ilvl w:val="0"/>
          <w:numId w:val="5"/>
        </w:numPr>
      </w:pPr>
      <w:r>
        <w:t>All of the above</w:t>
      </w:r>
    </w:p>
    <w:p w14:paraId="07E687DF" w14:textId="77777777" w:rsidR="000D68AC" w:rsidRDefault="000D68AC" w:rsidP="000D68AC"/>
    <w:p w14:paraId="31F71F26" w14:textId="77777777" w:rsidR="000D68AC" w:rsidRPr="000D68AC" w:rsidRDefault="000D68AC" w:rsidP="000D68AC">
      <w:pPr>
        <w:pStyle w:val="ListParagraph"/>
        <w:numPr>
          <w:ilvl w:val="0"/>
          <w:numId w:val="1"/>
        </w:numPr>
        <w:rPr>
          <w:b/>
        </w:rPr>
      </w:pPr>
      <w:r w:rsidRPr="000D68AC">
        <w:rPr>
          <w:b/>
        </w:rPr>
        <w:t xml:space="preserve">The normal resting pulse rate range for a cat is? </w:t>
      </w:r>
    </w:p>
    <w:p w14:paraId="7072C3ED" w14:textId="77777777" w:rsidR="000D68AC" w:rsidRDefault="000D68AC" w:rsidP="000D68AC">
      <w:pPr>
        <w:pStyle w:val="ListParagraph"/>
      </w:pPr>
      <w:r>
        <w:t>a)</w:t>
      </w:r>
      <w:r w:rsidRPr="00507742">
        <w:t xml:space="preserve"> 60 – 140 beats per minute </w:t>
      </w:r>
    </w:p>
    <w:p w14:paraId="7DD3541A" w14:textId="77777777" w:rsidR="000D68AC" w:rsidRDefault="000D68AC" w:rsidP="000D68AC">
      <w:pPr>
        <w:pStyle w:val="ListParagraph"/>
      </w:pPr>
      <w:r>
        <w:t>b)</w:t>
      </w:r>
      <w:r w:rsidRPr="00507742">
        <w:t xml:space="preserve"> 100 – 120 beats per minute  </w:t>
      </w:r>
    </w:p>
    <w:p w14:paraId="2F4E7723" w14:textId="77777777" w:rsidR="000D68AC" w:rsidRDefault="000D68AC" w:rsidP="000D68AC">
      <w:pPr>
        <w:pStyle w:val="ListParagraph"/>
      </w:pPr>
      <w:r>
        <w:t>c)</w:t>
      </w:r>
      <w:r w:rsidRPr="00507742">
        <w:t xml:space="preserve"> 110 – 180 beats per minute </w:t>
      </w:r>
    </w:p>
    <w:p w14:paraId="703D3FC5" w14:textId="77777777" w:rsidR="000D68AC" w:rsidRDefault="000D68AC" w:rsidP="000D68AC">
      <w:pPr>
        <w:pStyle w:val="ListParagraph"/>
      </w:pPr>
      <w:r>
        <w:t>d)</w:t>
      </w:r>
      <w:r w:rsidRPr="00507742">
        <w:t xml:space="preserve"> 150 – 200 beats per minute.</w:t>
      </w:r>
    </w:p>
    <w:p w14:paraId="78C46266" w14:textId="77777777" w:rsidR="000D68AC" w:rsidRDefault="000D68AC" w:rsidP="000D68AC">
      <w:pPr>
        <w:pStyle w:val="ListParagraph"/>
      </w:pPr>
    </w:p>
    <w:p w14:paraId="20FFCA62" w14:textId="77777777" w:rsidR="000D68AC" w:rsidRDefault="000D68AC" w:rsidP="000D68AC">
      <w:pPr>
        <w:pStyle w:val="ListParagraph"/>
      </w:pPr>
    </w:p>
    <w:p w14:paraId="1003D7AA" w14:textId="77777777" w:rsidR="000D68AC" w:rsidRPr="000D68AC" w:rsidRDefault="000D68AC" w:rsidP="000D68AC">
      <w:pPr>
        <w:pStyle w:val="ListParagraph"/>
        <w:numPr>
          <w:ilvl w:val="0"/>
          <w:numId w:val="1"/>
        </w:numPr>
        <w:rPr>
          <w:b/>
        </w:rPr>
      </w:pPr>
      <w:r w:rsidRPr="000D68AC">
        <w:rPr>
          <w:b/>
        </w:rPr>
        <w:t xml:space="preserve">What is the normal respiration rate range in the dog? </w:t>
      </w:r>
    </w:p>
    <w:p w14:paraId="7E7541DC" w14:textId="77777777" w:rsidR="000D68AC" w:rsidRDefault="000D68AC" w:rsidP="000D68AC">
      <w:pPr>
        <w:pStyle w:val="ListParagraph"/>
      </w:pPr>
      <w:r>
        <w:t>a)</w:t>
      </w:r>
      <w:r w:rsidRPr="00507742">
        <w:t xml:space="preserve"> 10 – 30 breaths per minute. </w:t>
      </w:r>
    </w:p>
    <w:p w14:paraId="736CA275" w14:textId="77777777" w:rsidR="000D68AC" w:rsidRDefault="000D68AC" w:rsidP="000D68AC">
      <w:pPr>
        <w:pStyle w:val="ListParagraph"/>
      </w:pPr>
      <w:r>
        <w:t>b)</w:t>
      </w:r>
      <w:r w:rsidRPr="00507742">
        <w:t xml:space="preserve"> 20 – 30 breaths per minute. </w:t>
      </w:r>
    </w:p>
    <w:p w14:paraId="29A1675A" w14:textId="77777777" w:rsidR="000D68AC" w:rsidRDefault="000D68AC" w:rsidP="000D68AC">
      <w:pPr>
        <w:pStyle w:val="ListParagraph"/>
      </w:pPr>
      <w:r>
        <w:t>c)</w:t>
      </w:r>
      <w:r w:rsidRPr="00507742">
        <w:t xml:space="preserve"> 20 – 40 breaths per minute. </w:t>
      </w:r>
    </w:p>
    <w:p w14:paraId="3006C37C" w14:textId="77777777" w:rsidR="000D68AC" w:rsidRDefault="000D68AC" w:rsidP="000D68AC">
      <w:pPr>
        <w:pStyle w:val="ListParagraph"/>
      </w:pPr>
      <w:r>
        <w:t>d)</w:t>
      </w:r>
      <w:r w:rsidRPr="00507742">
        <w:t xml:space="preserve"> 50 – 60 breaths per minute.</w:t>
      </w:r>
    </w:p>
    <w:p w14:paraId="0E863315" w14:textId="77777777" w:rsidR="000D68AC" w:rsidRDefault="000D68AC" w:rsidP="000D68AC">
      <w:pPr>
        <w:pStyle w:val="ListParagraph"/>
      </w:pPr>
    </w:p>
    <w:p w14:paraId="4D626799" w14:textId="77777777" w:rsidR="000D68AC" w:rsidRPr="000D68AC" w:rsidRDefault="000D68AC" w:rsidP="000D68AC">
      <w:pPr>
        <w:pStyle w:val="ListParagraph"/>
        <w:rPr>
          <w:b/>
        </w:rPr>
      </w:pPr>
    </w:p>
    <w:p w14:paraId="532D308C" w14:textId="77777777" w:rsidR="000D68AC" w:rsidRPr="000D68AC" w:rsidRDefault="000D68AC" w:rsidP="000D68AC">
      <w:pPr>
        <w:pStyle w:val="ListParagraph"/>
        <w:numPr>
          <w:ilvl w:val="0"/>
          <w:numId w:val="1"/>
        </w:numPr>
        <w:rPr>
          <w:b/>
        </w:rPr>
      </w:pPr>
      <w:r w:rsidRPr="000D68AC">
        <w:rPr>
          <w:b/>
        </w:rPr>
        <w:t xml:space="preserve">The normal resting pulse rate range for a rabbit is? </w:t>
      </w:r>
    </w:p>
    <w:p w14:paraId="07AC4E25" w14:textId="77777777" w:rsidR="000D68AC" w:rsidRDefault="000D68AC" w:rsidP="000D68AC">
      <w:pPr>
        <w:pStyle w:val="ListParagraph"/>
      </w:pPr>
      <w:r>
        <w:t>a)</w:t>
      </w:r>
      <w:r w:rsidRPr="008E0CA6">
        <w:t xml:space="preserve"> 100 – 120 beats per minute </w:t>
      </w:r>
    </w:p>
    <w:p w14:paraId="783E8867" w14:textId="77777777" w:rsidR="000D68AC" w:rsidRDefault="000D68AC" w:rsidP="000D68AC">
      <w:pPr>
        <w:pStyle w:val="ListParagraph"/>
      </w:pPr>
      <w:r>
        <w:t>b)</w:t>
      </w:r>
      <w:r w:rsidRPr="008E0CA6">
        <w:t xml:space="preserve"> 130 – 325 beats per minute </w:t>
      </w:r>
    </w:p>
    <w:p w14:paraId="1203C2A5" w14:textId="77777777" w:rsidR="000D68AC" w:rsidRDefault="000D68AC" w:rsidP="000D68AC">
      <w:pPr>
        <w:pStyle w:val="ListParagraph"/>
      </w:pPr>
      <w:r>
        <w:t>c)</w:t>
      </w:r>
      <w:r w:rsidRPr="008E0CA6">
        <w:t xml:space="preserve"> 190 – 250 beats per minute </w:t>
      </w:r>
    </w:p>
    <w:p w14:paraId="354EE4B9" w14:textId="77777777" w:rsidR="000D68AC" w:rsidRDefault="000D68AC" w:rsidP="000D68AC">
      <w:pPr>
        <w:pStyle w:val="ListParagraph"/>
      </w:pPr>
      <w:r>
        <w:t>d)</w:t>
      </w:r>
      <w:r w:rsidRPr="008E0CA6">
        <w:t xml:space="preserve"> 200 – 300 beats per minute.</w:t>
      </w:r>
    </w:p>
    <w:p w14:paraId="2EA94A33" w14:textId="77777777" w:rsidR="000D68AC" w:rsidRDefault="000D68AC" w:rsidP="000D68AC">
      <w:pPr>
        <w:pStyle w:val="ListParagraph"/>
      </w:pPr>
    </w:p>
    <w:p w14:paraId="2F905AD3" w14:textId="77777777" w:rsidR="000D68AC" w:rsidRDefault="000D68AC" w:rsidP="000D68AC">
      <w:pPr>
        <w:pStyle w:val="ListParagraph"/>
      </w:pPr>
    </w:p>
    <w:p w14:paraId="4FF91164" w14:textId="77777777" w:rsidR="000D68AC" w:rsidRPr="000D68AC" w:rsidRDefault="000D68AC" w:rsidP="000D68AC">
      <w:pPr>
        <w:pStyle w:val="ListParagraph"/>
        <w:numPr>
          <w:ilvl w:val="0"/>
          <w:numId w:val="1"/>
        </w:numPr>
        <w:rPr>
          <w:b/>
        </w:rPr>
      </w:pPr>
      <w:r w:rsidRPr="000D68AC">
        <w:rPr>
          <w:b/>
        </w:rPr>
        <w:t xml:space="preserve">What is the normal respiration rate range in the cat? </w:t>
      </w:r>
    </w:p>
    <w:p w14:paraId="211D00C6" w14:textId="77777777" w:rsidR="000D68AC" w:rsidRDefault="000D68AC" w:rsidP="000D68AC">
      <w:pPr>
        <w:pStyle w:val="ListParagraph"/>
      </w:pPr>
      <w:r>
        <w:t>a)</w:t>
      </w:r>
      <w:r w:rsidRPr="008E0CA6">
        <w:t xml:space="preserve"> 10 – 30 breaths per minute. </w:t>
      </w:r>
    </w:p>
    <w:p w14:paraId="70B35E6E" w14:textId="77777777" w:rsidR="000D68AC" w:rsidRDefault="000D68AC" w:rsidP="000D68AC">
      <w:pPr>
        <w:pStyle w:val="ListParagraph"/>
      </w:pPr>
      <w:r>
        <w:t>b)</w:t>
      </w:r>
      <w:r w:rsidRPr="008E0CA6">
        <w:t xml:space="preserve"> 20 – 30 breaths per minute. </w:t>
      </w:r>
    </w:p>
    <w:p w14:paraId="2C3A8C23" w14:textId="77777777" w:rsidR="000D68AC" w:rsidRDefault="000D68AC" w:rsidP="000D68AC">
      <w:pPr>
        <w:pStyle w:val="ListParagraph"/>
      </w:pPr>
      <w:r>
        <w:t>c)</w:t>
      </w:r>
      <w:r w:rsidRPr="008E0CA6">
        <w:t xml:space="preserve"> 20 – 40 breaths per minute. </w:t>
      </w:r>
    </w:p>
    <w:p w14:paraId="5D1EDD06" w14:textId="77777777" w:rsidR="000D68AC" w:rsidRDefault="000D68AC" w:rsidP="000D68AC">
      <w:pPr>
        <w:pStyle w:val="ListParagraph"/>
      </w:pPr>
      <w:r>
        <w:t>d) 50 – 60 breaths per minute.</w:t>
      </w:r>
    </w:p>
    <w:p w14:paraId="041225DF" w14:textId="77777777" w:rsidR="000D68AC" w:rsidRDefault="000D68AC" w:rsidP="000D68AC">
      <w:pPr>
        <w:pStyle w:val="ListParagraph"/>
      </w:pPr>
    </w:p>
    <w:p w14:paraId="474384B3" w14:textId="77777777" w:rsidR="000D68AC" w:rsidRPr="000D68AC" w:rsidRDefault="000D68AC" w:rsidP="000D68AC">
      <w:pPr>
        <w:pStyle w:val="ListParagraph"/>
        <w:rPr>
          <w:b/>
        </w:rPr>
      </w:pPr>
      <w:r w:rsidRPr="000D68AC">
        <w:rPr>
          <w:b/>
        </w:rPr>
        <w:t xml:space="preserve">14. What is the normal respiration rate range in the rabbit? </w:t>
      </w:r>
    </w:p>
    <w:p w14:paraId="044692B5" w14:textId="77777777" w:rsidR="000D68AC" w:rsidRDefault="000D68AC" w:rsidP="000D68AC">
      <w:pPr>
        <w:pStyle w:val="ListParagraph"/>
      </w:pPr>
      <w:r>
        <w:t>a)</w:t>
      </w:r>
      <w:r w:rsidRPr="008E0CA6">
        <w:t xml:space="preserve"> 10 – 30 breaths per minute. </w:t>
      </w:r>
    </w:p>
    <w:p w14:paraId="2276EEC4" w14:textId="77777777" w:rsidR="000D68AC" w:rsidRDefault="000D68AC" w:rsidP="000D68AC">
      <w:pPr>
        <w:pStyle w:val="ListParagraph"/>
      </w:pPr>
      <w:r>
        <w:t>b)</w:t>
      </w:r>
      <w:r w:rsidRPr="008E0CA6">
        <w:t xml:space="preserve"> 20 – 160 breaths per minute. </w:t>
      </w:r>
    </w:p>
    <w:p w14:paraId="47B293D8" w14:textId="77777777" w:rsidR="000D68AC" w:rsidRDefault="000D68AC" w:rsidP="000D68AC">
      <w:pPr>
        <w:pStyle w:val="ListParagraph"/>
      </w:pPr>
      <w:r>
        <w:t>c)</w:t>
      </w:r>
      <w:r w:rsidRPr="008E0CA6">
        <w:t xml:space="preserve"> 30 – 60 breaths per minute. </w:t>
      </w:r>
    </w:p>
    <w:p w14:paraId="28DE999D" w14:textId="77777777" w:rsidR="000D68AC" w:rsidRDefault="000D68AC" w:rsidP="000D68AC">
      <w:pPr>
        <w:pStyle w:val="ListParagraph"/>
      </w:pPr>
      <w:r>
        <w:t>d)</w:t>
      </w:r>
      <w:r w:rsidRPr="008E0CA6">
        <w:t xml:space="preserve"> 40 – 180 breaths per minute.</w:t>
      </w:r>
    </w:p>
    <w:p w14:paraId="7EB7F532" w14:textId="77777777" w:rsidR="000D68AC" w:rsidRDefault="000D68AC" w:rsidP="000D68AC">
      <w:pPr>
        <w:pStyle w:val="ListParagraph"/>
        <w:sectPr w:rsidR="000D68AC" w:rsidSect="000D68AC">
          <w:type w:val="continuous"/>
          <w:pgSz w:w="12240" w:h="15840"/>
          <w:pgMar w:top="0" w:right="0" w:bottom="0" w:left="0" w:header="720" w:footer="720" w:gutter="0"/>
          <w:cols w:num="2" w:space="720"/>
          <w:docGrid w:linePitch="360"/>
        </w:sectPr>
      </w:pPr>
    </w:p>
    <w:p w14:paraId="72468535" w14:textId="77777777" w:rsidR="000D68AC" w:rsidRDefault="000D68AC" w:rsidP="000D68AC">
      <w:pPr>
        <w:pStyle w:val="ListParagraph"/>
      </w:pPr>
    </w:p>
    <w:p w14:paraId="167140D0" w14:textId="77777777" w:rsidR="00AC7048" w:rsidRDefault="00AC7048" w:rsidP="000D68AC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79F014" wp14:editId="1CFC2E0C">
                <wp:simplePos x="0" y="0"/>
                <wp:positionH relativeFrom="column">
                  <wp:posOffset>1210068</wp:posOffset>
                </wp:positionH>
                <wp:positionV relativeFrom="paragraph">
                  <wp:posOffset>74163</wp:posOffset>
                </wp:positionV>
                <wp:extent cx="5074127" cy="1183963"/>
                <wp:effectExtent l="0" t="0" r="12700" b="16510"/>
                <wp:wrapNone/>
                <wp:docPr id="62" name="Horizontal Scrol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127" cy="1183963"/>
                        </a:xfrm>
                        <a:prstGeom prst="horizontalScroll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AF6AE" w14:textId="77777777" w:rsidR="00AC7048" w:rsidRDefault="00AC7048" w:rsidP="00AC704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C7048">
                              <w:rPr>
                                <w:color w:val="000000" w:themeColor="text1"/>
                              </w:rPr>
                              <w:t>REMEMBER: TRY AND IT GIVE IT A GO FIRST IN ONE COLOUR AND THEN LOOK UP THE ANSWERS AFTER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67461600" w14:textId="77777777" w:rsidR="00AC7048" w:rsidRPr="00AC7048" w:rsidRDefault="00AC7048" w:rsidP="00AC704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You can circle the correct answers in a different colour to see how well you did. </w:t>
                            </w:r>
                          </w:p>
                          <w:p w14:paraId="06C6DEF6" w14:textId="77777777" w:rsidR="00AC7048" w:rsidRPr="00AC7048" w:rsidRDefault="00AC7048" w:rsidP="00AC704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orizontal Scroll 62" o:spid="_x0000_s1060" type="#_x0000_t98" style="position:absolute;left:0;text-align:left;margin-left:95.3pt;margin-top:5.85pt;width:399.55pt;height:93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" fillcolor="#e7e6e6 [3214]" strokecolor="#1f3763 [1604]" strokeweight="1pt">
                <v:stroke joinstyle="miter"/>
                <v:textbox>
                  <w:txbxContent>
                    <w:p w:rsidR="00AC7048" w:rsidRDefault="00AC7048" w:rsidP="00AC704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C7048">
                        <w:rPr>
                          <w:color w:val="000000" w:themeColor="text1"/>
                        </w:rPr>
                        <w:t>REMEMBER: TRY AND IT GIVE IT A GO FIRST IN ONE COLOUR AND THEN LOOK UP THE ANSWERS AFTER</w:t>
                      </w:r>
                      <w:r>
                        <w:rPr>
                          <w:color w:val="000000" w:themeColor="text1"/>
                        </w:rPr>
                        <w:t xml:space="preserve">. </w:t>
                      </w:r>
                    </w:p>
                    <w:p w:rsidR="00AC7048" w:rsidRPr="00AC7048" w:rsidRDefault="00AC7048" w:rsidP="00AC704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You can circle the correct answers in a different colour to see how well you did. </w:t>
                      </w:r>
                    </w:p>
                    <w:p w:rsidR="00AC7048" w:rsidRPr="00AC7048" w:rsidRDefault="00AC7048" w:rsidP="00AC704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D01719" w14:textId="77777777" w:rsidR="00AC7048" w:rsidRDefault="00AC7048">
      <w:r>
        <w:br w:type="page"/>
      </w:r>
    </w:p>
    <w:p w14:paraId="7712E203" w14:textId="77777777" w:rsidR="000D68AC" w:rsidRDefault="000D68AC" w:rsidP="000D68AC">
      <w:pPr>
        <w:jc w:val="center"/>
      </w:pPr>
    </w:p>
    <w:p w14:paraId="2A757551" w14:textId="77777777" w:rsidR="00AC7048" w:rsidRDefault="00AC7048" w:rsidP="000D68AC">
      <w:pPr>
        <w:jc w:val="center"/>
        <w:rPr>
          <w:sz w:val="24"/>
          <w:u w:val="single"/>
        </w:rPr>
      </w:pPr>
      <w:r w:rsidRPr="00AC7048">
        <w:rPr>
          <w:sz w:val="24"/>
          <w:u w:val="single"/>
        </w:rPr>
        <w:t>Animal Cell</w:t>
      </w:r>
    </w:p>
    <w:p w14:paraId="77227160" w14:textId="77777777" w:rsidR="00AC7048" w:rsidRDefault="00AC7048" w:rsidP="000D68AC">
      <w:pPr>
        <w:jc w:val="center"/>
        <w:rPr>
          <w:sz w:val="24"/>
        </w:rPr>
      </w:pPr>
      <w:r>
        <w:rPr>
          <w:sz w:val="24"/>
        </w:rPr>
        <w:t xml:space="preserve">Draw and label an animal cell using the labels provided. </w:t>
      </w:r>
    </w:p>
    <w:p w14:paraId="7F645E9E" w14:textId="77777777" w:rsidR="00E502C2" w:rsidRDefault="003A014C" w:rsidP="000D68AC">
      <w:pPr>
        <w:jc w:val="center"/>
        <w:rPr>
          <w:sz w:val="24"/>
        </w:rPr>
      </w:pPr>
      <w:r>
        <w:rPr>
          <w:sz w:val="24"/>
        </w:rPr>
        <w:t>Under each label</w:t>
      </w:r>
      <w:r w:rsidR="00E502C2">
        <w:rPr>
          <w:sz w:val="24"/>
        </w:rPr>
        <w:t xml:space="preserve"> provide a function (what it does)</w:t>
      </w:r>
    </w:p>
    <w:p w14:paraId="488EBF38" w14:textId="77777777" w:rsidR="00E502C2" w:rsidRDefault="00E502C2" w:rsidP="000D68AC">
      <w:pPr>
        <w:jc w:val="center"/>
        <w:rPr>
          <w:sz w:val="24"/>
        </w:rPr>
      </w:pPr>
    </w:p>
    <w:p w14:paraId="274AAFDF" w14:textId="77777777" w:rsidR="00E502C2" w:rsidRDefault="00E502C2">
      <w:pPr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7F42BA" wp14:editId="5A2F8E2B">
                <wp:simplePos x="0" y="0"/>
                <wp:positionH relativeFrom="margin">
                  <wp:posOffset>186206</wp:posOffset>
                </wp:positionH>
                <wp:positionV relativeFrom="paragraph">
                  <wp:posOffset>7130764</wp:posOffset>
                </wp:positionV>
                <wp:extent cx="7479052" cy="1178677"/>
                <wp:effectExtent l="0" t="0" r="26670" b="2159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9052" cy="1178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D80B4C" w14:textId="77777777" w:rsidR="00AC7048" w:rsidRDefault="00AC7048" w:rsidP="00AC7048">
                            <w:pPr>
                              <w:pStyle w:val="Tabletext"/>
                              <w:spacing w:before="0" w:after="0"/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>C</w:t>
                            </w:r>
                            <w:r w:rsidRPr="00AC7048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 xml:space="preserve">ell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>membrane        N</w:t>
                            </w:r>
                            <w:r w:rsidRPr="00AC7048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 xml:space="preserve">ucleus 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>C</w:t>
                            </w:r>
                            <w:r w:rsidRPr="00AC7048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>ytopla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>sm           Nu</w:t>
                            </w:r>
                            <w:r w:rsidRPr="00AC7048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>cleolus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 xml:space="preserve">    Golgi apparatus  </w:t>
                            </w:r>
                          </w:p>
                          <w:p w14:paraId="04362E11" w14:textId="77777777" w:rsidR="00AC7048" w:rsidRDefault="00AC7048" w:rsidP="00AC7048">
                            <w:pPr>
                              <w:pStyle w:val="Tabletext"/>
                              <w:spacing w:before="0" w:after="0"/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</w:pPr>
                          </w:p>
                          <w:p w14:paraId="2D91F248" w14:textId="77777777" w:rsidR="00AC7048" w:rsidRDefault="00AC7048" w:rsidP="00AC7048">
                            <w:pPr>
                              <w:pStyle w:val="Tabletext"/>
                              <w:spacing w:before="0" w:after="0"/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</w:pPr>
                            <w:r w:rsidRPr="00AC7048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 xml:space="preserve">Smooth endoplasmic reticulum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 xml:space="preserve">        R</w:t>
                            </w:r>
                            <w:r w:rsidRPr="00AC7048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 xml:space="preserve">ough endoplasmic reticulum        </w:t>
                            </w:r>
                            <w:r w:rsidR="00E502C2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>L</w:t>
                            </w:r>
                            <w:r w:rsidRPr="00AC7048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 xml:space="preserve">ysosome       </w:t>
                            </w:r>
                            <w:r w:rsidR="00E502C2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 xml:space="preserve"> R</w:t>
                            </w:r>
                            <w:r w:rsidRPr="00AC7048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 xml:space="preserve">ibosomes    </w:t>
                            </w:r>
                          </w:p>
                          <w:p w14:paraId="53087F29" w14:textId="77777777" w:rsidR="00AC7048" w:rsidRDefault="00AC7048" w:rsidP="00AC7048">
                            <w:pPr>
                              <w:pStyle w:val="Tabletext"/>
                              <w:spacing w:before="0" w:after="0"/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</w:pPr>
                          </w:p>
                          <w:p w14:paraId="08031AEB" w14:textId="77777777" w:rsidR="00AC7048" w:rsidRPr="00AC7048" w:rsidRDefault="00AC7048" w:rsidP="00AC7048">
                            <w:pPr>
                              <w:pStyle w:val="Tabletext"/>
                              <w:spacing w:before="0" w:after="0"/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>M</w:t>
                            </w:r>
                            <w:r w:rsidRPr="00AC7048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 xml:space="preserve">itochondria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>C</w:t>
                            </w:r>
                            <w:r w:rsidRPr="00AC7048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 xml:space="preserve">entriole   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 xml:space="preserve"> N</w:t>
                            </w:r>
                            <w:r w:rsidRPr="00AC7048">
                              <w:rPr>
                                <w:rFonts w:asciiTheme="minorHAnsi" w:hAnsiTheme="minorHAnsi" w:cstheme="minorHAnsi"/>
                                <w:sz w:val="24"/>
                                <w:szCs w:val="18"/>
                              </w:rPr>
                              <w:t>uclear membrane</w:t>
                            </w:r>
                          </w:p>
                          <w:p w14:paraId="7A2C66BC" w14:textId="77777777" w:rsidR="00AC7048" w:rsidRDefault="00AC7048" w:rsidP="00AC70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DDA1" id="Text Box 63" o:spid="_x0000_s1061" type="#_x0000_t202" style="position:absolute;margin-left:14.65pt;margin-top:561.5pt;width:588.9pt;height:92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" fillcolor="white [3201]" strokeweight=".5pt">
                <v:textbox>
                  <w:txbxContent>
                    <w:p w:rsidR="00AC7048" w:rsidRDefault="00AC7048" w:rsidP="00AC7048">
                      <w:pPr>
                        <w:pStyle w:val="Tabletext"/>
                        <w:spacing w:before="0" w:after="0"/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>C</w:t>
                      </w:r>
                      <w:r w:rsidRPr="00AC7048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 xml:space="preserve">ell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>membrane        N</w:t>
                      </w:r>
                      <w:r w:rsidRPr="00AC7048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 xml:space="preserve">ucleus      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>C</w:t>
                      </w:r>
                      <w:r w:rsidRPr="00AC7048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>ytopla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>sm           Nu</w:t>
                      </w:r>
                      <w:r w:rsidRPr="00AC7048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>cleolus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 xml:space="preserve">    Golgi apparatus  </w:t>
                      </w:r>
                    </w:p>
                    <w:p w:rsidR="00AC7048" w:rsidRDefault="00AC7048" w:rsidP="00AC7048">
                      <w:pPr>
                        <w:pStyle w:val="Tabletext"/>
                        <w:spacing w:before="0" w:after="0"/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</w:pPr>
                    </w:p>
                    <w:p w:rsidR="00AC7048" w:rsidRDefault="00AC7048" w:rsidP="00AC7048">
                      <w:pPr>
                        <w:pStyle w:val="Tabletext"/>
                        <w:spacing w:before="0" w:after="0"/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</w:pPr>
                      <w:r w:rsidRPr="00AC7048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 xml:space="preserve">Smooth endoplasmic reticulum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 xml:space="preserve">        R</w:t>
                      </w:r>
                      <w:r w:rsidRPr="00AC7048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 xml:space="preserve">ough endoplasmic reticulum        </w:t>
                      </w:r>
                      <w:r w:rsidR="00E502C2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>L</w:t>
                      </w:r>
                      <w:r w:rsidRPr="00AC7048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 xml:space="preserve">ysosome       </w:t>
                      </w:r>
                      <w:r w:rsidR="00E502C2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 xml:space="preserve"> R</w:t>
                      </w:r>
                      <w:r w:rsidRPr="00AC7048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 xml:space="preserve">ibosomes    </w:t>
                      </w:r>
                    </w:p>
                    <w:p w:rsidR="00AC7048" w:rsidRDefault="00AC7048" w:rsidP="00AC7048">
                      <w:pPr>
                        <w:pStyle w:val="Tabletext"/>
                        <w:spacing w:before="0" w:after="0"/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</w:pPr>
                    </w:p>
                    <w:p w:rsidR="00AC7048" w:rsidRPr="00AC7048" w:rsidRDefault="00AC7048" w:rsidP="00AC7048">
                      <w:pPr>
                        <w:pStyle w:val="Tabletext"/>
                        <w:spacing w:before="0" w:after="0"/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>M</w:t>
                      </w:r>
                      <w:r w:rsidRPr="00AC7048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 xml:space="preserve">itochondria     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>C</w:t>
                      </w:r>
                      <w:r w:rsidRPr="00AC7048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 xml:space="preserve">entriole        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 xml:space="preserve"> N</w:t>
                      </w:r>
                      <w:r w:rsidRPr="00AC7048">
                        <w:rPr>
                          <w:rFonts w:asciiTheme="minorHAnsi" w:hAnsiTheme="minorHAnsi" w:cstheme="minorHAnsi"/>
                          <w:sz w:val="24"/>
                          <w:szCs w:val="18"/>
                        </w:rPr>
                        <w:t>uclear membrane</w:t>
                      </w:r>
                    </w:p>
                    <w:p w:rsidR="00AC7048" w:rsidRDefault="00AC7048" w:rsidP="00AC7048"/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</w:rPr>
        <w:br w:type="page"/>
      </w:r>
    </w:p>
    <w:p w14:paraId="7749C065" w14:textId="77777777" w:rsidR="00AC7048" w:rsidRDefault="00AC7048" w:rsidP="000D68AC">
      <w:pPr>
        <w:jc w:val="center"/>
        <w:rPr>
          <w:sz w:val="24"/>
        </w:rPr>
      </w:pPr>
    </w:p>
    <w:p w14:paraId="6366E058" w14:textId="77777777" w:rsidR="00E502C2" w:rsidRDefault="00E502C2" w:rsidP="000D68AC">
      <w:pPr>
        <w:jc w:val="center"/>
        <w:rPr>
          <w:sz w:val="24"/>
          <w:u w:val="single"/>
        </w:rPr>
      </w:pPr>
      <w:r w:rsidRPr="00E502C2">
        <w:rPr>
          <w:sz w:val="24"/>
          <w:u w:val="single"/>
        </w:rPr>
        <w:t>Scientific Names</w:t>
      </w:r>
    </w:p>
    <w:p w14:paraId="7CB98155" w14:textId="77777777" w:rsidR="00E502C2" w:rsidRDefault="00796061" w:rsidP="000D68AC">
      <w:pPr>
        <w:jc w:val="center"/>
        <w:rPr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6DF517" wp14:editId="2E605BA8">
                <wp:simplePos x="0" y="0"/>
                <wp:positionH relativeFrom="column">
                  <wp:posOffset>1691376</wp:posOffset>
                </wp:positionH>
                <wp:positionV relativeFrom="paragraph">
                  <wp:posOffset>413088</wp:posOffset>
                </wp:positionV>
                <wp:extent cx="5105826" cy="1173392"/>
                <wp:effectExtent l="0" t="0" r="19050" b="27305"/>
                <wp:wrapNone/>
                <wp:docPr id="67" name="Horizontal Scrol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826" cy="1173392"/>
                        </a:xfrm>
                        <a:prstGeom prst="horizontalScroll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B41F8" w14:textId="77777777" w:rsidR="00796061" w:rsidRDefault="00796061" w:rsidP="0079606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TIPS: A scientific name</w:t>
                            </w:r>
                            <w:r w:rsidR="003A014C">
                              <w:rPr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(or </w:t>
                            </w:r>
                            <w:r w:rsidR="003A014C">
                              <w:rPr>
                                <w:color w:val="000000" w:themeColor="text1"/>
                              </w:rPr>
                              <w:t>Latin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name)</w:t>
                            </w:r>
                            <w:r w:rsidR="003A014C">
                              <w:rPr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is always at least 2 words. </w:t>
                            </w:r>
                          </w:p>
                          <w:p w14:paraId="47CEAE58" w14:textId="77777777" w:rsidR="00796061" w:rsidRDefault="00796061" w:rsidP="0079606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The first letter is always a capital</w:t>
                            </w:r>
                          </w:p>
                          <w:p w14:paraId="5F034B58" w14:textId="77777777" w:rsidR="00796061" w:rsidRPr="00AC7048" w:rsidRDefault="00796061" w:rsidP="0079606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When written on a computer </w:t>
                            </w:r>
                            <w:r w:rsidR="003A014C">
                              <w:rPr>
                                <w:color w:val="000000" w:themeColor="text1"/>
                              </w:rPr>
                              <w:t xml:space="preserve">it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should be in italics. </w:t>
                            </w:r>
                          </w:p>
                          <w:p w14:paraId="1C6E65F5" w14:textId="77777777" w:rsidR="00796061" w:rsidRPr="00AC7048" w:rsidRDefault="00796061" w:rsidP="0079606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34F0" id="Horizontal Scroll 67" o:spid="_x0000_s1062" type="#_x0000_t98" style="position:absolute;left:0;text-align:left;margin-left:133.2pt;margin-top:32.55pt;width:402.05pt;height:92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" fillcolor="#e7e6e6 [3214]" strokecolor="#1f3763 [1604]" strokeweight="1pt">
                <v:stroke joinstyle="miter"/>
                <v:textbox>
                  <w:txbxContent>
                    <w:p w:rsidR="00796061" w:rsidRDefault="00796061" w:rsidP="0079606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TIPS: A scientific name</w:t>
                      </w:r>
                      <w:r w:rsidR="003A014C">
                        <w:rPr>
                          <w:color w:val="000000" w:themeColor="text1"/>
                        </w:rPr>
                        <w:t>,</w:t>
                      </w:r>
                      <w:r>
                        <w:rPr>
                          <w:color w:val="000000" w:themeColor="text1"/>
                        </w:rPr>
                        <w:t xml:space="preserve"> (or </w:t>
                      </w:r>
                      <w:r w:rsidR="003A014C">
                        <w:rPr>
                          <w:color w:val="000000" w:themeColor="text1"/>
                        </w:rPr>
                        <w:t>Latin</w:t>
                      </w:r>
                      <w:r>
                        <w:rPr>
                          <w:color w:val="000000" w:themeColor="text1"/>
                        </w:rPr>
                        <w:t xml:space="preserve"> name)</w:t>
                      </w:r>
                      <w:r w:rsidR="003A014C">
                        <w:rPr>
                          <w:color w:val="000000" w:themeColor="text1"/>
                        </w:rPr>
                        <w:t>,</w:t>
                      </w:r>
                      <w:r>
                        <w:rPr>
                          <w:color w:val="000000" w:themeColor="text1"/>
                        </w:rPr>
                        <w:t xml:space="preserve"> is always at least 2 words. </w:t>
                      </w:r>
                    </w:p>
                    <w:p w:rsidR="00796061" w:rsidRDefault="00796061" w:rsidP="0079606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The first letter is always a capital</w:t>
                      </w:r>
                    </w:p>
                    <w:p w:rsidR="00796061" w:rsidRPr="00AC7048" w:rsidRDefault="00796061" w:rsidP="0079606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When written on a computer </w:t>
                      </w:r>
                      <w:r w:rsidR="003A014C">
                        <w:rPr>
                          <w:color w:val="000000" w:themeColor="text1"/>
                        </w:rPr>
                        <w:t xml:space="preserve">it </w:t>
                      </w:r>
                      <w:r>
                        <w:rPr>
                          <w:color w:val="000000" w:themeColor="text1"/>
                        </w:rPr>
                        <w:t xml:space="preserve">should be in italics. </w:t>
                      </w:r>
                    </w:p>
                    <w:p w:rsidR="00796061" w:rsidRPr="00AC7048" w:rsidRDefault="00796061" w:rsidP="0079606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02C2">
        <w:rPr>
          <w:sz w:val="24"/>
        </w:rPr>
        <w:t>In your coursework at Level 3 you will be required to use the scientific names of that animal alongside the common name. Please research and fill in the answers below.</w:t>
      </w:r>
    </w:p>
    <w:p w14:paraId="73A39343" w14:textId="77777777" w:rsidR="00796061" w:rsidRDefault="00796061" w:rsidP="000D68AC">
      <w:pPr>
        <w:jc w:val="center"/>
        <w:rPr>
          <w:sz w:val="24"/>
        </w:rPr>
      </w:pPr>
    </w:p>
    <w:p w14:paraId="65555511" w14:textId="77777777" w:rsidR="00796061" w:rsidRDefault="00796061" w:rsidP="000D68AC">
      <w:pPr>
        <w:jc w:val="center"/>
        <w:rPr>
          <w:sz w:val="24"/>
        </w:rPr>
      </w:pPr>
    </w:p>
    <w:p w14:paraId="15AD6464" w14:textId="77777777" w:rsidR="00E502C2" w:rsidRDefault="00E502C2" w:rsidP="00E502C2">
      <w:pPr>
        <w:rPr>
          <w:sz w:val="24"/>
        </w:rPr>
      </w:pPr>
    </w:p>
    <w:p w14:paraId="37F1036E" w14:textId="77777777" w:rsidR="00796061" w:rsidRDefault="00796061" w:rsidP="00E502C2">
      <w:pPr>
        <w:rPr>
          <w:sz w:val="24"/>
        </w:rPr>
      </w:pPr>
      <w:r w:rsidRPr="00796061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A90FE0" wp14:editId="0DD2E808">
                <wp:simplePos x="0" y="0"/>
                <wp:positionH relativeFrom="column">
                  <wp:posOffset>1987366</wp:posOffset>
                </wp:positionH>
                <wp:positionV relativeFrom="paragraph">
                  <wp:posOffset>191029</wp:posOffset>
                </wp:positionV>
                <wp:extent cx="1886941" cy="2182931"/>
                <wp:effectExtent l="0" t="0" r="18415" b="2730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941" cy="21829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C71E0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proofErr w:type="gramStart"/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COMMON </w:t>
                            </w:r>
                            <w:r w:rsidR="003A014C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NAME</w:t>
                            </w:r>
                            <w:proofErr w:type="gramEnd"/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;</w:t>
                            </w:r>
                          </w:p>
                          <w:p w14:paraId="46C93E85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</w:rPr>
                            </w:pPr>
                            <w:r w:rsidRPr="00796061">
                              <w:rPr>
                                <w:b/>
                                <w:sz w:val="20"/>
                              </w:rPr>
                              <w:t>Fox</w:t>
                            </w:r>
                          </w:p>
                          <w:p w14:paraId="31704B3D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3C032240" w14:textId="77777777" w:rsidR="00796061" w:rsidRDefault="00796061" w:rsidP="00796061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SCIENTIFIC NAME:</w:t>
                            </w:r>
                          </w:p>
                          <w:p w14:paraId="5F45C8D7" w14:textId="77777777" w:rsidR="00796061" w:rsidRDefault="00796061" w:rsidP="00796061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796061">
                              <w:rPr>
                                <w:b/>
                                <w:i/>
                                <w:sz w:val="20"/>
                              </w:rPr>
                              <w:t xml:space="preserve">Vulpes </w:t>
                            </w:r>
                            <w:proofErr w:type="spellStart"/>
                            <w:r w:rsidRPr="00796061">
                              <w:rPr>
                                <w:b/>
                                <w:i/>
                                <w:sz w:val="20"/>
                              </w:rPr>
                              <w:t>vulpes</w:t>
                            </w:r>
                            <w:proofErr w:type="spellEnd"/>
                          </w:p>
                          <w:p w14:paraId="1336C6E9" w14:textId="77777777" w:rsidR="00796061" w:rsidRDefault="00796061" w:rsidP="00796061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37799437" w14:textId="77777777" w:rsidR="00796061" w:rsidRPr="00796061" w:rsidRDefault="00796061" w:rsidP="00796061">
                            <w:pPr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(Not all scientific names have two repeated words)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BF6BA" id="Text Box 64" o:spid="_x0000_s1063" type="#_x0000_t202" style="position:absolute;margin-left:156.5pt;margin-top:15.05pt;width:148.6pt;height:17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" fillcolor="white [3201]" strokeweight=".5pt">
                <v:textbox>
                  <w:txbxContent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  <w:u w:val="single"/>
                        </w:rPr>
                      </w:pPr>
                      <w:proofErr w:type="gramStart"/>
                      <w:r w:rsidRPr="00796061">
                        <w:rPr>
                          <w:b/>
                          <w:sz w:val="20"/>
                          <w:u w:val="single"/>
                        </w:rPr>
                        <w:t xml:space="preserve">COMMON </w:t>
                      </w:r>
                      <w:r w:rsidR="003A014C"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 w:rsidRPr="00796061">
                        <w:rPr>
                          <w:b/>
                          <w:sz w:val="20"/>
                          <w:u w:val="single"/>
                        </w:rPr>
                        <w:t>NAME</w:t>
                      </w:r>
                      <w:proofErr w:type="gramEnd"/>
                      <w:r w:rsidRPr="00796061">
                        <w:rPr>
                          <w:b/>
                          <w:sz w:val="20"/>
                          <w:u w:val="single"/>
                        </w:rPr>
                        <w:t>;</w:t>
                      </w:r>
                    </w:p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</w:rPr>
                      </w:pPr>
                      <w:r w:rsidRPr="00796061">
                        <w:rPr>
                          <w:b/>
                          <w:sz w:val="20"/>
                        </w:rPr>
                        <w:t>Fox</w:t>
                      </w:r>
                    </w:p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  <w:u w:val="single"/>
                        </w:rPr>
                      </w:pPr>
                    </w:p>
                    <w:p w:rsidR="00796061" w:rsidRDefault="00796061" w:rsidP="00796061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796061">
                        <w:rPr>
                          <w:b/>
                          <w:sz w:val="20"/>
                          <w:u w:val="single"/>
                        </w:rPr>
                        <w:t>SCIENTIFIC NAME:</w:t>
                      </w:r>
                    </w:p>
                    <w:p w:rsidR="00796061" w:rsidRDefault="00796061" w:rsidP="00796061">
                      <w:pPr>
                        <w:rPr>
                          <w:b/>
                          <w:i/>
                          <w:sz w:val="20"/>
                        </w:rPr>
                      </w:pPr>
                      <w:proofErr w:type="spellStart"/>
                      <w:r w:rsidRPr="00796061">
                        <w:rPr>
                          <w:b/>
                          <w:i/>
                          <w:sz w:val="20"/>
                        </w:rPr>
                        <w:t>Vulpes</w:t>
                      </w:r>
                      <w:proofErr w:type="spellEnd"/>
                      <w:r w:rsidRPr="00796061">
                        <w:rPr>
                          <w:b/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96061">
                        <w:rPr>
                          <w:b/>
                          <w:i/>
                          <w:sz w:val="20"/>
                        </w:rPr>
                        <w:t>vulpes</w:t>
                      </w:r>
                      <w:proofErr w:type="spellEnd"/>
                    </w:p>
                    <w:p w:rsidR="00796061" w:rsidRDefault="00796061" w:rsidP="00796061">
                      <w:pPr>
                        <w:rPr>
                          <w:b/>
                          <w:i/>
                          <w:sz w:val="20"/>
                        </w:rPr>
                      </w:pPr>
                    </w:p>
                    <w:p w:rsidR="00796061" w:rsidRPr="00796061" w:rsidRDefault="00796061" w:rsidP="00796061">
                      <w:pPr>
                        <w:rPr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(Not all scientific names have two repeated words)</w:t>
                      </w:r>
                    </w:p>
                  </w:txbxContent>
                </v:textbox>
              </v:shape>
            </w:pict>
          </mc:Fallback>
        </mc:AlternateContent>
      </w:r>
      <w:r w:rsidRPr="00796061">
        <w:rPr>
          <w:noProof/>
          <w:sz w:val="24"/>
          <w:lang w:val="en-GB" w:eastAsia="en-GB"/>
        </w:rPr>
        <w:drawing>
          <wp:anchor distT="0" distB="0" distL="114300" distR="114300" simplePos="0" relativeHeight="251693056" behindDoc="1" locked="0" layoutInCell="1" allowOverlap="1" wp14:anchorId="6F1C44B5" wp14:editId="2A84D0BC">
            <wp:simplePos x="0" y="0"/>
            <wp:positionH relativeFrom="margin">
              <wp:posOffset>52294</wp:posOffset>
            </wp:positionH>
            <wp:positionV relativeFrom="paragraph">
              <wp:posOffset>210732</wp:posOffset>
            </wp:positionV>
            <wp:extent cx="1894840" cy="2197100"/>
            <wp:effectExtent l="0" t="0" r="0" b="0"/>
            <wp:wrapTight wrapText="bothSides">
              <wp:wrapPolygon edited="0">
                <wp:start x="0" y="0"/>
                <wp:lineTo x="0" y="21350"/>
                <wp:lineTo x="21282" y="21350"/>
                <wp:lineTo x="21282" y="0"/>
                <wp:lineTo x="0" y="0"/>
              </wp:wrapPolygon>
            </wp:wrapTight>
            <wp:docPr id="2" name="Picture 2" descr="http://theotherside.files.wordpress.com/2012/09/red-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eotherside.files.wordpress.com/2012/09/red-fo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r="32184"/>
                    <a:stretch/>
                  </pic:blipFill>
                  <pic:spPr bwMode="auto">
                    <a:xfrm>
                      <a:off x="0" y="0"/>
                      <a:ext cx="189484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D6828" w14:textId="77777777" w:rsidR="00796061" w:rsidRPr="00796061" w:rsidRDefault="00796061" w:rsidP="00796061">
      <w:pPr>
        <w:rPr>
          <w:sz w:val="24"/>
        </w:rPr>
      </w:pPr>
      <w:r w:rsidRPr="00796061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48953D" wp14:editId="2F920FF1">
                <wp:simplePos x="0" y="0"/>
                <wp:positionH relativeFrom="column">
                  <wp:posOffset>5832740</wp:posOffset>
                </wp:positionH>
                <wp:positionV relativeFrom="paragraph">
                  <wp:posOffset>161228</wp:posOffset>
                </wp:positionV>
                <wp:extent cx="1886941" cy="1495810"/>
                <wp:effectExtent l="0" t="0" r="18415" b="2857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941" cy="1495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C2068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proofErr w:type="gramStart"/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COMMON</w:t>
                            </w:r>
                            <w:r w:rsidR="003A014C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NAME</w:t>
                            </w:r>
                            <w:proofErr w:type="gramEnd"/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;</w:t>
                            </w:r>
                          </w:p>
                          <w:p w14:paraId="36C4061B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92B08DC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22FFAB9A" w14:textId="77777777" w:rsidR="00796061" w:rsidRDefault="00796061" w:rsidP="00796061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SCIENTIFIC NAME:</w:t>
                            </w:r>
                          </w:p>
                          <w:p w14:paraId="4566F7F4" w14:textId="77777777" w:rsidR="00796061" w:rsidRPr="00796061" w:rsidRDefault="00796061" w:rsidP="00796061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7CDB" id="Text Box 81" o:spid="_x0000_s1064" type="#_x0000_t202" style="position:absolute;margin-left:459.25pt;margin-top:12.7pt;width:148.6pt;height:117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" fillcolor="white [3201]" strokeweight=".5pt">
                <v:textbox>
                  <w:txbxContent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  <w:u w:val="single"/>
                        </w:rPr>
                      </w:pPr>
                      <w:proofErr w:type="gramStart"/>
                      <w:r w:rsidRPr="00796061">
                        <w:rPr>
                          <w:b/>
                          <w:sz w:val="20"/>
                          <w:u w:val="single"/>
                        </w:rPr>
                        <w:t>COMMON</w:t>
                      </w:r>
                      <w:r w:rsidR="003A014C"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 w:rsidRPr="00796061">
                        <w:rPr>
                          <w:b/>
                          <w:sz w:val="20"/>
                          <w:u w:val="single"/>
                        </w:rPr>
                        <w:t xml:space="preserve"> NAME</w:t>
                      </w:r>
                      <w:proofErr w:type="gramEnd"/>
                      <w:r w:rsidRPr="00796061">
                        <w:rPr>
                          <w:b/>
                          <w:sz w:val="20"/>
                          <w:u w:val="single"/>
                        </w:rPr>
                        <w:t>;</w:t>
                      </w:r>
                    </w:p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</w:rPr>
                      </w:pPr>
                    </w:p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  <w:u w:val="single"/>
                        </w:rPr>
                      </w:pPr>
                    </w:p>
                    <w:p w:rsidR="00796061" w:rsidRDefault="00796061" w:rsidP="00796061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796061">
                        <w:rPr>
                          <w:b/>
                          <w:sz w:val="20"/>
                          <w:u w:val="single"/>
                        </w:rPr>
                        <w:t>SCIENTIFIC NAME:</w:t>
                      </w:r>
                    </w:p>
                    <w:p w:rsidR="00796061" w:rsidRPr="00796061" w:rsidRDefault="00796061" w:rsidP="00796061">
                      <w:pPr>
                        <w:rPr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061">
        <w:rPr>
          <w:noProof/>
          <w:sz w:val="24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117A4EAB" wp14:editId="1C28BFDA">
            <wp:simplePos x="0" y="0"/>
            <wp:positionH relativeFrom="column">
              <wp:posOffset>3963670</wp:posOffset>
            </wp:positionH>
            <wp:positionV relativeFrom="paragraph">
              <wp:posOffset>3175</wp:posOffset>
            </wp:positionV>
            <wp:extent cx="1999615" cy="1859915"/>
            <wp:effectExtent l="0" t="0" r="635" b="6985"/>
            <wp:wrapTight wrapText="bothSides">
              <wp:wrapPolygon edited="0">
                <wp:start x="0" y="0"/>
                <wp:lineTo x="0" y="21460"/>
                <wp:lineTo x="21401" y="21460"/>
                <wp:lineTo x="21401" y="0"/>
                <wp:lineTo x="0" y="0"/>
              </wp:wrapPolygon>
            </wp:wrapTight>
            <wp:docPr id="78" name="Picture 78" descr="http://discovermagazine.com/~/media/import/images/3/4/7/mag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scovermagazine.com/~/media/import/images/3/4/7/mag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4" r="19023"/>
                    <a:stretch/>
                  </pic:blipFill>
                  <pic:spPr bwMode="auto">
                    <a:xfrm>
                      <a:off x="0" y="0"/>
                      <a:ext cx="199961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18E29" w14:textId="77777777" w:rsidR="00796061" w:rsidRPr="00796061" w:rsidRDefault="00796061" w:rsidP="00796061">
      <w:pPr>
        <w:rPr>
          <w:sz w:val="24"/>
        </w:rPr>
      </w:pPr>
    </w:p>
    <w:p w14:paraId="7327AD9B" w14:textId="77777777" w:rsidR="00796061" w:rsidRPr="00796061" w:rsidRDefault="00796061" w:rsidP="00796061">
      <w:pPr>
        <w:rPr>
          <w:sz w:val="24"/>
        </w:rPr>
      </w:pPr>
    </w:p>
    <w:p w14:paraId="543C1708" w14:textId="77777777" w:rsidR="00796061" w:rsidRPr="00796061" w:rsidRDefault="00796061" w:rsidP="00796061">
      <w:pPr>
        <w:rPr>
          <w:sz w:val="24"/>
        </w:rPr>
      </w:pPr>
    </w:p>
    <w:p w14:paraId="204C7456" w14:textId="77777777" w:rsidR="00796061" w:rsidRPr="00796061" w:rsidRDefault="00796061" w:rsidP="00796061">
      <w:pPr>
        <w:rPr>
          <w:sz w:val="24"/>
        </w:rPr>
      </w:pPr>
    </w:p>
    <w:p w14:paraId="3017C655" w14:textId="77777777" w:rsidR="00796061" w:rsidRPr="00796061" w:rsidRDefault="00796061" w:rsidP="00796061">
      <w:pPr>
        <w:rPr>
          <w:sz w:val="24"/>
        </w:rPr>
      </w:pPr>
    </w:p>
    <w:p w14:paraId="1B208279" w14:textId="77777777" w:rsidR="00796061" w:rsidRPr="00796061" w:rsidRDefault="00796061" w:rsidP="00796061">
      <w:pPr>
        <w:rPr>
          <w:sz w:val="24"/>
        </w:rPr>
      </w:pPr>
      <w:r w:rsidRPr="00796061">
        <w:rPr>
          <w:noProof/>
          <w:sz w:val="24"/>
          <w:lang w:val="en-GB" w:eastAsia="en-GB"/>
        </w:rPr>
        <w:drawing>
          <wp:anchor distT="0" distB="0" distL="114300" distR="114300" simplePos="0" relativeHeight="251705344" behindDoc="1" locked="0" layoutInCell="1" allowOverlap="1" wp14:anchorId="6254DDD8" wp14:editId="6CCF8487">
            <wp:simplePos x="0" y="0"/>
            <wp:positionH relativeFrom="column">
              <wp:posOffset>4064000</wp:posOffset>
            </wp:positionH>
            <wp:positionV relativeFrom="paragraph">
              <wp:posOffset>287020</wp:posOffset>
            </wp:positionV>
            <wp:extent cx="1950720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305" y="21479"/>
                <wp:lineTo x="21305" y="0"/>
                <wp:lineTo x="0" y="0"/>
              </wp:wrapPolygon>
            </wp:wrapTight>
            <wp:docPr id="12" name="Picture 12" descr="http://www.freewebs.com/jezebella/541401285_1770fa26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webs.com/jezebella/541401285_1770fa26d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A1C65" w14:textId="77777777" w:rsidR="00796061" w:rsidRPr="00796061" w:rsidRDefault="00796061" w:rsidP="00796061">
      <w:pPr>
        <w:rPr>
          <w:sz w:val="24"/>
        </w:rPr>
      </w:pPr>
      <w:r w:rsidRPr="00796061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1C1FCF" wp14:editId="01FD3047">
                <wp:simplePos x="0" y="0"/>
                <wp:positionH relativeFrom="page">
                  <wp:align>right</wp:align>
                </wp:positionH>
                <wp:positionV relativeFrom="paragraph">
                  <wp:posOffset>171883</wp:posOffset>
                </wp:positionV>
                <wp:extent cx="1886941" cy="1495810"/>
                <wp:effectExtent l="0" t="0" r="18415" b="2857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941" cy="1495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DFE17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proofErr w:type="gramStart"/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COMMON </w:t>
                            </w:r>
                            <w:r w:rsidR="003A014C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NAME</w:t>
                            </w:r>
                            <w:proofErr w:type="gramEnd"/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;</w:t>
                            </w:r>
                          </w:p>
                          <w:p w14:paraId="13F96B29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290BD37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65B7BF18" w14:textId="77777777" w:rsidR="00796061" w:rsidRDefault="00796061" w:rsidP="00796061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SCIENTIFIC NAME:</w:t>
                            </w:r>
                          </w:p>
                          <w:p w14:paraId="552AECEF" w14:textId="77777777" w:rsidR="00796061" w:rsidRPr="00796061" w:rsidRDefault="00796061" w:rsidP="00796061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7CDB" id="Text Box 82" o:spid="_x0000_s1065" type="#_x0000_t202" style="position:absolute;margin-left:97.4pt;margin-top:13.55pt;width:148.6pt;height:117.8pt;z-index:251718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" fillcolor="white [3201]" strokeweight=".5pt">
                <v:textbox>
                  <w:txbxContent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  <w:u w:val="single"/>
                        </w:rPr>
                      </w:pPr>
                      <w:proofErr w:type="gramStart"/>
                      <w:r w:rsidRPr="00796061">
                        <w:rPr>
                          <w:b/>
                          <w:sz w:val="20"/>
                          <w:u w:val="single"/>
                        </w:rPr>
                        <w:t xml:space="preserve">COMMON </w:t>
                      </w:r>
                      <w:r w:rsidR="003A014C"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 w:rsidRPr="00796061">
                        <w:rPr>
                          <w:b/>
                          <w:sz w:val="20"/>
                          <w:u w:val="single"/>
                        </w:rPr>
                        <w:t>NAME</w:t>
                      </w:r>
                      <w:proofErr w:type="gramEnd"/>
                      <w:r w:rsidRPr="00796061">
                        <w:rPr>
                          <w:b/>
                          <w:sz w:val="20"/>
                          <w:u w:val="single"/>
                        </w:rPr>
                        <w:t>;</w:t>
                      </w:r>
                    </w:p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</w:rPr>
                      </w:pPr>
                    </w:p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  <w:u w:val="single"/>
                        </w:rPr>
                      </w:pPr>
                    </w:p>
                    <w:p w:rsidR="00796061" w:rsidRDefault="00796061" w:rsidP="00796061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796061">
                        <w:rPr>
                          <w:b/>
                          <w:sz w:val="20"/>
                          <w:u w:val="single"/>
                        </w:rPr>
                        <w:t>SCIENTIFIC NAME:</w:t>
                      </w:r>
                    </w:p>
                    <w:p w:rsidR="00796061" w:rsidRPr="00796061" w:rsidRDefault="00796061" w:rsidP="00796061">
                      <w:pPr>
                        <w:rPr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96061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31D2CE" wp14:editId="37711FD3">
                <wp:simplePos x="0" y="0"/>
                <wp:positionH relativeFrom="column">
                  <wp:posOffset>1997938</wp:posOffset>
                </wp:positionH>
                <wp:positionV relativeFrom="paragraph">
                  <wp:posOffset>288793</wp:posOffset>
                </wp:positionV>
                <wp:extent cx="1886941" cy="1839353"/>
                <wp:effectExtent l="0" t="0" r="18415" b="2794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941" cy="1839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2DB09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proofErr w:type="gramStart"/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COMMON</w:t>
                            </w:r>
                            <w:r w:rsidR="003A014C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NAME</w:t>
                            </w:r>
                            <w:proofErr w:type="gramEnd"/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;</w:t>
                            </w:r>
                          </w:p>
                          <w:p w14:paraId="34B9DEBB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9A28C71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4BF2A317" w14:textId="77777777" w:rsidR="00796061" w:rsidRDefault="00796061" w:rsidP="00796061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SCIENTIFIC NAME:</w:t>
                            </w:r>
                          </w:p>
                          <w:p w14:paraId="3667939B" w14:textId="77777777" w:rsidR="00796061" w:rsidRPr="00796061" w:rsidRDefault="00796061" w:rsidP="00796061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3BFEB" id="Text Box 70" o:spid="_x0000_s1066" type="#_x0000_t202" style="position:absolute;margin-left:157.3pt;margin-top:22.75pt;width:148.6pt;height:144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" fillcolor="white [3201]" strokeweight=".5pt">
                <v:textbox>
                  <w:txbxContent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  <w:u w:val="single"/>
                        </w:rPr>
                      </w:pPr>
                      <w:proofErr w:type="gramStart"/>
                      <w:r w:rsidRPr="00796061">
                        <w:rPr>
                          <w:b/>
                          <w:sz w:val="20"/>
                          <w:u w:val="single"/>
                        </w:rPr>
                        <w:t>COMMON</w:t>
                      </w:r>
                      <w:r w:rsidR="003A014C"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 w:rsidRPr="00796061">
                        <w:rPr>
                          <w:b/>
                          <w:sz w:val="20"/>
                          <w:u w:val="single"/>
                        </w:rPr>
                        <w:t xml:space="preserve"> NAME</w:t>
                      </w:r>
                      <w:proofErr w:type="gramEnd"/>
                      <w:r w:rsidRPr="00796061">
                        <w:rPr>
                          <w:b/>
                          <w:sz w:val="20"/>
                          <w:u w:val="single"/>
                        </w:rPr>
                        <w:t>;</w:t>
                      </w:r>
                    </w:p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</w:rPr>
                      </w:pPr>
                    </w:p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  <w:u w:val="single"/>
                        </w:rPr>
                      </w:pPr>
                    </w:p>
                    <w:p w:rsidR="00796061" w:rsidRDefault="00796061" w:rsidP="00796061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796061">
                        <w:rPr>
                          <w:b/>
                          <w:sz w:val="20"/>
                          <w:u w:val="single"/>
                        </w:rPr>
                        <w:t>SCIENTIFIC NAME:</w:t>
                      </w:r>
                    </w:p>
                    <w:p w:rsidR="00796061" w:rsidRPr="00796061" w:rsidRDefault="00796061" w:rsidP="00796061">
                      <w:pPr>
                        <w:rPr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60309F" w14:textId="77777777" w:rsidR="00796061" w:rsidRDefault="00796061" w:rsidP="00796061">
      <w:pPr>
        <w:rPr>
          <w:sz w:val="24"/>
        </w:rPr>
      </w:pPr>
      <w:r w:rsidRPr="00796061">
        <w:rPr>
          <w:noProof/>
          <w:sz w:val="24"/>
          <w:lang w:val="en-GB" w:eastAsia="en-GB"/>
        </w:rPr>
        <w:drawing>
          <wp:anchor distT="0" distB="0" distL="114300" distR="114300" simplePos="0" relativeHeight="251698176" behindDoc="1" locked="0" layoutInCell="1" allowOverlap="1" wp14:anchorId="09DEBD38" wp14:editId="410DBF79">
            <wp:simplePos x="0" y="0"/>
            <wp:positionH relativeFrom="margin">
              <wp:align>left</wp:align>
            </wp:positionH>
            <wp:positionV relativeFrom="paragraph">
              <wp:posOffset>27518</wp:posOffset>
            </wp:positionV>
            <wp:extent cx="1936115" cy="1812925"/>
            <wp:effectExtent l="0" t="0" r="6985" b="0"/>
            <wp:wrapTight wrapText="bothSides">
              <wp:wrapPolygon edited="0">
                <wp:start x="0" y="0"/>
                <wp:lineTo x="0" y="21335"/>
                <wp:lineTo x="21465" y="21335"/>
                <wp:lineTo x="21465" y="0"/>
                <wp:lineTo x="0" y="0"/>
              </wp:wrapPolygon>
            </wp:wrapTight>
            <wp:docPr id="69" name="Picture 69" descr="http://cincinnatizoo.org/wp-content/uploads/2011/02/barn-owl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incinnatizoo.org/wp-content/uploads/2011/02/barn-owl-w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6" r="11801"/>
                    <a:stretch/>
                  </pic:blipFill>
                  <pic:spPr bwMode="auto">
                    <a:xfrm>
                      <a:off x="0" y="0"/>
                      <a:ext cx="193611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62D1C" w14:textId="77777777" w:rsidR="00796061" w:rsidRDefault="00796061" w:rsidP="00796061">
      <w:pPr>
        <w:tabs>
          <w:tab w:val="left" w:pos="2039"/>
        </w:tabs>
        <w:rPr>
          <w:sz w:val="24"/>
        </w:rPr>
      </w:pPr>
      <w:r>
        <w:rPr>
          <w:sz w:val="24"/>
        </w:rPr>
        <w:tab/>
      </w:r>
    </w:p>
    <w:p w14:paraId="476D73D9" w14:textId="77777777" w:rsidR="00796061" w:rsidRPr="00796061" w:rsidRDefault="00796061" w:rsidP="00796061">
      <w:pPr>
        <w:rPr>
          <w:sz w:val="24"/>
        </w:rPr>
      </w:pPr>
    </w:p>
    <w:p w14:paraId="4D021C28" w14:textId="77777777" w:rsidR="00796061" w:rsidRPr="00796061" w:rsidRDefault="00796061" w:rsidP="00796061">
      <w:pPr>
        <w:rPr>
          <w:sz w:val="24"/>
        </w:rPr>
      </w:pPr>
    </w:p>
    <w:p w14:paraId="64FEF994" w14:textId="77777777" w:rsidR="00796061" w:rsidRPr="00796061" w:rsidRDefault="00796061" w:rsidP="00796061">
      <w:pPr>
        <w:rPr>
          <w:sz w:val="24"/>
        </w:rPr>
      </w:pPr>
    </w:p>
    <w:p w14:paraId="24B994CF" w14:textId="77777777" w:rsidR="00796061" w:rsidRPr="00796061" w:rsidRDefault="00796061" w:rsidP="00796061">
      <w:pPr>
        <w:rPr>
          <w:sz w:val="24"/>
        </w:rPr>
      </w:pPr>
    </w:p>
    <w:p w14:paraId="7E8E8E34" w14:textId="77777777" w:rsidR="00796061" w:rsidRPr="00796061" w:rsidRDefault="00796061" w:rsidP="00796061">
      <w:pPr>
        <w:rPr>
          <w:sz w:val="24"/>
        </w:rPr>
      </w:pPr>
      <w:r w:rsidRPr="00796061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774C4A" wp14:editId="46B689BA">
                <wp:simplePos x="0" y="0"/>
                <wp:positionH relativeFrom="column">
                  <wp:posOffset>1997938</wp:posOffset>
                </wp:positionH>
                <wp:positionV relativeFrom="paragraph">
                  <wp:posOffset>246083</wp:posOffset>
                </wp:positionV>
                <wp:extent cx="1886941" cy="1495810"/>
                <wp:effectExtent l="0" t="0" r="18415" b="2857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941" cy="1495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10F30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proofErr w:type="gramStart"/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COMMON </w:t>
                            </w:r>
                            <w:r w:rsidR="003A014C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NAME</w:t>
                            </w:r>
                            <w:proofErr w:type="gramEnd"/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;</w:t>
                            </w:r>
                          </w:p>
                          <w:p w14:paraId="113077FC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B77C655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0D005ECF" w14:textId="77777777" w:rsidR="00796061" w:rsidRDefault="00796061" w:rsidP="00796061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SCIENTIFIC NAME:</w:t>
                            </w:r>
                          </w:p>
                          <w:p w14:paraId="6241D9F4" w14:textId="77777777" w:rsidR="00796061" w:rsidRPr="00796061" w:rsidRDefault="00796061" w:rsidP="00796061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1260" id="Text Box 79" o:spid="_x0000_s1067" type="#_x0000_t202" style="position:absolute;margin-left:157.3pt;margin-top:19.4pt;width:148.6pt;height:117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" fillcolor="white [3201]" strokeweight=".5pt">
                <v:textbox>
                  <w:txbxContent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  <w:u w:val="single"/>
                        </w:rPr>
                      </w:pPr>
                      <w:proofErr w:type="gramStart"/>
                      <w:r w:rsidRPr="00796061">
                        <w:rPr>
                          <w:b/>
                          <w:sz w:val="20"/>
                          <w:u w:val="single"/>
                        </w:rPr>
                        <w:t xml:space="preserve">COMMON </w:t>
                      </w:r>
                      <w:r w:rsidR="003A014C"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 w:rsidRPr="00796061">
                        <w:rPr>
                          <w:b/>
                          <w:sz w:val="20"/>
                          <w:u w:val="single"/>
                        </w:rPr>
                        <w:t>NAME</w:t>
                      </w:r>
                      <w:proofErr w:type="gramEnd"/>
                      <w:r w:rsidRPr="00796061">
                        <w:rPr>
                          <w:b/>
                          <w:sz w:val="20"/>
                          <w:u w:val="single"/>
                        </w:rPr>
                        <w:t>;</w:t>
                      </w:r>
                    </w:p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</w:rPr>
                      </w:pPr>
                    </w:p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  <w:u w:val="single"/>
                        </w:rPr>
                      </w:pPr>
                    </w:p>
                    <w:p w:rsidR="00796061" w:rsidRDefault="00796061" w:rsidP="00796061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796061">
                        <w:rPr>
                          <w:b/>
                          <w:sz w:val="20"/>
                          <w:u w:val="single"/>
                        </w:rPr>
                        <w:t>SCIENTIFIC NAME:</w:t>
                      </w:r>
                    </w:p>
                    <w:p w:rsidR="00796061" w:rsidRPr="00796061" w:rsidRDefault="00796061" w:rsidP="00796061">
                      <w:pPr>
                        <w:rPr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F26C42" w14:textId="77777777" w:rsidR="00796061" w:rsidRDefault="00796061" w:rsidP="00796061">
      <w:pPr>
        <w:rPr>
          <w:sz w:val="24"/>
        </w:rPr>
      </w:pPr>
      <w:r w:rsidRPr="00796061">
        <w:rPr>
          <w:noProof/>
          <w:sz w:val="24"/>
          <w:lang w:val="en-GB" w:eastAsia="en-GB"/>
        </w:rPr>
        <w:drawing>
          <wp:anchor distT="0" distB="0" distL="114300" distR="114300" simplePos="0" relativeHeight="251704320" behindDoc="1" locked="0" layoutInCell="1" allowOverlap="1" wp14:anchorId="63CE6C0D" wp14:editId="01141381">
            <wp:simplePos x="0" y="0"/>
            <wp:positionH relativeFrom="column">
              <wp:posOffset>4122420</wp:posOffset>
            </wp:positionH>
            <wp:positionV relativeFrom="paragraph">
              <wp:posOffset>47625</wp:posOffset>
            </wp:positionV>
            <wp:extent cx="1904365" cy="2105025"/>
            <wp:effectExtent l="0" t="0" r="635" b="9525"/>
            <wp:wrapTight wrapText="bothSides">
              <wp:wrapPolygon edited="0">
                <wp:start x="0" y="0"/>
                <wp:lineTo x="0" y="21502"/>
                <wp:lineTo x="21391" y="21502"/>
                <wp:lineTo x="21391" y="0"/>
                <wp:lineTo x="0" y="0"/>
              </wp:wrapPolygon>
            </wp:wrapTight>
            <wp:docPr id="73" name="Picture 73" descr="http://spiritcaat.com/spiritcaatblog/wp-content/uploads/2012/12/hor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iritcaat.com/spiritcaatblog/wp-content/uploads/2012/12/hors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6"/>
                    <a:stretch/>
                  </pic:blipFill>
                  <pic:spPr bwMode="auto">
                    <a:xfrm>
                      <a:off x="0" y="0"/>
                      <a:ext cx="190436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061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3CFB19" wp14:editId="1079F9FA">
                <wp:simplePos x="0" y="0"/>
                <wp:positionH relativeFrom="column">
                  <wp:posOffset>1975686</wp:posOffset>
                </wp:positionH>
                <wp:positionV relativeFrom="paragraph">
                  <wp:posOffset>1638014</wp:posOffset>
                </wp:positionV>
                <wp:extent cx="1886941" cy="1495810"/>
                <wp:effectExtent l="0" t="0" r="18415" b="285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941" cy="1495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10C97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proofErr w:type="gramStart"/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COMMON </w:t>
                            </w:r>
                            <w:r w:rsidR="003A014C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NAME</w:t>
                            </w:r>
                            <w:proofErr w:type="gramEnd"/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;</w:t>
                            </w:r>
                          </w:p>
                          <w:p w14:paraId="0C3D0035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B3DB4C4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294C8FEE" w14:textId="77777777" w:rsidR="00796061" w:rsidRDefault="00796061" w:rsidP="00796061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SCIENTIFIC NAME:</w:t>
                            </w:r>
                          </w:p>
                          <w:p w14:paraId="793A774C" w14:textId="77777777" w:rsidR="00796061" w:rsidRPr="00796061" w:rsidRDefault="00796061" w:rsidP="00796061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7CDB" id="Text Box 80" o:spid="_x0000_s1068" type="#_x0000_t202" style="position:absolute;margin-left:155.55pt;margin-top:129pt;width:148.6pt;height:117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" fillcolor="white [3201]" strokeweight=".5pt">
                <v:textbox>
                  <w:txbxContent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  <w:u w:val="single"/>
                        </w:rPr>
                      </w:pPr>
                      <w:proofErr w:type="gramStart"/>
                      <w:r w:rsidRPr="00796061">
                        <w:rPr>
                          <w:b/>
                          <w:sz w:val="20"/>
                          <w:u w:val="single"/>
                        </w:rPr>
                        <w:t xml:space="preserve">COMMON </w:t>
                      </w:r>
                      <w:r w:rsidR="003A014C"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 w:rsidRPr="00796061">
                        <w:rPr>
                          <w:b/>
                          <w:sz w:val="20"/>
                          <w:u w:val="single"/>
                        </w:rPr>
                        <w:t>NAME</w:t>
                      </w:r>
                      <w:proofErr w:type="gramEnd"/>
                      <w:r w:rsidRPr="00796061">
                        <w:rPr>
                          <w:b/>
                          <w:sz w:val="20"/>
                          <w:u w:val="single"/>
                        </w:rPr>
                        <w:t>;</w:t>
                      </w:r>
                    </w:p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</w:rPr>
                      </w:pPr>
                    </w:p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  <w:u w:val="single"/>
                        </w:rPr>
                      </w:pPr>
                    </w:p>
                    <w:p w:rsidR="00796061" w:rsidRDefault="00796061" w:rsidP="00796061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796061">
                        <w:rPr>
                          <w:b/>
                          <w:sz w:val="20"/>
                          <w:u w:val="single"/>
                        </w:rPr>
                        <w:t>SCIENTIFIC NAME:</w:t>
                      </w:r>
                    </w:p>
                    <w:p w:rsidR="00796061" w:rsidRPr="00796061" w:rsidRDefault="00796061" w:rsidP="00796061">
                      <w:pPr>
                        <w:rPr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96061">
        <w:rPr>
          <w:noProof/>
          <w:sz w:val="24"/>
          <w:lang w:val="en-GB" w:eastAsia="en-GB"/>
        </w:rPr>
        <w:drawing>
          <wp:anchor distT="0" distB="0" distL="114300" distR="114300" simplePos="0" relativeHeight="251708416" behindDoc="1" locked="0" layoutInCell="1" allowOverlap="1" wp14:anchorId="3277AFA2" wp14:editId="34999C17">
            <wp:simplePos x="0" y="0"/>
            <wp:positionH relativeFrom="column">
              <wp:posOffset>20859</wp:posOffset>
            </wp:positionH>
            <wp:positionV relativeFrom="paragraph">
              <wp:posOffset>1507079</wp:posOffset>
            </wp:positionV>
            <wp:extent cx="1886585" cy="1886585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76" name="Picture 76" descr="http://ipadwallpaperportal.com/wp-content/main/2010_12/bearded-dra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padwallpaperportal.com/wp-content/main/2010_12/bearded-drag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061">
        <w:rPr>
          <w:noProof/>
          <w:sz w:val="24"/>
          <w:lang w:val="en-GB" w:eastAsia="en-GB"/>
        </w:rPr>
        <w:drawing>
          <wp:anchor distT="0" distB="0" distL="114300" distR="114300" simplePos="0" relativeHeight="251709440" behindDoc="1" locked="0" layoutInCell="1" allowOverlap="1" wp14:anchorId="0405E7B7" wp14:editId="7197044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965960" cy="1474470"/>
            <wp:effectExtent l="0" t="0" r="0" b="0"/>
            <wp:wrapTight wrapText="bothSides">
              <wp:wrapPolygon edited="0">
                <wp:start x="0" y="0"/>
                <wp:lineTo x="0" y="21209"/>
                <wp:lineTo x="21349" y="21209"/>
                <wp:lineTo x="21349" y="0"/>
                <wp:lineTo x="0" y="0"/>
              </wp:wrapPolygon>
            </wp:wrapTight>
            <wp:docPr id="77" name="Picture 77" descr="http://www.dailygalaxy.com/photos/uncategorized/polarbe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ailygalaxy.com/photos/uncategorized/polarbearb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FF420" w14:textId="77777777" w:rsidR="004C712B" w:rsidRDefault="00796061" w:rsidP="00796061">
      <w:pPr>
        <w:tabs>
          <w:tab w:val="left" w:pos="10088"/>
        </w:tabs>
        <w:rPr>
          <w:sz w:val="24"/>
        </w:rPr>
      </w:pPr>
      <w:r w:rsidRPr="00796061">
        <w:rPr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8C562F" wp14:editId="27D3380B">
                <wp:simplePos x="0" y="0"/>
                <wp:positionH relativeFrom="page">
                  <wp:posOffset>5793402</wp:posOffset>
                </wp:positionH>
                <wp:positionV relativeFrom="paragraph">
                  <wp:posOffset>98314</wp:posOffset>
                </wp:positionV>
                <wp:extent cx="1886585" cy="1495425"/>
                <wp:effectExtent l="0" t="0" r="18415" b="2857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658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3117B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proofErr w:type="gramStart"/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COMMON </w:t>
                            </w:r>
                            <w:r w:rsidR="003A014C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NAME</w:t>
                            </w:r>
                            <w:proofErr w:type="gramEnd"/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;</w:t>
                            </w:r>
                          </w:p>
                          <w:p w14:paraId="520277D8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3BC8358" w14:textId="77777777" w:rsidR="00796061" w:rsidRPr="00796061" w:rsidRDefault="00796061" w:rsidP="00796061">
                            <w:pPr>
                              <w:tabs>
                                <w:tab w:val="left" w:pos="2530"/>
                              </w:tabs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14:paraId="320793B2" w14:textId="77777777" w:rsidR="00796061" w:rsidRDefault="00796061" w:rsidP="00796061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796061">
                              <w:rPr>
                                <w:b/>
                                <w:sz w:val="20"/>
                                <w:u w:val="single"/>
                              </w:rPr>
                              <w:t>SCIENTIFIC NAME:</w:t>
                            </w:r>
                          </w:p>
                          <w:p w14:paraId="67B9ED80" w14:textId="77777777" w:rsidR="00796061" w:rsidRPr="00796061" w:rsidRDefault="00796061" w:rsidP="00796061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7CDB" id="Text Box 83" o:spid="_x0000_s1069" type="#_x0000_t202" style="position:absolute;margin-left:456.15pt;margin-top:7.75pt;width:148.55pt;height:117.7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" fillcolor="white [3201]" strokeweight=".5pt">
                <v:textbox>
                  <w:txbxContent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  <w:u w:val="single"/>
                        </w:rPr>
                      </w:pPr>
                      <w:proofErr w:type="gramStart"/>
                      <w:r w:rsidRPr="00796061">
                        <w:rPr>
                          <w:b/>
                          <w:sz w:val="20"/>
                          <w:u w:val="single"/>
                        </w:rPr>
                        <w:t xml:space="preserve">COMMON </w:t>
                      </w:r>
                      <w:r w:rsidR="003A014C">
                        <w:rPr>
                          <w:b/>
                          <w:sz w:val="20"/>
                          <w:u w:val="single"/>
                        </w:rPr>
                        <w:t xml:space="preserve"> </w:t>
                      </w:r>
                      <w:r w:rsidRPr="00796061">
                        <w:rPr>
                          <w:b/>
                          <w:sz w:val="20"/>
                          <w:u w:val="single"/>
                        </w:rPr>
                        <w:t>NAME</w:t>
                      </w:r>
                      <w:proofErr w:type="gramEnd"/>
                      <w:r w:rsidRPr="00796061">
                        <w:rPr>
                          <w:b/>
                          <w:sz w:val="20"/>
                          <w:u w:val="single"/>
                        </w:rPr>
                        <w:t>;</w:t>
                      </w:r>
                    </w:p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</w:rPr>
                      </w:pPr>
                    </w:p>
                    <w:p w:rsidR="00796061" w:rsidRPr="00796061" w:rsidRDefault="00796061" w:rsidP="00796061">
                      <w:pPr>
                        <w:tabs>
                          <w:tab w:val="left" w:pos="2530"/>
                        </w:tabs>
                        <w:rPr>
                          <w:b/>
                          <w:sz w:val="20"/>
                          <w:u w:val="single"/>
                        </w:rPr>
                      </w:pPr>
                    </w:p>
                    <w:p w:rsidR="00796061" w:rsidRDefault="00796061" w:rsidP="00796061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796061">
                        <w:rPr>
                          <w:b/>
                          <w:sz w:val="20"/>
                          <w:u w:val="single"/>
                        </w:rPr>
                        <w:t>SCIENTIFIC NAME:</w:t>
                      </w:r>
                    </w:p>
                    <w:p w:rsidR="00796061" w:rsidRPr="00796061" w:rsidRDefault="00796061" w:rsidP="00796061">
                      <w:pPr>
                        <w:rPr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ab/>
      </w:r>
    </w:p>
    <w:p w14:paraId="02B5226E" w14:textId="77777777" w:rsidR="004C712B" w:rsidRDefault="004C712B">
      <w:pPr>
        <w:rPr>
          <w:sz w:val="24"/>
        </w:rPr>
      </w:pPr>
      <w:r>
        <w:rPr>
          <w:sz w:val="24"/>
        </w:rPr>
        <w:br w:type="page"/>
      </w:r>
    </w:p>
    <w:p w14:paraId="79F68F47" w14:textId="77777777" w:rsidR="00E502C2" w:rsidRPr="00796061" w:rsidRDefault="00E502C2" w:rsidP="00796061">
      <w:pPr>
        <w:tabs>
          <w:tab w:val="left" w:pos="10088"/>
        </w:tabs>
        <w:rPr>
          <w:sz w:val="24"/>
        </w:rPr>
      </w:pPr>
    </w:p>
    <w:sectPr w:rsidR="00E502C2" w:rsidRPr="00796061" w:rsidSect="000D68AC">
      <w:type w:val="continuous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E4042"/>
    <w:multiLevelType w:val="hybridMultilevel"/>
    <w:tmpl w:val="755010E6"/>
    <w:lvl w:ilvl="0" w:tplc="ACA4BB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8B10A6"/>
    <w:multiLevelType w:val="hybridMultilevel"/>
    <w:tmpl w:val="8DFC8B60"/>
    <w:lvl w:ilvl="0" w:tplc="B756E3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FA676D"/>
    <w:multiLevelType w:val="hybridMultilevel"/>
    <w:tmpl w:val="3E30183E"/>
    <w:lvl w:ilvl="0" w:tplc="0E0643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4BE1291"/>
    <w:multiLevelType w:val="hybridMultilevel"/>
    <w:tmpl w:val="5EFC67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9E12A1"/>
    <w:multiLevelType w:val="hybridMultilevel"/>
    <w:tmpl w:val="8C004392"/>
    <w:lvl w:ilvl="0" w:tplc="681C8F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E7C"/>
    <w:rsid w:val="00021C04"/>
    <w:rsid w:val="000B4502"/>
    <w:rsid w:val="000D68AC"/>
    <w:rsid w:val="00104080"/>
    <w:rsid w:val="001079ED"/>
    <w:rsid w:val="00120DBE"/>
    <w:rsid w:val="002409D8"/>
    <w:rsid w:val="00246C43"/>
    <w:rsid w:val="00273C45"/>
    <w:rsid w:val="002A73C2"/>
    <w:rsid w:val="003251C2"/>
    <w:rsid w:val="00337D04"/>
    <w:rsid w:val="00392FA9"/>
    <w:rsid w:val="003A014C"/>
    <w:rsid w:val="00435E7C"/>
    <w:rsid w:val="00450F1A"/>
    <w:rsid w:val="004C712B"/>
    <w:rsid w:val="004F17A6"/>
    <w:rsid w:val="00515218"/>
    <w:rsid w:val="00551003"/>
    <w:rsid w:val="005C4078"/>
    <w:rsid w:val="0068135B"/>
    <w:rsid w:val="00714AA5"/>
    <w:rsid w:val="00714EC3"/>
    <w:rsid w:val="00745C53"/>
    <w:rsid w:val="00796061"/>
    <w:rsid w:val="0083600B"/>
    <w:rsid w:val="00850A81"/>
    <w:rsid w:val="008630CB"/>
    <w:rsid w:val="00996F53"/>
    <w:rsid w:val="00A1111B"/>
    <w:rsid w:val="00A5753D"/>
    <w:rsid w:val="00A64861"/>
    <w:rsid w:val="00AC7048"/>
    <w:rsid w:val="00BB13BB"/>
    <w:rsid w:val="00C5351B"/>
    <w:rsid w:val="00CD06A7"/>
    <w:rsid w:val="00D76AB2"/>
    <w:rsid w:val="00E209BF"/>
    <w:rsid w:val="00E37107"/>
    <w:rsid w:val="00E502C2"/>
    <w:rsid w:val="00F41E81"/>
    <w:rsid w:val="00FD507D"/>
    <w:rsid w:val="00FE47E1"/>
    <w:rsid w:val="00FF0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E1C04"/>
  <w15:chartTrackingRefBased/>
  <w15:docId w15:val="{AA21F0C5-ABA6-444A-820C-EDB4EC402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40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40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04080"/>
    <w:pPr>
      <w:spacing w:after="0" w:line="240" w:lineRule="auto"/>
      <w:ind w:left="720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4080"/>
    <w:rPr>
      <w:rFonts w:asciiTheme="majorHAnsi" w:eastAsiaTheme="majorEastAsia" w:hAnsiTheme="majorHAnsi" w:cstheme="majorBidi"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4502"/>
    <w:pPr>
      <w:numPr>
        <w:ilvl w:val="1"/>
      </w:numPr>
      <w:ind w:left="720"/>
    </w:pPr>
    <w:rPr>
      <w:rFonts w:eastAsiaTheme="minorEastAsia"/>
      <w:color w:val="F2F2F2" w:themeColor="background1" w:themeShade="F2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B4502"/>
    <w:rPr>
      <w:rFonts w:eastAsiaTheme="minorEastAsia"/>
      <w:color w:val="F2F2F2" w:themeColor="background1" w:themeShade="F2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104080"/>
    <w:rPr>
      <w:rFonts w:asciiTheme="majorHAnsi" w:eastAsiaTheme="majorEastAsia" w:hAnsiTheme="majorHAnsi" w:cstheme="majorBidi"/>
      <w:color w:val="000000" w:themeColor="tex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4080"/>
    <w:rPr>
      <w:rFonts w:asciiTheme="majorHAnsi" w:eastAsiaTheme="majorEastAsia" w:hAnsiTheme="majorHAnsi" w:cstheme="majorBidi"/>
      <w:color w:val="000000" w:themeColor="text1"/>
      <w:sz w:val="36"/>
      <w:szCs w:val="26"/>
    </w:rPr>
  </w:style>
  <w:style w:type="paragraph" w:styleId="NoSpacing">
    <w:name w:val="No Spacing"/>
    <w:uiPriority w:val="1"/>
    <w:qFormat/>
    <w:rsid w:val="000B4502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104080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customStyle="1" w:styleId="Tabletext">
    <w:name w:val="Table text"/>
    <w:basedOn w:val="Normal"/>
    <w:rsid w:val="005C4078"/>
    <w:pPr>
      <w:widowControl w:val="0"/>
      <w:autoSpaceDE w:val="0"/>
      <w:autoSpaceDN w:val="0"/>
      <w:adjustRightInd w:val="0"/>
      <w:spacing w:before="60" w:after="60" w:line="240" w:lineRule="auto"/>
    </w:pPr>
    <w:rPr>
      <w:rFonts w:ascii="Trebuchet MS" w:eastAsia="Times New Roman" w:hAnsi="Trebuchet MS" w:cs="Trebuchet MS"/>
      <w:sz w:val="19"/>
      <w:szCs w:val="19"/>
      <w:lang w:val="en-GB" w:eastAsia="en-GB"/>
    </w:rPr>
  </w:style>
  <w:style w:type="table" w:styleId="TableGrid">
    <w:name w:val="Table Grid"/>
    <w:basedOn w:val="TableNormal"/>
    <w:uiPriority w:val="39"/>
    <w:rsid w:val="00F41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68AC"/>
    <w:pPr>
      <w:ind w:left="720"/>
      <w:contextualSpacing/>
    </w:pPr>
    <w:rPr>
      <w:lang w:val="en-GB"/>
    </w:rPr>
  </w:style>
  <w:style w:type="paragraph" w:customStyle="1" w:styleId="TableContents">
    <w:name w:val="Table Contents"/>
    <w:basedOn w:val="Normal"/>
    <w:uiPriority w:val="99"/>
    <w:rsid w:val="004F17A6"/>
    <w:pPr>
      <w:widowControl w:val="0"/>
      <w:suppressLineNumbers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4C71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g"/><Relationship Id="rId12" Type="http://schemas.openxmlformats.org/officeDocument/2006/relationships/hyperlink" Target="https://www.google.com/url?sa=i&amp;url=https%3A%2F%2Fbristolpests.co.uk%2Fpests%2Ffleas%2F&amp;psig=AOvVaw2MetKTPOvLokMBL_oMJFwn&amp;ust=1588426167414000&amp;source=images&amp;cd=vfe&amp;ved=0CAIQjRxqFwoTCPDvy_DikukCFQAAAAAdAAAAABAD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google.com/url?sa=i&amp;url=https%3A%2F%2Fwww.bbc.co.uk%2Fnews%2Fblogs-magazine-monitor-27255853&amp;psig=AOvVaw0XGzR2s9g742QlmCitdISG&amp;ust=1588426199845000&amp;source=images&amp;cd=vfe&amp;ved=0CAIQjRxqFwoTCKiU4oPjkukCFQAAAAAdAAAAABAD" TargetMode="External"/><Relationship Id="rId22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7254672\AppData\Roaming\Microsoft\Templates\Report%20(Urban%20them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Franklin Gothic Heavy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Report (Urban theme)</Template>
  <TotalTime>7</TotalTime>
  <Pages>19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Tierney Kitteridge</dc:creator>
  <cp:keywords/>
  <dc:description/>
  <cp:lastModifiedBy>Georgie Lindop</cp:lastModifiedBy>
  <cp:revision>2</cp:revision>
  <dcterms:created xsi:type="dcterms:W3CDTF">2020-05-28T08:33:00Z</dcterms:created>
  <dcterms:modified xsi:type="dcterms:W3CDTF">2020-05-28T08:33:00Z</dcterms:modified>
</cp:coreProperties>
</file>